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10E7252" w14:textId="5BE244A4" w:rsidR="008B57CC" w:rsidRPr="005B0EF9" w:rsidRDefault="000A37E9" w:rsidP="008B57CC">
      <w:pPr>
        <w:pStyle w:val="paragraph"/>
        <w:spacing w:before="0" w:beforeAutospacing="0" w:after="0" w:afterAutospacing="0"/>
        <w:jc w:val="center"/>
        <w:textAlignment w:val="baseline"/>
        <w:rPr>
          <w:rFonts w:ascii="ServiceNow Sans" w:hAnsi="ServiceNow Sans" w:cs="Segoe UI"/>
          <w:b/>
          <w:bCs/>
          <w:color w:val="94C6C9"/>
          <w:sz w:val="18"/>
          <w:szCs w:val="18"/>
        </w:rPr>
      </w:pPr>
      <w:r w:rsidRPr="005B0EF9">
        <w:rPr>
          <w:rStyle w:val="normaltextrun"/>
          <w:rFonts w:ascii="ServiceNow Sans" w:hAnsi="ServiceNow Sans" w:cs="Segoe UI"/>
          <w:b/>
          <w:bCs/>
          <w:color w:val="000000"/>
          <w:sz w:val="28"/>
          <w:szCs w:val="28"/>
        </w:rPr>
        <w:t>Growth Experiences</w:t>
      </w:r>
      <w:r w:rsidR="008B57CC" w:rsidRPr="005B0EF9">
        <w:rPr>
          <w:rStyle w:val="normaltextrun"/>
          <w:rFonts w:ascii="ServiceNow Sans" w:hAnsi="ServiceNow Sans" w:cs="Segoe UI"/>
          <w:b/>
          <w:bCs/>
          <w:color w:val="000000"/>
          <w:sz w:val="28"/>
          <w:szCs w:val="28"/>
        </w:rPr>
        <w:t xml:space="preserve"> Configuration Guide </w:t>
      </w:r>
      <w:r w:rsidR="00692E44" w:rsidRPr="005B0EF9">
        <w:rPr>
          <w:rStyle w:val="normaltextrun"/>
          <w:rFonts w:ascii="ServiceNow Sans" w:hAnsi="ServiceNow Sans" w:cs="Segoe UI"/>
          <w:b/>
          <w:bCs/>
          <w:color w:val="000000"/>
          <w:sz w:val="28"/>
          <w:szCs w:val="28"/>
        </w:rPr>
        <w:t>9</w:t>
      </w:r>
      <w:r w:rsidR="008B57CC" w:rsidRPr="005B0EF9">
        <w:rPr>
          <w:rStyle w:val="normaltextrun"/>
          <w:rFonts w:ascii="ServiceNow Sans" w:hAnsi="ServiceNow Sans" w:cs="Segoe UI"/>
          <w:b/>
          <w:bCs/>
          <w:color w:val="000000"/>
          <w:sz w:val="28"/>
          <w:szCs w:val="28"/>
        </w:rPr>
        <w:t>: </w:t>
      </w:r>
      <w:r w:rsidR="008B57CC" w:rsidRPr="005B0EF9">
        <w:rPr>
          <w:rStyle w:val="eop"/>
          <w:rFonts w:ascii="ServiceNow Sans" w:hAnsi="ServiceNow Sans" w:cs="Segoe UI"/>
          <w:b/>
          <w:bCs/>
          <w:color w:val="000000"/>
          <w:sz w:val="28"/>
          <w:szCs w:val="28"/>
        </w:rPr>
        <w:t> </w:t>
      </w:r>
    </w:p>
    <w:p w14:paraId="224470B5" w14:textId="0DA1F40E" w:rsidR="008B57CC" w:rsidRPr="005B0EF9" w:rsidRDefault="00692E44" w:rsidP="008B57CC">
      <w:pPr>
        <w:pStyle w:val="paragraph"/>
        <w:spacing w:before="0" w:beforeAutospacing="0" w:after="0" w:afterAutospacing="0"/>
        <w:jc w:val="center"/>
        <w:textAlignment w:val="baseline"/>
        <w:rPr>
          <w:rFonts w:ascii="ServiceNow Sans" w:hAnsi="ServiceNow Sans" w:cs="Segoe UI"/>
          <w:b/>
          <w:bCs/>
          <w:color w:val="94C6C9"/>
          <w:sz w:val="18"/>
          <w:szCs w:val="18"/>
        </w:rPr>
      </w:pPr>
      <w:r w:rsidRPr="005B0EF9">
        <w:rPr>
          <w:rStyle w:val="normaltextrun"/>
          <w:rFonts w:ascii="ServiceNow Sans" w:hAnsi="ServiceNow Sans" w:cs="Segoe UI"/>
          <w:b/>
          <w:bCs/>
          <w:color w:val="000000"/>
          <w:sz w:val="28"/>
          <w:szCs w:val="28"/>
        </w:rPr>
        <w:t>Opportunity Marketplace</w:t>
      </w:r>
    </w:p>
    <w:p w14:paraId="36A49D15" w14:textId="3E4CEF12" w:rsidR="008B57CC" w:rsidRPr="005B0EF9" w:rsidRDefault="00887D9A" w:rsidP="008B57CC">
      <w:pPr>
        <w:pStyle w:val="paragraph"/>
        <w:spacing w:before="0" w:beforeAutospacing="0" w:after="0" w:afterAutospacing="0"/>
        <w:jc w:val="center"/>
        <w:textAlignment w:val="baseline"/>
        <w:rPr>
          <w:rFonts w:ascii="ServiceNow Sans" w:hAnsi="ServiceNow Sans" w:cs="Segoe UI"/>
          <w:b/>
          <w:bCs/>
          <w:color w:val="94C6C9"/>
          <w:sz w:val="18"/>
          <w:szCs w:val="18"/>
        </w:rPr>
      </w:pPr>
      <w:r w:rsidRPr="005B0EF9">
        <w:rPr>
          <w:rStyle w:val="normaltextrun"/>
          <w:rFonts w:ascii="ServiceNow Sans" w:hAnsi="ServiceNow Sans" w:cs="Segoe UI"/>
          <w:b/>
          <w:bCs/>
          <w:color w:val="000000"/>
        </w:rPr>
        <w:t>Zurich</w:t>
      </w:r>
      <w:r w:rsidR="008B57CC" w:rsidRPr="005B0EF9">
        <w:rPr>
          <w:rStyle w:val="normaltextrun"/>
          <w:rFonts w:ascii="ServiceNow Sans" w:hAnsi="ServiceNow Sans" w:cs="Segoe UI"/>
          <w:b/>
          <w:bCs/>
          <w:color w:val="000000"/>
        </w:rPr>
        <w:t xml:space="preserve"> Release</w:t>
      </w:r>
      <w:r w:rsidR="008B57CC" w:rsidRPr="005B0EF9">
        <w:rPr>
          <w:rStyle w:val="eop"/>
          <w:rFonts w:ascii="ServiceNow Sans" w:hAnsi="ServiceNow Sans" w:cs="Segoe UI"/>
          <w:b/>
          <w:bCs/>
          <w:color w:val="000000"/>
        </w:rPr>
        <w:t> </w:t>
      </w:r>
    </w:p>
    <w:p w14:paraId="642AFEFD" w14:textId="77777777" w:rsidR="008B57CC" w:rsidRPr="005B0EF9" w:rsidRDefault="008B57CC" w:rsidP="008B57CC">
      <w:pPr>
        <w:pStyle w:val="paragraph"/>
        <w:spacing w:before="0" w:beforeAutospacing="0" w:after="0" w:afterAutospacing="0"/>
        <w:textAlignment w:val="baseline"/>
        <w:rPr>
          <w:rFonts w:ascii="ServiceNow Sans" w:hAnsi="ServiceNow Sans" w:cs="Segoe UI"/>
          <w:sz w:val="18"/>
          <w:szCs w:val="18"/>
        </w:rPr>
      </w:pPr>
      <w:r w:rsidRPr="005B0EF9">
        <w:rPr>
          <w:rStyle w:val="eop"/>
          <w:rFonts w:ascii="ServiceNow Sans" w:hAnsi="ServiceNow Sans" w:cs="Calibri"/>
        </w:rPr>
        <w:t> </w:t>
      </w:r>
    </w:p>
    <w:p w14:paraId="608515A9" w14:textId="1266DE45" w:rsidR="008B57CC" w:rsidRPr="005B0EF9" w:rsidRDefault="008B57CC" w:rsidP="008B57CC">
      <w:pPr>
        <w:pStyle w:val="paragraph"/>
        <w:spacing w:before="0" w:beforeAutospacing="0" w:after="0" w:afterAutospacing="0"/>
        <w:textAlignment w:val="baseline"/>
        <w:rPr>
          <w:rFonts w:ascii="ServiceNow Sans" w:hAnsi="ServiceNow Sans" w:cs="Segoe UI"/>
          <w:sz w:val="18"/>
          <w:szCs w:val="18"/>
        </w:rPr>
      </w:pPr>
      <w:r w:rsidRPr="005B0EF9">
        <w:rPr>
          <w:rStyle w:val="normaltextrun"/>
          <w:rFonts w:ascii="ServiceNow Sans" w:hAnsi="ServiceNow Sans" w:cs="Segoe UI"/>
          <w:color w:val="000000"/>
        </w:rPr>
        <w:t xml:space="preserve">This guide offers steps to </w:t>
      </w:r>
      <w:r w:rsidR="00BD2B8B" w:rsidRPr="005B0EF9">
        <w:rPr>
          <w:rStyle w:val="normaltextrun"/>
          <w:rFonts w:ascii="ServiceNow Sans" w:hAnsi="ServiceNow Sans" w:cs="Segoe UI"/>
          <w:color w:val="000000"/>
        </w:rPr>
        <w:t>set up</w:t>
      </w:r>
      <w:r w:rsidR="005B4E4C" w:rsidRPr="005B0EF9">
        <w:rPr>
          <w:rStyle w:val="normaltextrun"/>
          <w:rFonts w:ascii="ServiceNow Sans" w:hAnsi="ServiceNow Sans" w:cs="Segoe UI"/>
          <w:color w:val="000000"/>
        </w:rPr>
        <w:t xml:space="preserve"> and use</w:t>
      </w:r>
      <w:r w:rsidR="002E078F" w:rsidRPr="005B0EF9">
        <w:rPr>
          <w:rStyle w:val="normaltextrun"/>
          <w:rFonts w:ascii="ServiceNow Sans" w:hAnsi="ServiceNow Sans" w:cs="Segoe UI"/>
          <w:color w:val="000000"/>
        </w:rPr>
        <w:t xml:space="preserve"> </w:t>
      </w:r>
      <w:r w:rsidR="00F06871" w:rsidRPr="005B0EF9">
        <w:rPr>
          <w:rStyle w:val="normaltextrun"/>
          <w:rFonts w:ascii="ServiceNow Sans" w:hAnsi="ServiceNow Sans" w:cs="Segoe UI"/>
          <w:color w:val="000000"/>
        </w:rPr>
        <w:t>Opportunity Marketplace</w:t>
      </w:r>
      <w:r w:rsidRPr="005B0EF9">
        <w:rPr>
          <w:rStyle w:val="normaltextrun"/>
          <w:rFonts w:ascii="ServiceNow Sans" w:hAnsi="ServiceNow Sans" w:cs="Segoe UI"/>
          <w:color w:val="000000"/>
        </w:rPr>
        <w:t>.</w:t>
      </w:r>
      <w:r w:rsidRPr="005B0EF9">
        <w:rPr>
          <w:rStyle w:val="eop"/>
          <w:rFonts w:ascii="ServiceNow Sans" w:hAnsi="ServiceNow Sans" w:cs="Segoe UI"/>
          <w:color w:val="000000"/>
        </w:rPr>
        <w:t> </w:t>
      </w:r>
    </w:p>
    <w:p w14:paraId="6C9CE7DB" w14:textId="77777777" w:rsidR="008B57CC" w:rsidRPr="005B0EF9" w:rsidRDefault="008B57CC" w:rsidP="008B57CC">
      <w:pPr>
        <w:pStyle w:val="paragraph"/>
        <w:spacing w:before="0" w:beforeAutospacing="0" w:after="0" w:afterAutospacing="0"/>
        <w:textAlignment w:val="baseline"/>
        <w:rPr>
          <w:rFonts w:ascii="ServiceNow Sans" w:hAnsi="ServiceNow Sans" w:cs="Segoe UI"/>
          <w:sz w:val="18"/>
          <w:szCs w:val="18"/>
        </w:rPr>
      </w:pPr>
      <w:r w:rsidRPr="005B0EF9">
        <w:rPr>
          <w:rStyle w:val="eop"/>
          <w:rFonts w:ascii="ServiceNow Sans" w:hAnsi="ServiceNow Sans" w:cs="Segoe UI"/>
          <w:color w:val="000000"/>
        </w:rPr>
        <w:t> </w:t>
      </w:r>
    </w:p>
    <w:p w14:paraId="5A77B93D" w14:textId="1B692EDC" w:rsidR="008B57CC" w:rsidRPr="005B0EF9" w:rsidRDefault="008B57CC" w:rsidP="008B57CC">
      <w:pPr>
        <w:pStyle w:val="paragraph"/>
        <w:spacing w:before="0" w:beforeAutospacing="0" w:after="0" w:afterAutospacing="0"/>
        <w:textAlignment w:val="baseline"/>
        <w:rPr>
          <w:rStyle w:val="eop"/>
          <w:rFonts w:ascii="ServiceNow Sans" w:hAnsi="ServiceNow Sans" w:cs="Segoe UI"/>
          <w:color w:val="000000"/>
        </w:rPr>
      </w:pPr>
      <w:r w:rsidRPr="005B0EF9">
        <w:rPr>
          <w:rStyle w:val="normaltextrun"/>
          <w:rFonts w:ascii="ServiceNow Sans" w:hAnsi="ServiceNow Sans" w:cs="Segoe UI"/>
          <w:color w:val="000000"/>
        </w:rPr>
        <w:t xml:space="preserve">This guide is </w:t>
      </w:r>
      <w:r w:rsidR="00692E44" w:rsidRPr="005B0EF9">
        <w:rPr>
          <w:rStyle w:val="normaltextrun"/>
          <w:rFonts w:ascii="ServiceNow Sans" w:hAnsi="ServiceNow Sans" w:cs="Segoe UI"/>
          <w:color w:val="000000"/>
        </w:rPr>
        <w:t>9</w:t>
      </w:r>
      <w:r w:rsidRPr="005B0EF9">
        <w:rPr>
          <w:rStyle w:val="normaltextrun"/>
          <w:rFonts w:ascii="ServiceNow Sans" w:hAnsi="ServiceNow Sans" w:cs="Segoe UI"/>
          <w:color w:val="000000"/>
        </w:rPr>
        <w:t xml:space="preserve"> of 1</w:t>
      </w:r>
      <w:r w:rsidR="005B0EF9">
        <w:rPr>
          <w:rStyle w:val="normaltextrun"/>
          <w:rFonts w:ascii="ServiceNow Sans" w:hAnsi="ServiceNow Sans" w:cs="Segoe UI"/>
          <w:color w:val="000000"/>
        </w:rPr>
        <w:t>4</w:t>
      </w:r>
      <w:r w:rsidRPr="005B0EF9">
        <w:rPr>
          <w:rStyle w:val="normaltextrun"/>
          <w:rFonts w:ascii="ServiceNow Sans" w:hAnsi="ServiceNow Sans" w:cs="Segoe UI"/>
          <w:color w:val="000000"/>
        </w:rPr>
        <w:t xml:space="preserve"> guides for setting up </w:t>
      </w:r>
      <w:r w:rsidR="000A37E9" w:rsidRPr="005B0EF9">
        <w:rPr>
          <w:rStyle w:val="normaltextrun"/>
          <w:rFonts w:ascii="ServiceNow Sans" w:hAnsi="ServiceNow Sans" w:cs="Segoe UI"/>
          <w:color w:val="000000"/>
        </w:rPr>
        <w:t>Growth Experiences</w:t>
      </w:r>
      <w:r w:rsidRPr="005B0EF9">
        <w:rPr>
          <w:rStyle w:val="normaltextrun"/>
          <w:rFonts w:ascii="ServiceNow Sans" w:hAnsi="ServiceNow Sans" w:cs="Segoe UI"/>
          <w:color w:val="000000"/>
        </w:rPr>
        <w:t xml:space="preserve"> applications. Make sure the Instance Set Up Guide (Guide 1) is completed prior to using this </w:t>
      </w:r>
      <w:r w:rsidR="00692E44" w:rsidRPr="005B0EF9">
        <w:rPr>
          <w:rStyle w:val="normaltextrun"/>
          <w:rFonts w:ascii="ServiceNow Sans" w:hAnsi="ServiceNow Sans" w:cs="Segoe UI"/>
          <w:color w:val="000000"/>
        </w:rPr>
        <w:t>Opportunity Marketplace</w:t>
      </w:r>
      <w:r w:rsidR="002E078F" w:rsidRPr="005B0EF9">
        <w:rPr>
          <w:rStyle w:val="normaltextrun"/>
          <w:rFonts w:ascii="ServiceNow Sans" w:hAnsi="ServiceNow Sans" w:cs="Segoe UI"/>
          <w:color w:val="000000"/>
        </w:rPr>
        <w:t xml:space="preserve"> Configuration </w:t>
      </w:r>
      <w:r w:rsidR="00DE5839" w:rsidRPr="005B0EF9">
        <w:rPr>
          <w:rStyle w:val="normaltextrun"/>
          <w:rFonts w:ascii="ServiceNow Sans" w:hAnsi="ServiceNow Sans" w:cs="Segoe UI"/>
          <w:color w:val="000000"/>
        </w:rPr>
        <w:t>Guide</w:t>
      </w:r>
      <w:r w:rsidRPr="005B0EF9">
        <w:rPr>
          <w:rStyle w:val="normaltextrun"/>
          <w:rFonts w:ascii="ServiceNow Sans" w:hAnsi="ServiceNow Sans" w:cs="Segoe UI"/>
          <w:color w:val="000000"/>
        </w:rPr>
        <w:t>.</w:t>
      </w:r>
      <w:r w:rsidRPr="005B0EF9">
        <w:rPr>
          <w:rStyle w:val="eop"/>
          <w:rFonts w:ascii="ServiceNow Sans" w:hAnsi="ServiceNow Sans" w:cs="Segoe UI"/>
          <w:color w:val="000000"/>
        </w:rPr>
        <w:t> </w:t>
      </w:r>
    </w:p>
    <w:p w14:paraId="12E74EC6" w14:textId="77777777" w:rsidR="00692E44" w:rsidRPr="005B0EF9" w:rsidRDefault="00692E44" w:rsidP="008B57CC">
      <w:pPr>
        <w:pStyle w:val="paragraph"/>
        <w:spacing w:before="0" w:beforeAutospacing="0" w:after="0" w:afterAutospacing="0"/>
        <w:textAlignment w:val="baseline"/>
        <w:rPr>
          <w:rStyle w:val="eop"/>
          <w:rFonts w:ascii="ServiceNow Sans" w:hAnsi="ServiceNow Sans" w:cs="Segoe UI"/>
          <w:color w:val="000000"/>
        </w:rPr>
      </w:pPr>
    </w:p>
    <w:p w14:paraId="52D4B041" w14:textId="1EE439B8" w:rsidR="00692E44" w:rsidRPr="005B0EF9" w:rsidRDefault="00692E44" w:rsidP="008B57CC">
      <w:pPr>
        <w:pStyle w:val="paragraph"/>
        <w:spacing w:before="0" w:beforeAutospacing="0" w:after="0" w:afterAutospacing="0"/>
        <w:textAlignment w:val="baseline"/>
        <w:rPr>
          <w:rFonts w:ascii="ServiceNow Sans" w:hAnsi="ServiceNow Sans" w:cs="Segoe UI"/>
          <w:sz w:val="18"/>
          <w:szCs w:val="18"/>
        </w:rPr>
      </w:pPr>
      <w:r w:rsidRPr="005B0EF9">
        <w:rPr>
          <w:rStyle w:val="eop"/>
          <w:rFonts w:ascii="ServiceNow Sans" w:hAnsi="ServiceNow Sans" w:cs="Segoe UI"/>
          <w:color w:val="000000"/>
        </w:rPr>
        <w:t xml:space="preserve">Note: Guidance for integration with ATS not included. ServiceNow offers OOB integrations for Workday, Oracle and SuccessFactors HCMs. Integrations can be built for other HCMs. </w:t>
      </w:r>
    </w:p>
    <w:p w14:paraId="3E0A3C97" w14:textId="77777777" w:rsidR="008B57CC" w:rsidRPr="005B0EF9" w:rsidRDefault="008B57CC" w:rsidP="008B57CC">
      <w:pPr>
        <w:pStyle w:val="paragraph"/>
        <w:spacing w:before="0" w:beforeAutospacing="0" w:after="0" w:afterAutospacing="0"/>
        <w:textAlignment w:val="baseline"/>
        <w:rPr>
          <w:rFonts w:ascii="ServiceNow Sans" w:hAnsi="ServiceNow Sans" w:cs="Segoe UI"/>
          <w:sz w:val="18"/>
          <w:szCs w:val="18"/>
        </w:rPr>
      </w:pPr>
      <w:r w:rsidRPr="005B0EF9">
        <w:rPr>
          <w:rStyle w:val="eop"/>
          <w:rFonts w:ascii="ServiceNow Sans" w:hAnsi="ServiceNow Sans" w:cs="Segoe UI"/>
          <w:color w:val="000000"/>
        </w:rPr>
        <w:t> </w:t>
      </w:r>
    </w:p>
    <w:p w14:paraId="29C3481F" w14:textId="77777777" w:rsidR="008B57CC" w:rsidRPr="005B0EF9" w:rsidRDefault="008B57CC" w:rsidP="008B57CC">
      <w:pPr>
        <w:pStyle w:val="paragraph"/>
        <w:spacing w:before="0" w:beforeAutospacing="0" w:after="0" w:afterAutospacing="0"/>
        <w:textAlignment w:val="baseline"/>
        <w:rPr>
          <w:rFonts w:ascii="ServiceNow Sans" w:hAnsi="ServiceNow Sans" w:cs="Segoe UI"/>
          <w:sz w:val="18"/>
          <w:szCs w:val="18"/>
        </w:rPr>
      </w:pPr>
      <w:r w:rsidRPr="005B0EF9">
        <w:rPr>
          <w:rStyle w:val="normaltextrun"/>
          <w:rFonts w:ascii="ServiceNow Sans" w:hAnsi="ServiceNow Sans" w:cs="Segoe UI"/>
          <w:color w:val="000000"/>
        </w:rPr>
        <w:t>Configuration Guides (links to Guides on Community)</w:t>
      </w:r>
      <w:r w:rsidRPr="005B0EF9">
        <w:rPr>
          <w:rStyle w:val="eop"/>
          <w:rFonts w:ascii="ServiceNow Sans" w:hAnsi="ServiceNow Sans" w:cs="Segoe UI"/>
          <w:color w:val="000000"/>
        </w:rPr>
        <w:t> </w:t>
      </w:r>
    </w:p>
    <w:p w14:paraId="43B289E1" w14:textId="77777777" w:rsidR="008B57CC" w:rsidRPr="005B0EF9" w:rsidRDefault="008B57CC" w:rsidP="00ED0662">
      <w:pPr>
        <w:pStyle w:val="paragraph"/>
        <w:numPr>
          <w:ilvl w:val="0"/>
          <w:numId w:val="85"/>
        </w:numPr>
        <w:tabs>
          <w:tab w:val="clear" w:pos="720"/>
          <w:tab w:val="num" w:pos="360"/>
        </w:tabs>
        <w:spacing w:before="0" w:beforeAutospacing="0" w:after="0" w:afterAutospacing="0"/>
        <w:ind w:left="360" w:firstLine="0"/>
        <w:textAlignment w:val="baseline"/>
        <w:rPr>
          <w:rFonts w:ascii="ServiceNow Sans" w:hAnsi="ServiceNow Sans" w:cs="Segoe UI"/>
        </w:rPr>
      </w:pPr>
      <w:r w:rsidRPr="005B0EF9">
        <w:rPr>
          <w:rStyle w:val="normaltextrun"/>
          <w:rFonts w:ascii="ServiceNow Sans" w:hAnsi="ServiceNow Sans" w:cs="Segoe UI"/>
          <w:color w:val="000000"/>
        </w:rPr>
        <w:t>Instance Setup</w:t>
      </w:r>
      <w:r w:rsidRPr="005B0EF9">
        <w:rPr>
          <w:rStyle w:val="eop"/>
          <w:rFonts w:ascii="ServiceNow Sans" w:hAnsi="ServiceNow Sans" w:cs="Segoe UI"/>
          <w:color w:val="000000"/>
        </w:rPr>
        <w:t> </w:t>
      </w:r>
    </w:p>
    <w:p w14:paraId="3360548E" w14:textId="652AAE3F" w:rsidR="008B57CC" w:rsidRPr="005B0EF9" w:rsidRDefault="004C682D" w:rsidP="00ED0662">
      <w:pPr>
        <w:pStyle w:val="paragraph"/>
        <w:numPr>
          <w:ilvl w:val="0"/>
          <w:numId w:val="86"/>
        </w:numPr>
        <w:tabs>
          <w:tab w:val="clear" w:pos="720"/>
          <w:tab w:val="num" w:pos="360"/>
        </w:tabs>
        <w:spacing w:before="0" w:beforeAutospacing="0" w:after="0" w:afterAutospacing="0"/>
        <w:ind w:left="360" w:firstLine="0"/>
        <w:textAlignment w:val="baseline"/>
        <w:rPr>
          <w:rFonts w:ascii="ServiceNow Sans" w:hAnsi="ServiceNow Sans" w:cs="Segoe UI"/>
        </w:rPr>
      </w:pPr>
      <w:r w:rsidRPr="005B0EF9">
        <w:rPr>
          <w:rStyle w:val="normaltextrun"/>
          <w:rFonts w:ascii="ServiceNow Sans" w:hAnsi="ServiceNow Sans" w:cs="Segoe UI"/>
        </w:rPr>
        <w:t xml:space="preserve">Skills </w:t>
      </w:r>
      <w:r w:rsidR="003F04C5">
        <w:rPr>
          <w:rStyle w:val="normaltextrun"/>
          <w:rFonts w:ascii="ServiceNow Sans" w:eastAsia="Century Gothic" w:hAnsi="ServiceNow Sans" w:cs="Century Gothic"/>
        </w:rPr>
        <w:t>Workspace</w:t>
      </w:r>
    </w:p>
    <w:p w14:paraId="1198A0EF" w14:textId="356AFBE5" w:rsidR="008B57CC" w:rsidRPr="005B0EF9" w:rsidRDefault="008B57CC" w:rsidP="00ED0662">
      <w:pPr>
        <w:pStyle w:val="paragraph"/>
        <w:numPr>
          <w:ilvl w:val="0"/>
          <w:numId w:val="87"/>
        </w:numPr>
        <w:tabs>
          <w:tab w:val="clear" w:pos="720"/>
          <w:tab w:val="num" w:pos="360"/>
        </w:tabs>
        <w:spacing w:before="0" w:beforeAutospacing="0" w:after="0" w:afterAutospacing="0"/>
        <w:ind w:left="360" w:firstLine="0"/>
        <w:textAlignment w:val="baseline"/>
        <w:rPr>
          <w:rStyle w:val="normaltextrun"/>
          <w:rFonts w:ascii="ServiceNow Sans" w:hAnsi="ServiceNow Sans" w:cs="Segoe UI"/>
          <w:color w:val="000000" w:themeColor="text1"/>
        </w:rPr>
      </w:pPr>
      <w:r w:rsidRPr="005B0EF9">
        <w:rPr>
          <w:rStyle w:val="normaltextrun"/>
          <w:rFonts w:ascii="ServiceNow Sans" w:hAnsi="ServiceNow Sans" w:cs="Segoe UI"/>
          <w:color w:val="000000" w:themeColor="text1"/>
        </w:rPr>
        <w:t xml:space="preserve">Edit Employee Profile Skills Widgets </w:t>
      </w:r>
    </w:p>
    <w:p w14:paraId="4B874C79" w14:textId="15BF2321" w:rsidR="00BD2B8B" w:rsidRPr="005B0EF9" w:rsidRDefault="00BD2B8B" w:rsidP="00BD2B8B">
      <w:pPr>
        <w:pStyle w:val="paragraph"/>
        <w:numPr>
          <w:ilvl w:val="0"/>
          <w:numId w:val="87"/>
        </w:numPr>
        <w:tabs>
          <w:tab w:val="clear" w:pos="720"/>
        </w:tabs>
        <w:spacing w:before="0" w:beforeAutospacing="0" w:after="0" w:afterAutospacing="0"/>
        <w:textAlignment w:val="baseline"/>
        <w:rPr>
          <w:rStyle w:val="eop"/>
          <w:rFonts w:ascii="ServiceNow Sans" w:hAnsi="ServiceNow Sans" w:cs="Segoe UI"/>
          <w:color w:val="000000" w:themeColor="text1"/>
        </w:rPr>
      </w:pPr>
      <w:r w:rsidRPr="005B0EF9">
        <w:rPr>
          <w:rStyle w:val="normaltextrun"/>
          <w:rFonts w:ascii="ServiceNow Sans" w:hAnsi="ServiceNow Sans" w:cs="Segoe UI"/>
          <w:color w:val="000000" w:themeColor="text1"/>
        </w:rPr>
        <w:t>Aspirations</w:t>
      </w:r>
    </w:p>
    <w:p w14:paraId="00F4F513" w14:textId="774DC11F" w:rsidR="00CA6A49" w:rsidRPr="005B0EF9" w:rsidRDefault="00CA6A49" w:rsidP="00CA6A49">
      <w:pPr>
        <w:pStyle w:val="paragraph"/>
        <w:numPr>
          <w:ilvl w:val="0"/>
          <w:numId w:val="87"/>
        </w:numPr>
        <w:tabs>
          <w:tab w:val="clear" w:pos="720"/>
        </w:tabs>
        <w:spacing w:before="0" w:beforeAutospacing="0" w:after="0" w:afterAutospacing="0"/>
        <w:textAlignment w:val="baseline"/>
        <w:rPr>
          <w:rFonts w:ascii="ServiceNow Sans" w:hAnsi="ServiceNow Sans" w:cs="Segoe UI"/>
        </w:rPr>
      </w:pPr>
      <w:r w:rsidRPr="005B0EF9">
        <w:rPr>
          <w:rStyle w:val="normaltextrun"/>
          <w:rFonts w:ascii="ServiceNow Sans" w:hAnsi="ServiceNow Sans" w:cs="Segoe UI"/>
          <w:color w:val="000000"/>
        </w:rPr>
        <w:t>Growth Plans</w:t>
      </w:r>
      <w:r w:rsidRPr="005B0EF9">
        <w:rPr>
          <w:rStyle w:val="eop"/>
          <w:rFonts w:ascii="ServiceNow Sans" w:hAnsi="ServiceNow Sans" w:cs="Segoe UI"/>
          <w:color w:val="000000"/>
        </w:rPr>
        <w:t> </w:t>
      </w:r>
    </w:p>
    <w:p w14:paraId="7A8CA2C9" w14:textId="11D1148F" w:rsidR="00BD2B8B" w:rsidRPr="005B0EF9" w:rsidRDefault="008B57CC" w:rsidP="00BD2B8B">
      <w:pPr>
        <w:pStyle w:val="paragraph"/>
        <w:numPr>
          <w:ilvl w:val="0"/>
          <w:numId w:val="87"/>
        </w:numPr>
        <w:tabs>
          <w:tab w:val="clear" w:pos="720"/>
        </w:tabs>
        <w:spacing w:before="0" w:beforeAutospacing="0" w:after="0" w:afterAutospacing="0"/>
        <w:textAlignment w:val="baseline"/>
        <w:rPr>
          <w:rFonts w:ascii="ServiceNow Sans" w:hAnsi="ServiceNow Sans" w:cs="Segoe UI"/>
          <w:color w:val="000000" w:themeColor="text1"/>
        </w:rPr>
      </w:pPr>
      <w:r w:rsidRPr="005B0EF9">
        <w:rPr>
          <w:rStyle w:val="normaltextrun"/>
          <w:rFonts w:ascii="ServiceNow Sans" w:hAnsi="ServiceNow Sans" w:cs="Segoe UI"/>
          <w:color w:val="000000" w:themeColor="text1"/>
        </w:rPr>
        <w:t>Career Hub</w:t>
      </w:r>
    </w:p>
    <w:p w14:paraId="76EFBD8B" w14:textId="40693AE9" w:rsidR="008B57CC" w:rsidRPr="005B0EF9" w:rsidRDefault="008B57CC" w:rsidP="00ED0662">
      <w:pPr>
        <w:pStyle w:val="paragraph"/>
        <w:numPr>
          <w:ilvl w:val="0"/>
          <w:numId w:val="91"/>
        </w:numPr>
        <w:tabs>
          <w:tab w:val="clear" w:pos="720"/>
          <w:tab w:val="num" w:pos="360"/>
        </w:tabs>
        <w:spacing w:before="0" w:beforeAutospacing="0" w:after="0" w:afterAutospacing="0"/>
        <w:ind w:left="360" w:firstLine="0"/>
        <w:textAlignment w:val="baseline"/>
        <w:rPr>
          <w:rFonts w:ascii="ServiceNow Sans" w:hAnsi="ServiceNow Sans" w:cs="Segoe UI"/>
          <w:color w:val="000000" w:themeColor="text1"/>
        </w:rPr>
      </w:pPr>
      <w:r w:rsidRPr="005B0EF9">
        <w:rPr>
          <w:rStyle w:val="normaltextrun"/>
          <w:rFonts w:ascii="ServiceNow Sans" w:hAnsi="ServiceNow Sans" w:cs="Segoe UI"/>
          <w:color w:val="000000" w:themeColor="text1"/>
        </w:rPr>
        <w:t>Conversations Outlook Integration</w:t>
      </w:r>
      <w:r w:rsidRPr="005B0EF9">
        <w:rPr>
          <w:rStyle w:val="eop"/>
          <w:rFonts w:ascii="ServiceNow Sans" w:hAnsi="ServiceNow Sans" w:cs="Segoe UI"/>
          <w:color w:val="000000" w:themeColor="text1"/>
        </w:rPr>
        <w:t> </w:t>
      </w:r>
    </w:p>
    <w:p w14:paraId="66477887" w14:textId="1E4C37F0" w:rsidR="008B57CC" w:rsidRPr="005B0EF9" w:rsidRDefault="008B57CC" w:rsidP="00ED0662">
      <w:pPr>
        <w:pStyle w:val="paragraph"/>
        <w:numPr>
          <w:ilvl w:val="0"/>
          <w:numId w:val="92"/>
        </w:numPr>
        <w:tabs>
          <w:tab w:val="clear" w:pos="720"/>
          <w:tab w:val="num" w:pos="360"/>
        </w:tabs>
        <w:spacing w:before="0" w:beforeAutospacing="0" w:after="0" w:afterAutospacing="0"/>
        <w:ind w:left="360" w:firstLine="0"/>
        <w:textAlignment w:val="baseline"/>
        <w:rPr>
          <w:rFonts w:ascii="ServiceNow Sans" w:hAnsi="ServiceNow Sans" w:cs="Segoe UI"/>
          <w:color w:val="000000" w:themeColor="text1"/>
        </w:rPr>
      </w:pPr>
      <w:r w:rsidRPr="005B0EF9">
        <w:rPr>
          <w:rStyle w:val="normaltextrun"/>
          <w:rFonts w:ascii="ServiceNow Sans" w:hAnsi="ServiceNow Sans" w:cs="Segoe UI"/>
          <w:color w:val="000000" w:themeColor="text1"/>
        </w:rPr>
        <w:t>Learning</w:t>
      </w:r>
      <w:r w:rsidRPr="005B0EF9">
        <w:rPr>
          <w:rStyle w:val="eop"/>
          <w:rFonts w:ascii="ServiceNow Sans" w:hAnsi="ServiceNow Sans" w:cs="Segoe UI"/>
          <w:color w:val="000000" w:themeColor="text1"/>
        </w:rPr>
        <w:t> </w:t>
      </w:r>
    </w:p>
    <w:p w14:paraId="5EE7B6C5" w14:textId="5B6F3D74" w:rsidR="008B57CC" w:rsidRPr="005B0EF9" w:rsidRDefault="008B57CC" w:rsidP="00ED0662">
      <w:pPr>
        <w:pStyle w:val="paragraph"/>
        <w:numPr>
          <w:ilvl w:val="0"/>
          <w:numId w:val="93"/>
        </w:numPr>
        <w:tabs>
          <w:tab w:val="clear" w:pos="720"/>
          <w:tab w:val="num" w:pos="360"/>
        </w:tabs>
        <w:spacing w:before="0" w:beforeAutospacing="0" w:after="0" w:afterAutospacing="0"/>
        <w:ind w:left="360" w:firstLine="0"/>
        <w:textAlignment w:val="baseline"/>
        <w:rPr>
          <w:rFonts w:ascii="ServiceNow Sans" w:hAnsi="ServiceNow Sans" w:cs="Segoe UI"/>
          <w:color w:val="808080" w:themeColor="background1" w:themeShade="80"/>
        </w:rPr>
      </w:pPr>
      <w:r w:rsidRPr="005B0EF9">
        <w:rPr>
          <w:rStyle w:val="normaltextrun"/>
          <w:rFonts w:ascii="ServiceNow Sans" w:hAnsi="ServiceNow Sans" w:cs="Segoe UI"/>
          <w:color w:val="808080" w:themeColor="background1" w:themeShade="80"/>
        </w:rPr>
        <w:t>Opportunity Marketplace</w:t>
      </w:r>
      <w:r w:rsidRPr="005B0EF9">
        <w:rPr>
          <w:rStyle w:val="eop"/>
          <w:rFonts w:ascii="ServiceNow Sans" w:hAnsi="ServiceNow Sans" w:cs="Segoe UI"/>
          <w:color w:val="808080" w:themeColor="background1" w:themeShade="80"/>
        </w:rPr>
        <w:t> </w:t>
      </w:r>
      <w:r w:rsidR="00692E44" w:rsidRPr="005B0EF9">
        <w:rPr>
          <w:rStyle w:val="eop"/>
          <w:rFonts w:ascii="ServiceNow Sans" w:hAnsi="ServiceNow Sans" w:cs="Segoe UI"/>
          <w:color w:val="808080" w:themeColor="background1" w:themeShade="80"/>
        </w:rPr>
        <w:t>(this guide)</w:t>
      </w:r>
    </w:p>
    <w:p w14:paraId="7A5B9AB3" w14:textId="77777777" w:rsidR="008B57CC" w:rsidRPr="005B0EF9" w:rsidRDefault="008B57CC" w:rsidP="00ED0662">
      <w:pPr>
        <w:pStyle w:val="paragraph"/>
        <w:numPr>
          <w:ilvl w:val="0"/>
          <w:numId w:val="94"/>
        </w:numPr>
        <w:tabs>
          <w:tab w:val="clear" w:pos="720"/>
          <w:tab w:val="num" w:pos="360"/>
        </w:tabs>
        <w:spacing w:before="0" w:beforeAutospacing="0" w:after="0" w:afterAutospacing="0"/>
        <w:ind w:left="360" w:firstLine="0"/>
        <w:textAlignment w:val="baseline"/>
        <w:rPr>
          <w:rFonts w:ascii="ServiceNow Sans" w:hAnsi="ServiceNow Sans" w:cs="Segoe UI"/>
        </w:rPr>
      </w:pPr>
      <w:r w:rsidRPr="005B0EF9">
        <w:rPr>
          <w:rStyle w:val="normaltextrun"/>
          <w:rFonts w:ascii="ServiceNow Sans" w:hAnsi="ServiceNow Sans" w:cs="Segoe UI"/>
          <w:color w:val="000000"/>
        </w:rPr>
        <w:t>Mentoring</w:t>
      </w:r>
      <w:r w:rsidRPr="005B0EF9">
        <w:rPr>
          <w:rStyle w:val="eop"/>
          <w:rFonts w:ascii="ServiceNow Sans" w:hAnsi="ServiceNow Sans" w:cs="Segoe UI"/>
          <w:color w:val="000000"/>
        </w:rPr>
        <w:t> </w:t>
      </w:r>
    </w:p>
    <w:p w14:paraId="274ABDE3" w14:textId="77777777" w:rsidR="008B57CC" w:rsidRPr="005B0EF9" w:rsidRDefault="008B57CC" w:rsidP="00ED0662">
      <w:pPr>
        <w:pStyle w:val="paragraph"/>
        <w:numPr>
          <w:ilvl w:val="0"/>
          <w:numId w:val="95"/>
        </w:numPr>
        <w:tabs>
          <w:tab w:val="clear" w:pos="720"/>
          <w:tab w:val="num" w:pos="360"/>
        </w:tabs>
        <w:spacing w:before="0" w:beforeAutospacing="0" w:after="0" w:afterAutospacing="0"/>
        <w:ind w:left="360" w:firstLine="0"/>
        <w:textAlignment w:val="baseline"/>
        <w:rPr>
          <w:rFonts w:ascii="ServiceNow Sans" w:hAnsi="ServiceNow Sans" w:cs="Segoe UI"/>
        </w:rPr>
      </w:pPr>
      <w:r w:rsidRPr="005B0EF9">
        <w:rPr>
          <w:rStyle w:val="normaltextrun"/>
          <w:rFonts w:ascii="ServiceNow Sans" w:hAnsi="ServiceNow Sans" w:cs="Segoe UI"/>
          <w:color w:val="000000"/>
        </w:rPr>
        <w:t>Leader Hub</w:t>
      </w:r>
      <w:r w:rsidRPr="005B0EF9">
        <w:rPr>
          <w:rStyle w:val="eop"/>
          <w:rFonts w:ascii="ServiceNow Sans" w:hAnsi="ServiceNow Sans" w:cs="Segoe UI"/>
          <w:color w:val="000000"/>
        </w:rPr>
        <w:t> </w:t>
      </w:r>
    </w:p>
    <w:p w14:paraId="796386DA" w14:textId="77777777" w:rsidR="008B57CC" w:rsidRPr="005B0EF9" w:rsidRDefault="008B57CC" w:rsidP="00ED0662">
      <w:pPr>
        <w:pStyle w:val="paragraph"/>
        <w:numPr>
          <w:ilvl w:val="0"/>
          <w:numId w:val="96"/>
        </w:numPr>
        <w:tabs>
          <w:tab w:val="clear" w:pos="720"/>
          <w:tab w:val="num" w:pos="360"/>
        </w:tabs>
        <w:spacing w:before="0" w:beforeAutospacing="0" w:after="0" w:afterAutospacing="0"/>
        <w:ind w:left="360" w:firstLine="0"/>
        <w:textAlignment w:val="baseline"/>
        <w:rPr>
          <w:rFonts w:ascii="ServiceNow Sans" w:hAnsi="ServiceNow Sans" w:cs="Segoe UI"/>
        </w:rPr>
      </w:pPr>
      <w:r w:rsidRPr="005B0EF9">
        <w:rPr>
          <w:rStyle w:val="normaltextrun"/>
          <w:rFonts w:ascii="ServiceNow Sans" w:hAnsi="ServiceNow Sans" w:cs="Segoe UI"/>
          <w:color w:val="000000"/>
        </w:rPr>
        <w:t>Proactive Prompts</w:t>
      </w:r>
      <w:r w:rsidRPr="005B0EF9">
        <w:rPr>
          <w:rStyle w:val="eop"/>
          <w:rFonts w:ascii="ServiceNow Sans" w:hAnsi="ServiceNow Sans" w:cs="Segoe UI"/>
          <w:color w:val="000000"/>
        </w:rPr>
        <w:t> </w:t>
      </w:r>
    </w:p>
    <w:p w14:paraId="41AE8B92" w14:textId="77777777" w:rsidR="005B0EF9" w:rsidRPr="005B0EF9" w:rsidRDefault="008B57CC" w:rsidP="00692E44">
      <w:pPr>
        <w:pStyle w:val="paragraph"/>
        <w:numPr>
          <w:ilvl w:val="0"/>
          <w:numId w:val="97"/>
        </w:numPr>
        <w:tabs>
          <w:tab w:val="clear" w:pos="720"/>
          <w:tab w:val="num" w:pos="360"/>
        </w:tabs>
        <w:spacing w:before="0" w:beforeAutospacing="0" w:after="0" w:afterAutospacing="0"/>
        <w:ind w:left="360" w:firstLine="0"/>
        <w:textAlignment w:val="baseline"/>
        <w:rPr>
          <w:rStyle w:val="normaltextrun"/>
          <w:rFonts w:ascii="ServiceNow Sans" w:hAnsi="ServiceNow Sans" w:cs="Segoe UI"/>
        </w:rPr>
      </w:pPr>
      <w:r w:rsidRPr="005B0EF9">
        <w:rPr>
          <w:rStyle w:val="normaltextrun"/>
          <w:rFonts w:ascii="ServiceNow Sans" w:hAnsi="ServiceNow Sans" w:cs="Segoe UI"/>
          <w:color w:val="000000"/>
        </w:rPr>
        <w:t>Goals</w:t>
      </w:r>
    </w:p>
    <w:p w14:paraId="2D158903" w14:textId="18614D63" w:rsidR="00692E44" w:rsidRPr="005B0EF9" w:rsidRDefault="005B0EF9" w:rsidP="00692E44">
      <w:pPr>
        <w:pStyle w:val="paragraph"/>
        <w:numPr>
          <w:ilvl w:val="0"/>
          <w:numId w:val="97"/>
        </w:numPr>
        <w:tabs>
          <w:tab w:val="clear" w:pos="720"/>
          <w:tab w:val="num" w:pos="360"/>
        </w:tabs>
        <w:spacing w:before="0" w:beforeAutospacing="0" w:after="0" w:afterAutospacing="0"/>
        <w:ind w:left="360" w:firstLine="0"/>
        <w:textAlignment w:val="baseline"/>
        <w:rPr>
          <w:rStyle w:val="eop"/>
          <w:rFonts w:ascii="ServiceNow Sans" w:hAnsi="ServiceNow Sans" w:cs="Segoe UI"/>
        </w:rPr>
      </w:pPr>
      <w:r w:rsidRPr="004865D2">
        <w:rPr>
          <w:rStyle w:val="normaltextrun"/>
          <w:rFonts w:ascii="ServiceNow Sans" w:eastAsia="Century Gothic" w:hAnsi="ServiceNow Sans" w:cs="Century Gothic"/>
          <w:color w:val="000000" w:themeColor="text1"/>
        </w:rPr>
        <w:t>Talent Feedback</w:t>
      </w:r>
      <w:r w:rsidR="008B57CC" w:rsidRPr="005B0EF9">
        <w:rPr>
          <w:rStyle w:val="eop"/>
          <w:rFonts w:ascii="ServiceNow Sans" w:hAnsi="ServiceNow Sans" w:cs="Segoe UI"/>
          <w:color w:val="000000"/>
        </w:rPr>
        <w:t> </w:t>
      </w:r>
    </w:p>
    <w:p w14:paraId="5C030600" w14:textId="77777777" w:rsidR="00692E44" w:rsidRPr="005B0EF9" w:rsidRDefault="00692E44" w:rsidP="00692E44">
      <w:pPr>
        <w:pStyle w:val="paragraph"/>
        <w:spacing w:before="0" w:beforeAutospacing="0" w:after="0" w:afterAutospacing="0"/>
        <w:textAlignment w:val="baseline"/>
        <w:rPr>
          <w:rStyle w:val="eop"/>
          <w:rFonts w:ascii="ServiceNow Sans" w:hAnsi="ServiceNow Sans" w:cs="Segoe UI"/>
          <w:color w:val="000000"/>
        </w:rPr>
      </w:pPr>
    </w:p>
    <w:p w14:paraId="35A4EA49" w14:textId="259C4E5B" w:rsidR="00F06871" w:rsidRPr="005B0EF9" w:rsidRDefault="00F06871" w:rsidP="00D178D0">
      <w:pPr>
        <w:pStyle w:val="07NumberList"/>
        <w:keepNext w:val="0"/>
        <w:numPr>
          <w:ilvl w:val="0"/>
          <w:numId w:val="0"/>
        </w:numPr>
        <w:spacing w:after="0"/>
        <w:rPr>
          <w:rFonts w:ascii="ServiceNow Sans" w:eastAsia="Century Gothic" w:hAnsi="ServiceNow Sans" w:cs="Century Gothic"/>
          <w:sz w:val="24"/>
          <w:szCs w:val="24"/>
        </w:rPr>
      </w:pPr>
      <w:r w:rsidRPr="005B0EF9">
        <w:rPr>
          <w:rFonts w:ascii="ServiceNow Sans" w:eastAsia="Century Gothic" w:hAnsi="ServiceNow Sans" w:cs="Century Gothic"/>
          <w:sz w:val="24"/>
          <w:szCs w:val="24"/>
        </w:rPr>
        <w:t>Personas:</w:t>
      </w:r>
    </w:p>
    <w:p w14:paraId="12BCB91B" w14:textId="77777777" w:rsidR="00F06871" w:rsidRPr="005B0EF9" w:rsidRDefault="00F06871" w:rsidP="00F06871">
      <w:pPr>
        <w:pStyle w:val="07NumberList"/>
        <w:keepNext w:val="0"/>
        <w:numPr>
          <w:ilvl w:val="0"/>
          <w:numId w:val="360"/>
        </w:numPr>
        <w:spacing w:after="0"/>
        <w:rPr>
          <w:rFonts w:ascii="ServiceNow Sans" w:hAnsi="ServiceNow Sans"/>
          <w:sz w:val="24"/>
          <w:szCs w:val="24"/>
        </w:rPr>
      </w:pPr>
      <w:r w:rsidRPr="005B0EF9">
        <w:rPr>
          <w:rFonts w:ascii="ServiceNow Sans" w:eastAsia="Century Gothic" w:hAnsi="ServiceNow Sans" w:cs="Century Gothic"/>
          <w:sz w:val="24"/>
          <w:szCs w:val="24"/>
        </w:rPr>
        <w:t xml:space="preserve">Admin (Opportunity admin: </w:t>
      </w:r>
      <w:r w:rsidRPr="005B0EF9">
        <w:rPr>
          <w:rFonts w:ascii="ServiceNow Sans" w:hAnsi="ServiceNow Sans"/>
          <w:sz w:val="24"/>
          <w:szCs w:val="24"/>
        </w:rPr>
        <w:t>sn_opp_market.admin)</w:t>
      </w:r>
    </w:p>
    <w:p w14:paraId="4D2BBA23" w14:textId="71D24891" w:rsidR="00692E44" w:rsidRPr="005B0EF9" w:rsidRDefault="00F06871" w:rsidP="00F06871">
      <w:pPr>
        <w:pStyle w:val="07NumberList"/>
        <w:keepNext w:val="0"/>
        <w:numPr>
          <w:ilvl w:val="0"/>
          <w:numId w:val="360"/>
        </w:numPr>
        <w:spacing w:after="0"/>
        <w:rPr>
          <w:rStyle w:val="eop"/>
          <w:rFonts w:ascii="ServiceNow Sans" w:hAnsi="ServiceNow Sans"/>
          <w:sz w:val="24"/>
          <w:szCs w:val="24"/>
        </w:rPr>
      </w:pPr>
      <w:r w:rsidRPr="005B0EF9">
        <w:rPr>
          <w:rFonts w:ascii="ServiceNow Sans" w:hAnsi="ServiceNow Sans"/>
          <w:sz w:val="24"/>
          <w:szCs w:val="24"/>
        </w:rPr>
        <w:t>Licensed Manager (</w:t>
      </w:r>
      <w:proofErr w:type="spellStart"/>
      <w:r w:rsidRPr="005B0EF9">
        <w:rPr>
          <w:rFonts w:ascii="ServiceNow Sans" w:hAnsi="ServiceNow Sans"/>
          <w:sz w:val="24"/>
          <w:szCs w:val="24"/>
        </w:rPr>
        <w:t>Opportuntiy</w:t>
      </w:r>
      <w:proofErr w:type="spellEnd"/>
      <w:r w:rsidRPr="005B0EF9">
        <w:rPr>
          <w:rFonts w:ascii="ServiceNow Sans" w:hAnsi="ServiceNow Sans"/>
          <w:sz w:val="24"/>
          <w:szCs w:val="24"/>
        </w:rPr>
        <w:t xml:space="preserve"> Owner)</w:t>
      </w:r>
    </w:p>
    <w:p w14:paraId="0B608A16" w14:textId="77777777" w:rsidR="00ED0662" w:rsidRPr="005B0EF9" w:rsidRDefault="00ED0662" w:rsidP="00ED0662">
      <w:pPr>
        <w:pStyle w:val="paragraph"/>
        <w:spacing w:before="0" w:beforeAutospacing="0" w:after="0" w:afterAutospacing="0"/>
        <w:textAlignment w:val="baseline"/>
        <w:rPr>
          <w:rStyle w:val="eop"/>
          <w:rFonts w:ascii="ServiceNow Sans" w:hAnsi="ServiceNow Sans" w:cs="Segoe UI"/>
          <w:b/>
          <w:bCs/>
          <w:color w:val="000000"/>
        </w:rPr>
      </w:pPr>
    </w:p>
    <w:p w14:paraId="6AAAA937" w14:textId="7F46282F" w:rsidR="008B57CC" w:rsidRPr="005B0EF9" w:rsidRDefault="00E32C41" w:rsidP="00651139">
      <w:pPr>
        <w:pStyle w:val="paragraph"/>
        <w:spacing w:before="0" w:beforeAutospacing="0" w:after="0" w:afterAutospacing="0"/>
        <w:textAlignment w:val="baseline"/>
        <w:rPr>
          <w:rStyle w:val="eop"/>
          <w:rFonts w:ascii="ServiceNow Sans" w:hAnsi="ServiceNow Sans" w:cs="Segoe UI"/>
          <w:b/>
          <w:bCs/>
          <w:color w:val="000000"/>
        </w:rPr>
      </w:pPr>
      <w:r w:rsidRPr="005B0EF9">
        <w:rPr>
          <w:rStyle w:val="eop"/>
          <w:rFonts w:ascii="ServiceNow Sans" w:hAnsi="ServiceNow Sans" w:cs="Segoe UI"/>
          <w:b/>
          <w:bCs/>
          <w:color w:val="000000"/>
        </w:rPr>
        <w:t xml:space="preserve">Guide </w:t>
      </w:r>
      <w:r w:rsidR="00ED0662" w:rsidRPr="005B0EF9">
        <w:rPr>
          <w:rStyle w:val="eop"/>
          <w:rFonts w:ascii="ServiceNow Sans" w:hAnsi="ServiceNow Sans" w:cs="Segoe UI"/>
          <w:b/>
          <w:bCs/>
          <w:color w:val="000000"/>
        </w:rPr>
        <w:t>Overview</w:t>
      </w:r>
    </w:p>
    <w:p w14:paraId="47FEBA26" w14:textId="77777777" w:rsidR="006E784C" w:rsidRPr="005B0EF9" w:rsidRDefault="006E784C" w:rsidP="00651139">
      <w:pPr>
        <w:pStyle w:val="paragraph"/>
        <w:spacing w:before="0" w:beforeAutospacing="0" w:after="0" w:afterAutospacing="0"/>
        <w:textAlignment w:val="baseline"/>
        <w:rPr>
          <w:rFonts w:ascii="ServiceNow Sans" w:hAnsi="ServiceNow Sans" w:cs="Segoe UI"/>
        </w:rPr>
      </w:pPr>
    </w:p>
    <w:p w14:paraId="58BCB622" w14:textId="4D86057F" w:rsidR="002E078F" w:rsidRPr="005B0EF9" w:rsidRDefault="00F06871" w:rsidP="006E784C">
      <w:pPr>
        <w:pStyle w:val="07NumberList"/>
        <w:keepNext w:val="0"/>
        <w:numPr>
          <w:ilvl w:val="0"/>
          <w:numId w:val="302"/>
        </w:numPr>
        <w:spacing w:after="0"/>
        <w:rPr>
          <w:rFonts w:ascii="ServiceNow Sans" w:eastAsia="Century Gothic" w:hAnsi="ServiceNow Sans" w:cs="Century Gothic"/>
          <w:sz w:val="24"/>
          <w:szCs w:val="24"/>
        </w:rPr>
      </w:pPr>
      <w:r w:rsidRPr="005B0EF9">
        <w:rPr>
          <w:rFonts w:ascii="ServiceNow Sans" w:eastAsia="Century Gothic" w:hAnsi="ServiceNow Sans" w:cs="Century Gothic"/>
          <w:sz w:val="24"/>
          <w:szCs w:val="24"/>
        </w:rPr>
        <w:t>Expand/collapse state</w:t>
      </w:r>
    </w:p>
    <w:p w14:paraId="183469F8" w14:textId="2C6C59FB" w:rsidR="00F06871" w:rsidRPr="005B0EF9" w:rsidRDefault="00F06871" w:rsidP="006E784C">
      <w:pPr>
        <w:pStyle w:val="07NumberList"/>
        <w:keepNext w:val="0"/>
        <w:numPr>
          <w:ilvl w:val="0"/>
          <w:numId w:val="302"/>
        </w:numPr>
        <w:spacing w:after="0"/>
        <w:rPr>
          <w:rFonts w:ascii="ServiceNow Sans" w:eastAsia="Century Gothic" w:hAnsi="ServiceNow Sans" w:cs="Century Gothic"/>
          <w:sz w:val="24"/>
          <w:szCs w:val="24"/>
        </w:rPr>
      </w:pPr>
      <w:r w:rsidRPr="005B0EF9">
        <w:rPr>
          <w:rFonts w:ascii="ServiceNow Sans" w:eastAsia="Century Gothic" w:hAnsi="ServiceNow Sans" w:cs="Century Gothic"/>
          <w:sz w:val="24"/>
          <w:szCs w:val="24"/>
        </w:rPr>
        <w:t>Carousel</w:t>
      </w:r>
    </w:p>
    <w:p w14:paraId="3FA8B5CB" w14:textId="5B683321" w:rsidR="00F06871" w:rsidRPr="005B0EF9" w:rsidRDefault="00F06871" w:rsidP="006E784C">
      <w:pPr>
        <w:pStyle w:val="07NumberList"/>
        <w:keepNext w:val="0"/>
        <w:numPr>
          <w:ilvl w:val="0"/>
          <w:numId w:val="302"/>
        </w:numPr>
        <w:spacing w:after="0"/>
        <w:rPr>
          <w:rFonts w:ascii="ServiceNow Sans" w:eastAsia="Century Gothic" w:hAnsi="ServiceNow Sans" w:cs="Century Gothic"/>
          <w:sz w:val="24"/>
          <w:szCs w:val="24"/>
        </w:rPr>
      </w:pPr>
      <w:r w:rsidRPr="005B0EF9">
        <w:rPr>
          <w:rFonts w:ascii="ServiceNow Sans" w:eastAsia="Century Gothic" w:hAnsi="ServiceNow Sans" w:cs="Century Gothic"/>
          <w:sz w:val="24"/>
          <w:szCs w:val="24"/>
        </w:rPr>
        <w:t>No widget once all steps done</w:t>
      </w:r>
    </w:p>
    <w:p w14:paraId="776F7522" w14:textId="77777777" w:rsidR="00F06871" w:rsidRPr="005B0EF9" w:rsidRDefault="00F06871" w:rsidP="00F06871">
      <w:pPr>
        <w:pStyle w:val="07NumberList"/>
        <w:numPr>
          <w:ilvl w:val="0"/>
          <w:numId w:val="302"/>
        </w:numPr>
        <w:spacing w:after="0"/>
        <w:rPr>
          <w:rFonts w:ascii="ServiceNow Sans" w:hAnsi="ServiceNow Sans"/>
          <w:sz w:val="24"/>
          <w:szCs w:val="24"/>
        </w:rPr>
      </w:pPr>
      <w:r w:rsidRPr="005B0EF9">
        <w:rPr>
          <w:rFonts w:ascii="ServiceNow Sans" w:hAnsi="ServiceNow Sans"/>
          <w:sz w:val="24"/>
          <w:szCs w:val="24"/>
        </w:rPr>
        <w:t>Add/Edit user preferences</w:t>
      </w:r>
    </w:p>
    <w:p w14:paraId="4C2BE90D" w14:textId="77777777" w:rsidR="00F06871" w:rsidRPr="005B0EF9" w:rsidRDefault="00F06871" w:rsidP="00F06871">
      <w:pPr>
        <w:pStyle w:val="07NumberList"/>
        <w:numPr>
          <w:ilvl w:val="0"/>
          <w:numId w:val="302"/>
        </w:numPr>
        <w:spacing w:after="0"/>
        <w:rPr>
          <w:rFonts w:ascii="ServiceNow Sans" w:hAnsi="ServiceNow Sans"/>
          <w:sz w:val="24"/>
          <w:szCs w:val="24"/>
        </w:rPr>
      </w:pPr>
      <w:r w:rsidRPr="005B0EF9">
        <w:rPr>
          <w:rFonts w:ascii="ServiceNow Sans" w:hAnsi="ServiceNow Sans"/>
          <w:sz w:val="24"/>
          <w:szCs w:val="24"/>
        </w:rPr>
        <w:t>Update preferences</w:t>
      </w:r>
    </w:p>
    <w:p w14:paraId="6AF5A559" w14:textId="77777777" w:rsidR="00D178D0" w:rsidRPr="005B0EF9" w:rsidRDefault="00D178D0" w:rsidP="00D178D0">
      <w:pPr>
        <w:pStyle w:val="07NumberList"/>
        <w:numPr>
          <w:ilvl w:val="0"/>
          <w:numId w:val="302"/>
        </w:numPr>
        <w:spacing w:after="0"/>
        <w:rPr>
          <w:rFonts w:ascii="ServiceNow Sans" w:hAnsi="ServiceNow Sans"/>
          <w:sz w:val="24"/>
          <w:szCs w:val="24"/>
        </w:rPr>
      </w:pPr>
      <w:r w:rsidRPr="005B0EF9">
        <w:rPr>
          <w:rFonts w:ascii="ServiceNow Sans" w:hAnsi="ServiceNow Sans"/>
          <w:sz w:val="24"/>
          <w:szCs w:val="24"/>
        </w:rPr>
        <w:t>Filter opportunities</w:t>
      </w:r>
    </w:p>
    <w:p w14:paraId="1DBFBDCB" w14:textId="77777777" w:rsidR="00D178D0" w:rsidRPr="005B0EF9" w:rsidRDefault="00D178D0" w:rsidP="00D178D0">
      <w:pPr>
        <w:pStyle w:val="07NumberList"/>
        <w:numPr>
          <w:ilvl w:val="0"/>
          <w:numId w:val="302"/>
        </w:numPr>
        <w:spacing w:after="0"/>
        <w:rPr>
          <w:rFonts w:ascii="ServiceNow Sans" w:hAnsi="ServiceNow Sans"/>
          <w:sz w:val="24"/>
          <w:szCs w:val="24"/>
        </w:rPr>
      </w:pPr>
      <w:r w:rsidRPr="005B0EF9">
        <w:rPr>
          <w:rFonts w:ascii="ServiceNow Sans" w:hAnsi="ServiceNow Sans"/>
          <w:sz w:val="24"/>
          <w:szCs w:val="24"/>
        </w:rPr>
        <w:t>Match Analysis</w:t>
      </w:r>
    </w:p>
    <w:p w14:paraId="5321F204" w14:textId="185B7D88" w:rsidR="00F06871" w:rsidRPr="005B0EF9" w:rsidRDefault="00D178D0" w:rsidP="00D178D0">
      <w:pPr>
        <w:pStyle w:val="07NumberList"/>
        <w:numPr>
          <w:ilvl w:val="0"/>
          <w:numId w:val="302"/>
        </w:numPr>
        <w:spacing w:after="0"/>
        <w:rPr>
          <w:rFonts w:ascii="ServiceNow Sans" w:hAnsi="ServiceNow Sans"/>
          <w:sz w:val="24"/>
          <w:szCs w:val="24"/>
        </w:rPr>
      </w:pPr>
      <w:r w:rsidRPr="005B0EF9">
        <w:rPr>
          <w:rFonts w:ascii="ServiceNow Sans" w:hAnsi="ServiceNow Sans"/>
          <w:sz w:val="24"/>
          <w:szCs w:val="24"/>
        </w:rPr>
        <w:t>Create an Aspiration</w:t>
      </w:r>
    </w:p>
    <w:p w14:paraId="6DCD5FC2" w14:textId="77777777" w:rsidR="00D178D0" w:rsidRPr="005B0EF9" w:rsidRDefault="00D178D0" w:rsidP="00D178D0">
      <w:pPr>
        <w:pStyle w:val="07NumberList"/>
        <w:numPr>
          <w:ilvl w:val="0"/>
          <w:numId w:val="302"/>
        </w:numPr>
        <w:spacing w:after="0"/>
        <w:rPr>
          <w:rFonts w:ascii="ServiceNow Sans" w:hAnsi="ServiceNow Sans"/>
          <w:sz w:val="24"/>
          <w:szCs w:val="24"/>
        </w:rPr>
      </w:pPr>
      <w:r w:rsidRPr="005B0EF9">
        <w:rPr>
          <w:rFonts w:ascii="ServiceNow Sans" w:hAnsi="ServiceNow Sans"/>
          <w:sz w:val="24"/>
          <w:szCs w:val="24"/>
        </w:rPr>
        <w:t>Sharing an opportunity</w:t>
      </w:r>
    </w:p>
    <w:p w14:paraId="28C8A1C7" w14:textId="76C348F9" w:rsidR="00F06871" w:rsidRPr="005B0EF9" w:rsidRDefault="00D178D0" w:rsidP="006E784C">
      <w:pPr>
        <w:pStyle w:val="07NumberList"/>
        <w:keepNext w:val="0"/>
        <w:numPr>
          <w:ilvl w:val="0"/>
          <w:numId w:val="302"/>
        </w:numPr>
        <w:spacing w:after="0"/>
        <w:rPr>
          <w:rFonts w:ascii="ServiceNow Sans" w:eastAsia="Century Gothic" w:hAnsi="ServiceNow Sans" w:cs="Century Gothic"/>
          <w:sz w:val="24"/>
          <w:szCs w:val="24"/>
        </w:rPr>
      </w:pPr>
      <w:r w:rsidRPr="005B0EF9">
        <w:rPr>
          <w:rFonts w:ascii="ServiceNow Sans" w:eastAsia="Century Gothic" w:hAnsi="ServiceNow Sans" w:cs="Century Gothic"/>
          <w:sz w:val="24"/>
          <w:szCs w:val="24"/>
        </w:rPr>
        <w:t xml:space="preserve"> Other opportunities</w:t>
      </w:r>
    </w:p>
    <w:p w14:paraId="55A8AEA8" w14:textId="428650BB" w:rsidR="00F06871" w:rsidRPr="005B0EF9" w:rsidRDefault="00D178D0" w:rsidP="006E784C">
      <w:pPr>
        <w:pStyle w:val="07NumberList"/>
        <w:keepNext w:val="0"/>
        <w:numPr>
          <w:ilvl w:val="0"/>
          <w:numId w:val="302"/>
        </w:numPr>
        <w:spacing w:after="0"/>
        <w:rPr>
          <w:rFonts w:ascii="ServiceNow Sans" w:eastAsia="Century Gothic" w:hAnsi="ServiceNow Sans" w:cs="Century Gothic"/>
          <w:sz w:val="24"/>
          <w:szCs w:val="24"/>
        </w:rPr>
      </w:pPr>
      <w:r w:rsidRPr="005B0EF9">
        <w:rPr>
          <w:rFonts w:ascii="ServiceNow Sans" w:eastAsia="Century Gothic" w:hAnsi="ServiceNow Sans" w:cs="Century Gothic"/>
          <w:sz w:val="24"/>
          <w:szCs w:val="24"/>
        </w:rPr>
        <w:t xml:space="preserve"> </w:t>
      </w:r>
      <w:r w:rsidRPr="005B0EF9">
        <w:rPr>
          <w:rFonts w:ascii="ServiceNow Sans" w:hAnsi="ServiceNow Sans"/>
          <w:sz w:val="24"/>
          <w:szCs w:val="24"/>
        </w:rPr>
        <w:t>Create new Opportunity</w:t>
      </w:r>
    </w:p>
    <w:p w14:paraId="03B0B177" w14:textId="75114247" w:rsidR="002D0283" w:rsidRPr="005B0EF9" w:rsidRDefault="00021067" w:rsidP="006E784C">
      <w:pPr>
        <w:pStyle w:val="07NumberList"/>
        <w:keepNext w:val="0"/>
        <w:numPr>
          <w:ilvl w:val="0"/>
          <w:numId w:val="302"/>
        </w:numPr>
        <w:spacing w:after="0"/>
        <w:rPr>
          <w:rFonts w:ascii="ServiceNow Sans" w:eastAsia="Century Gothic" w:hAnsi="ServiceNow Sans" w:cs="Century Gothic"/>
          <w:sz w:val="24"/>
          <w:szCs w:val="24"/>
        </w:rPr>
      </w:pPr>
      <w:r w:rsidRPr="005B0EF9">
        <w:rPr>
          <w:rFonts w:ascii="ServiceNow Sans" w:hAnsi="ServiceNow Sans"/>
          <w:sz w:val="24"/>
          <w:szCs w:val="24"/>
        </w:rPr>
        <w:t xml:space="preserve"> </w:t>
      </w:r>
      <w:r w:rsidR="00025761" w:rsidRPr="005B0EF9">
        <w:rPr>
          <w:rFonts w:ascii="ServiceNow Sans" w:hAnsi="ServiceNow Sans"/>
          <w:sz w:val="24"/>
          <w:szCs w:val="24"/>
        </w:rPr>
        <w:t>Create opportunity using SPM</w:t>
      </w:r>
    </w:p>
    <w:p w14:paraId="1B41F510" w14:textId="7934AE57" w:rsidR="00CA64BE" w:rsidRPr="005B0EF9" w:rsidRDefault="00021067" w:rsidP="006E784C">
      <w:pPr>
        <w:pStyle w:val="07NumberList"/>
        <w:keepNext w:val="0"/>
        <w:numPr>
          <w:ilvl w:val="0"/>
          <w:numId w:val="302"/>
        </w:numPr>
        <w:spacing w:after="0"/>
        <w:rPr>
          <w:rFonts w:ascii="ServiceNow Sans" w:eastAsia="Century Gothic" w:hAnsi="ServiceNow Sans" w:cs="Century Gothic"/>
          <w:sz w:val="24"/>
          <w:szCs w:val="24"/>
        </w:rPr>
      </w:pPr>
      <w:r w:rsidRPr="005B0EF9">
        <w:rPr>
          <w:rFonts w:ascii="ServiceNow Sans" w:hAnsi="ServiceNow Sans"/>
          <w:sz w:val="24"/>
          <w:szCs w:val="24"/>
        </w:rPr>
        <w:t xml:space="preserve"> </w:t>
      </w:r>
      <w:r w:rsidR="00B408F6" w:rsidRPr="005B0EF9">
        <w:rPr>
          <w:rFonts w:ascii="ServiceNow Sans" w:hAnsi="ServiceNow Sans"/>
          <w:sz w:val="24"/>
          <w:szCs w:val="24"/>
        </w:rPr>
        <w:t>Publishing Approval</w:t>
      </w:r>
    </w:p>
    <w:p w14:paraId="01173CAB" w14:textId="77777777" w:rsidR="00F06871" w:rsidRPr="005B0EF9" w:rsidRDefault="00F06871" w:rsidP="00F06871">
      <w:pPr>
        <w:pStyle w:val="07NumberList"/>
        <w:keepNext w:val="0"/>
        <w:numPr>
          <w:ilvl w:val="0"/>
          <w:numId w:val="0"/>
        </w:numPr>
        <w:spacing w:after="0"/>
        <w:ind w:left="360" w:hanging="360"/>
        <w:rPr>
          <w:rFonts w:ascii="ServiceNow Sans" w:eastAsia="Century Gothic" w:hAnsi="ServiceNow Sans" w:cs="Century Gothic"/>
          <w:sz w:val="24"/>
          <w:szCs w:val="24"/>
        </w:rPr>
      </w:pPr>
    </w:p>
    <w:p w14:paraId="1F306BAD" w14:textId="77777777" w:rsidR="00692E44" w:rsidRPr="005B0EF9" w:rsidRDefault="00692E44" w:rsidP="00F06871">
      <w:pPr>
        <w:pStyle w:val="07NumberList"/>
        <w:keepNext w:val="0"/>
        <w:numPr>
          <w:ilvl w:val="0"/>
          <w:numId w:val="0"/>
        </w:numPr>
        <w:spacing w:after="0"/>
        <w:rPr>
          <w:rFonts w:ascii="ServiceNow Sans" w:hAnsi="ServiceNow Sans"/>
          <w:sz w:val="24"/>
          <w:szCs w:val="24"/>
        </w:rPr>
      </w:pPr>
    </w:p>
    <w:p w14:paraId="6B5D691F" w14:textId="7B0D4D9A" w:rsidR="00692E44" w:rsidRPr="005B0EF9" w:rsidRDefault="00692E44" w:rsidP="00692E44">
      <w:pPr>
        <w:pStyle w:val="03SubheadBodyTitle"/>
        <w:spacing w:after="0"/>
        <w:rPr>
          <w:rFonts w:ascii="ServiceNow Sans" w:hAnsi="ServiceNow Sans"/>
          <w:sz w:val="24"/>
          <w:szCs w:val="24"/>
        </w:rPr>
      </w:pPr>
      <w:r w:rsidRPr="005B0EF9">
        <w:rPr>
          <w:rFonts w:ascii="ServiceNow Sans" w:hAnsi="ServiceNow Sans"/>
          <w:sz w:val="24"/>
          <w:szCs w:val="24"/>
        </w:rPr>
        <w:t>Getting to know you section</w:t>
      </w:r>
    </w:p>
    <w:p w14:paraId="1C14B831" w14:textId="77777777" w:rsidR="00692E44" w:rsidRPr="005B0EF9" w:rsidRDefault="00692E44" w:rsidP="00692E44">
      <w:pPr>
        <w:pStyle w:val="03SubheadBodyTitle"/>
        <w:spacing w:after="0"/>
        <w:rPr>
          <w:rFonts w:ascii="ServiceNow Sans" w:eastAsia="Century Gothic" w:hAnsi="ServiceNow Sans" w:cs="Century Gothic"/>
          <w:sz w:val="24"/>
          <w:szCs w:val="24"/>
        </w:rPr>
      </w:pPr>
    </w:p>
    <w:p w14:paraId="7996A958" w14:textId="0838B9C0" w:rsidR="00692E44" w:rsidRPr="005B0EF9" w:rsidRDefault="00692E44" w:rsidP="00692E44">
      <w:pPr>
        <w:pStyle w:val="07NumberList"/>
        <w:numPr>
          <w:ilvl w:val="0"/>
          <w:numId w:val="17"/>
        </w:numPr>
        <w:spacing w:after="0"/>
        <w:rPr>
          <w:rFonts w:ascii="ServiceNow Sans" w:eastAsia="Century Gothic" w:hAnsi="ServiceNow Sans" w:cs="Century Gothic"/>
          <w:b/>
          <w:bCs/>
          <w:sz w:val="24"/>
          <w:szCs w:val="24"/>
        </w:rPr>
      </w:pPr>
      <w:bookmarkStart w:id="0" w:name="_Toc183545253"/>
      <w:r w:rsidRPr="005B0EF9">
        <w:rPr>
          <w:rFonts w:ascii="ServiceNow Sans" w:eastAsia="Century Gothic" w:hAnsi="ServiceNow Sans" w:cs="Century Gothic"/>
          <w:b/>
          <w:bCs/>
          <w:sz w:val="24"/>
          <w:szCs w:val="24"/>
        </w:rPr>
        <w:t>Expand/collapse state</w:t>
      </w:r>
      <w:bookmarkEnd w:id="0"/>
    </w:p>
    <w:p w14:paraId="0B34EB6F" w14:textId="77777777" w:rsidR="00692E44" w:rsidRPr="005B0EF9" w:rsidRDefault="00692E44" w:rsidP="00692E44">
      <w:pPr>
        <w:pStyle w:val="07NumberList"/>
        <w:numPr>
          <w:ilvl w:val="0"/>
          <w:numId w:val="0"/>
        </w:numPr>
        <w:ind w:left="360"/>
        <w:rPr>
          <w:rFonts w:ascii="ServiceNow Sans" w:hAnsi="ServiceNow Sans"/>
        </w:rPr>
      </w:pPr>
    </w:p>
    <w:p w14:paraId="23EB8224" w14:textId="1F0F57CA" w:rsidR="00692E44" w:rsidRPr="005B0EF9" w:rsidRDefault="00692E44" w:rsidP="00692E44">
      <w:pPr>
        <w:pStyle w:val="07NumberList"/>
        <w:keepNext w:val="0"/>
        <w:numPr>
          <w:ilvl w:val="0"/>
          <w:numId w:val="0"/>
        </w:numPr>
        <w:spacing w:after="0"/>
        <w:ind w:left="360" w:hanging="360"/>
        <w:rPr>
          <w:rFonts w:ascii="ServiceNow Sans" w:eastAsia="Century Gothic" w:hAnsi="ServiceNow Sans" w:cs="Century Gothic"/>
          <w:sz w:val="24"/>
          <w:szCs w:val="24"/>
        </w:rPr>
      </w:pPr>
      <w:r w:rsidRPr="005B0EF9">
        <w:rPr>
          <w:rFonts w:ascii="ServiceNow Sans" w:hAnsi="ServiceNow Sans"/>
          <w:sz w:val="24"/>
          <w:szCs w:val="24"/>
        </w:rPr>
        <w:t xml:space="preserve">1.  Navigate to </w:t>
      </w:r>
      <w:r w:rsidRPr="005B0EF9">
        <w:rPr>
          <w:rFonts w:ascii="ServiceNow Sans" w:hAnsi="ServiceNow Sans"/>
          <w:b/>
          <w:bCs/>
          <w:sz w:val="24"/>
          <w:szCs w:val="24"/>
        </w:rPr>
        <w:t xml:space="preserve">Opportunity Marketplace </w:t>
      </w:r>
      <w:r w:rsidRPr="005B0EF9">
        <w:rPr>
          <w:rFonts w:ascii="ServiceNow Sans" w:hAnsi="ServiceNow Sans"/>
          <w:b/>
          <w:bCs/>
          <w:sz w:val="24"/>
          <w:szCs w:val="24"/>
        </w:rPr>
        <w:sym w:font="Wingdings" w:char="F0E0"/>
      </w:r>
      <w:r w:rsidRPr="005B0EF9">
        <w:rPr>
          <w:rFonts w:ascii="ServiceNow Sans" w:hAnsi="ServiceNow Sans"/>
          <w:b/>
          <w:bCs/>
          <w:sz w:val="24"/>
          <w:szCs w:val="24"/>
        </w:rPr>
        <w:t xml:space="preserve"> Internal Jobs</w:t>
      </w:r>
    </w:p>
    <w:p w14:paraId="1CEC6B95" w14:textId="77777777" w:rsidR="00692E44" w:rsidRPr="005B0EF9" w:rsidRDefault="00692E44" w:rsidP="00692E44">
      <w:pPr>
        <w:pStyle w:val="07NumberList"/>
        <w:keepNext w:val="0"/>
        <w:numPr>
          <w:ilvl w:val="0"/>
          <w:numId w:val="17"/>
        </w:numPr>
        <w:spacing w:after="0"/>
        <w:rPr>
          <w:rFonts w:ascii="ServiceNow Sans" w:eastAsia="Century Gothic" w:hAnsi="ServiceNow Sans" w:cs="Century Gothic"/>
          <w:sz w:val="24"/>
          <w:szCs w:val="24"/>
        </w:rPr>
      </w:pPr>
      <w:r w:rsidRPr="005B0EF9">
        <w:rPr>
          <w:rFonts w:ascii="ServiceNow Sans" w:hAnsi="ServiceNow Sans"/>
          <w:sz w:val="24"/>
          <w:szCs w:val="24"/>
        </w:rPr>
        <w:t xml:space="preserve">Collapse the </w:t>
      </w:r>
      <w:r w:rsidRPr="005B0EF9">
        <w:rPr>
          <w:rFonts w:ascii="ServiceNow Sans" w:hAnsi="ServiceNow Sans"/>
          <w:b/>
          <w:bCs/>
          <w:sz w:val="24"/>
          <w:szCs w:val="24"/>
        </w:rPr>
        <w:t xml:space="preserve">Getting to know you </w:t>
      </w:r>
      <w:r w:rsidRPr="005B0EF9">
        <w:rPr>
          <w:rFonts w:ascii="ServiceNow Sans" w:hAnsi="ServiceNow Sans"/>
          <w:sz w:val="24"/>
          <w:szCs w:val="24"/>
        </w:rPr>
        <w:t>widget by clicking on the arrow button up</w:t>
      </w:r>
    </w:p>
    <w:p w14:paraId="34E7F810" w14:textId="77777777" w:rsidR="00692E44" w:rsidRPr="005B0EF9" w:rsidRDefault="00692E44" w:rsidP="00692E44">
      <w:pPr>
        <w:pStyle w:val="07NumberList"/>
        <w:keepNext w:val="0"/>
        <w:numPr>
          <w:ilvl w:val="0"/>
          <w:numId w:val="17"/>
        </w:numPr>
        <w:spacing w:after="0"/>
        <w:rPr>
          <w:rFonts w:ascii="ServiceNow Sans" w:eastAsia="Century Gothic" w:hAnsi="ServiceNow Sans" w:cs="Century Gothic"/>
          <w:sz w:val="24"/>
          <w:szCs w:val="24"/>
        </w:rPr>
      </w:pPr>
      <w:r w:rsidRPr="005B0EF9">
        <w:rPr>
          <w:rFonts w:ascii="ServiceNow Sans" w:hAnsi="ServiceNow Sans"/>
          <w:sz w:val="24"/>
          <w:szCs w:val="24"/>
        </w:rPr>
        <w:t>Refresh the page</w:t>
      </w:r>
    </w:p>
    <w:p w14:paraId="42245BD9" w14:textId="77777777" w:rsidR="00692E44" w:rsidRPr="005B0EF9" w:rsidRDefault="00692E44" w:rsidP="00692E44">
      <w:pPr>
        <w:pStyle w:val="07NumberList"/>
        <w:keepNext w:val="0"/>
        <w:numPr>
          <w:ilvl w:val="0"/>
          <w:numId w:val="17"/>
        </w:numPr>
        <w:spacing w:after="0"/>
        <w:rPr>
          <w:rFonts w:ascii="ServiceNow Sans" w:eastAsia="Century Gothic" w:hAnsi="ServiceNow Sans" w:cs="Century Gothic"/>
          <w:sz w:val="24"/>
          <w:szCs w:val="24"/>
        </w:rPr>
      </w:pPr>
      <w:r w:rsidRPr="005B0EF9">
        <w:rPr>
          <w:rFonts w:ascii="ServiceNow Sans" w:hAnsi="ServiceNow Sans"/>
          <w:sz w:val="24"/>
          <w:szCs w:val="24"/>
        </w:rPr>
        <w:t>Notice the get started widget remains collapsed</w:t>
      </w:r>
    </w:p>
    <w:p w14:paraId="4F6B3E28" w14:textId="77777777" w:rsidR="00692E44" w:rsidRPr="005B0EF9" w:rsidRDefault="00692E44" w:rsidP="00692E44">
      <w:pPr>
        <w:pStyle w:val="07NumberList"/>
        <w:keepNext w:val="0"/>
        <w:numPr>
          <w:ilvl w:val="0"/>
          <w:numId w:val="0"/>
        </w:numPr>
        <w:spacing w:after="0"/>
        <w:ind w:left="360"/>
        <w:rPr>
          <w:rFonts w:ascii="ServiceNow Sans" w:eastAsia="Century Gothic" w:hAnsi="ServiceNow Sans" w:cs="Century Gothic"/>
          <w:sz w:val="24"/>
          <w:szCs w:val="24"/>
        </w:rPr>
      </w:pPr>
    </w:p>
    <w:p w14:paraId="07E46C1A" w14:textId="77777777" w:rsidR="00692E44" w:rsidRPr="005B0EF9" w:rsidRDefault="00692E44" w:rsidP="00692E44">
      <w:pPr>
        <w:ind w:left="360" w:hanging="360"/>
        <w:jc w:val="center"/>
        <w:rPr>
          <w:rFonts w:ascii="ServiceNow Sans" w:hAnsi="ServiceNow Sans"/>
          <w:sz w:val="24"/>
          <w:szCs w:val="24"/>
        </w:rPr>
      </w:pPr>
      <w:r w:rsidRPr="005B0EF9">
        <w:rPr>
          <w:rFonts w:ascii="ServiceNow Sans" w:hAnsi="ServiceNow Sans"/>
          <w:noProof/>
          <w:sz w:val="24"/>
          <w:szCs w:val="24"/>
        </w:rPr>
        <w:drawing>
          <wp:inline distT="0" distB="0" distL="0" distR="0" wp14:anchorId="4B43D2E2" wp14:editId="03FE08B0">
            <wp:extent cx="5943600" cy="375920"/>
            <wp:effectExtent l="0" t="0" r="0" b="5080"/>
            <wp:docPr id="161838286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8382869" name=""/>
                    <pic:cNvPicPr/>
                  </pic:nvPicPr>
                  <pic:blipFill>
                    <a:blip r:embed="rId12"/>
                    <a:stretch>
                      <a:fillRect/>
                    </a:stretch>
                  </pic:blipFill>
                  <pic:spPr>
                    <a:xfrm>
                      <a:off x="0" y="0"/>
                      <a:ext cx="5943600" cy="375920"/>
                    </a:xfrm>
                    <a:prstGeom prst="rect">
                      <a:avLst/>
                    </a:prstGeom>
                  </pic:spPr>
                </pic:pic>
              </a:graphicData>
            </a:graphic>
          </wp:inline>
        </w:drawing>
      </w:r>
    </w:p>
    <w:p w14:paraId="6113D3DF" w14:textId="77777777" w:rsidR="00692E44" w:rsidRPr="005B0EF9" w:rsidRDefault="00692E44" w:rsidP="00692E44">
      <w:pPr>
        <w:ind w:left="360" w:hanging="360"/>
        <w:rPr>
          <w:rFonts w:ascii="ServiceNow Sans" w:hAnsi="ServiceNow Sans"/>
          <w:sz w:val="24"/>
          <w:szCs w:val="24"/>
        </w:rPr>
      </w:pPr>
    </w:p>
    <w:p w14:paraId="37ECB2EF" w14:textId="118C4861" w:rsidR="00692E44" w:rsidRPr="005B0EF9" w:rsidRDefault="00692E44" w:rsidP="00F06871">
      <w:pPr>
        <w:pStyle w:val="04SubheadBody"/>
        <w:numPr>
          <w:ilvl w:val="0"/>
          <w:numId w:val="85"/>
        </w:numPr>
        <w:spacing w:after="0"/>
        <w:ind w:left="360"/>
        <w:rPr>
          <w:rFonts w:ascii="ServiceNow Sans" w:eastAsia="Century Gothic" w:hAnsi="ServiceNow Sans" w:cs="Century Gothic"/>
          <w:sz w:val="24"/>
          <w:szCs w:val="24"/>
        </w:rPr>
      </w:pPr>
      <w:bookmarkStart w:id="1" w:name="_Toc183545254"/>
      <w:r w:rsidRPr="005B0EF9">
        <w:rPr>
          <w:rFonts w:ascii="ServiceNow Sans" w:eastAsia="Century Gothic" w:hAnsi="ServiceNow Sans" w:cs="Century Gothic"/>
          <w:sz w:val="24"/>
          <w:szCs w:val="24"/>
        </w:rPr>
        <w:t>Carousel</w:t>
      </w:r>
      <w:bookmarkEnd w:id="1"/>
    </w:p>
    <w:p w14:paraId="48485813" w14:textId="77777777" w:rsidR="00692E44" w:rsidRPr="005B0EF9" w:rsidRDefault="00692E44" w:rsidP="00692E44">
      <w:pPr>
        <w:pStyle w:val="05BodyCopy"/>
        <w:rPr>
          <w:rFonts w:ascii="ServiceNow Sans" w:hAnsi="ServiceNow Sans"/>
        </w:rPr>
      </w:pPr>
    </w:p>
    <w:p w14:paraId="22D32BB4" w14:textId="77777777" w:rsidR="00692E44" w:rsidRPr="005B0EF9" w:rsidRDefault="00692E44" w:rsidP="00692E44">
      <w:pPr>
        <w:pStyle w:val="07NumberList"/>
        <w:keepNext w:val="0"/>
        <w:numPr>
          <w:ilvl w:val="0"/>
          <w:numId w:val="357"/>
        </w:numPr>
        <w:spacing w:after="0"/>
        <w:rPr>
          <w:rFonts w:ascii="ServiceNow Sans" w:eastAsia="Century Gothic" w:hAnsi="ServiceNow Sans" w:cs="Century Gothic"/>
          <w:sz w:val="24"/>
          <w:szCs w:val="24"/>
        </w:rPr>
      </w:pPr>
      <w:r w:rsidRPr="005B0EF9">
        <w:rPr>
          <w:rFonts w:ascii="ServiceNow Sans" w:hAnsi="ServiceNow Sans"/>
          <w:sz w:val="24"/>
          <w:szCs w:val="24"/>
        </w:rPr>
        <w:t>Expand the widget</w:t>
      </w:r>
    </w:p>
    <w:p w14:paraId="1A406160" w14:textId="77777777" w:rsidR="00692E44" w:rsidRPr="005B0EF9" w:rsidRDefault="00692E44" w:rsidP="00692E44">
      <w:pPr>
        <w:pStyle w:val="07NumberList"/>
        <w:keepNext w:val="0"/>
        <w:numPr>
          <w:ilvl w:val="0"/>
          <w:numId w:val="357"/>
        </w:numPr>
        <w:spacing w:after="0"/>
        <w:rPr>
          <w:rFonts w:ascii="ServiceNow Sans" w:eastAsia="Century Gothic" w:hAnsi="ServiceNow Sans" w:cs="Century Gothic"/>
          <w:sz w:val="24"/>
          <w:szCs w:val="24"/>
        </w:rPr>
      </w:pPr>
      <w:r w:rsidRPr="005B0EF9">
        <w:rPr>
          <w:rFonts w:ascii="ServiceNow Sans" w:hAnsi="ServiceNow Sans"/>
          <w:sz w:val="24"/>
          <w:szCs w:val="24"/>
        </w:rPr>
        <w:t>Click on the arrows to navigate through the different steps</w:t>
      </w:r>
    </w:p>
    <w:p w14:paraId="32E45034" w14:textId="77777777" w:rsidR="00692E44" w:rsidRPr="005B0EF9" w:rsidRDefault="00692E44" w:rsidP="00692E44">
      <w:pPr>
        <w:pStyle w:val="07NumberList"/>
        <w:keepNext w:val="0"/>
        <w:numPr>
          <w:ilvl w:val="0"/>
          <w:numId w:val="357"/>
        </w:numPr>
        <w:spacing w:after="0"/>
        <w:rPr>
          <w:rFonts w:ascii="ServiceNow Sans" w:eastAsia="Century Gothic" w:hAnsi="ServiceNow Sans" w:cs="Century Gothic"/>
          <w:sz w:val="24"/>
          <w:szCs w:val="24"/>
        </w:rPr>
      </w:pPr>
      <w:r w:rsidRPr="005B0EF9">
        <w:rPr>
          <w:rFonts w:ascii="ServiceNow Sans" w:hAnsi="ServiceNow Sans"/>
          <w:sz w:val="24"/>
          <w:szCs w:val="24"/>
        </w:rPr>
        <w:lastRenderedPageBreak/>
        <w:t>Click on the different actions, e.g. Set preferences to see what opens for each of them</w:t>
      </w:r>
    </w:p>
    <w:p w14:paraId="7058AD55" w14:textId="77777777" w:rsidR="00692E44" w:rsidRPr="005B0EF9" w:rsidRDefault="00692E44" w:rsidP="00692E44">
      <w:pPr>
        <w:pStyle w:val="07NumberList"/>
        <w:keepNext w:val="0"/>
        <w:numPr>
          <w:ilvl w:val="0"/>
          <w:numId w:val="0"/>
        </w:numPr>
        <w:spacing w:after="0"/>
        <w:ind w:left="360"/>
        <w:rPr>
          <w:rFonts w:ascii="ServiceNow Sans" w:eastAsia="Century Gothic" w:hAnsi="ServiceNow Sans" w:cs="Century Gothic"/>
          <w:sz w:val="24"/>
          <w:szCs w:val="24"/>
        </w:rPr>
      </w:pPr>
    </w:p>
    <w:p w14:paraId="7BE5BACC" w14:textId="77777777" w:rsidR="00692E44" w:rsidRPr="005B0EF9" w:rsidRDefault="00692E44" w:rsidP="00692E44">
      <w:pPr>
        <w:pStyle w:val="05BodyCopy"/>
        <w:spacing w:after="0"/>
        <w:ind w:left="360" w:hanging="360"/>
        <w:jc w:val="center"/>
        <w:rPr>
          <w:rFonts w:ascii="ServiceNow Sans" w:hAnsi="ServiceNow Sans"/>
          <w:sz w:val="24"/>
          <w:szCs w:val="24"/>
        </w:rPr>
      </w:pPr>
      <w:r w:rsidRPr="005B0EF9">
        <w:rPr>
          <w:rFonts w:ascii="ServiceNow Sans" w:hAnsi="ServiceNow Sans"/>
          <w:noProof/>
          <w:sz w:val="24"/>
          <w:szCs w:val="24"/>
        </w:rPr>
        <w:drawing>
          <wp:inline distT="0" distB="0" distL="0" distR="0" wp14:anchorId="43A00095" wp14:editId="6C433A41">
            <wp:extent cx="5943600" cy="1260475"/>
            <wp:effectExtent l="0" t="0" r="0" b="0"/>
            <wp:docPr id="685951467" name="Picture 6859514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5951467" name=""/>
                    <pic:cNvPicPr/>
                  </pic:nvPicPr>
                  <pic:blipFill>
                    <a:blip r:embed="rId13"/>
                    <a:stretch>
                      <a:fillRect/>
                    </a:stretch>
                  </pic:blipFill>
                  <pic:spPr>
                    <a:xfrm>
                      <a:off x="0" y="0"/>
                      <a:ext cx="5943600" cy="1260475"/>
                    </a:xfrm>
                    <a:prstGeom prst="rect">
                      <a:avLst/>
                    </a:prstGeom>
                  </pic:spPr>
                </pic:pic>
              </a:graphicData>
            </a:graphic>
          </wp:inline>
        </w:drawing>
      </w:r>
    </w:p>
    <w:p w14:paraId="02DF5743" w14:textId="77777777" w:rsidR="00692E44" w:rsidRPr="005B0EF9" w:rsidRDefault="00692E44" w:rsidP="00692E44">
      <w:pPr>
        <w:pStyle w:val="05BodyCopy"/>
        <w:spacing w:after="0"/>
        <w:ind w:left="360" w:hanging="360"/>
        <w:jc w:val="center"/>
        <w:rPr>
          <w:rFonts w:ascii="ServiceNow Sans" w:hAnsi="ServiceNow Sans"/>
          <w:sz w:val="24"/>
          <w:szCs w:val="24"/>
        </w:rPr>
      </w:pPr>
    </w:p>
    <w:p w14:paraId="373C1122" w14:textId="13DF10AC" w:rsidR="00692E44" w:rsidRPr="005B0EF9" w:rsidRDefault="00692E44" w:rsidP="00692E44">
      <w:pPr>
        <w:pStyle w:val="07NumberList"/>
        <w:numPr>
          <w:ilvl w:val="0"/>
          <w:numId w:val="0"/>
        </w:numPr>
        <w:spacing w:after="0"/>
        <w:ind w:left="360" w:hanging="360"/>
        <w:rPr>
          <w:rFonts w:ascii="ServiceNow Sans" w:eastAsia="Century Gothic" w:hAnsi="ServiceNow Sans" w:cs="Century Gothic"/>
          <w:b/>
          <w:bCs/>
          <w:sz w:val="24"/>
          <w:szCs w:val="24"/>
        </w:rPr>
      </w:pPr>
      <w:bookmarkStart w:id="2" w:name="_Toc183545255"/>
      <w:r w:rsidRPr="005B0EF9">
        <w:rPr>
          <w:rFonts w:ascii="ServiceNow Sans" w:eastAsia="Century Gothic" w:hAnsi="ServiceNow Sans" w:cs="Century Gothic"/>
          <w:b/>
          <w:bCs/>
          <w:sz w:val="24"/>
          <w:szCs w:val="24"/>
        </w:rPr>
        <w:t>3. No widget once all steps done</w:t>
      </w:r>
      <w:bookmarkEnd w:id="2"/>
    </w:p>
    <w:p w14:paraId="45107AA9" w14:textId="77777777" w:rsidR="00692E44" w:rsidRPr="005B0EF9" w:rsidRDefault="00692E44" w:rsidP="00692E44">
      <w:pPr>
        <w:pStyle w:val="07NumberList"/>
        <w:numPr>
          <w:ilvl w:val="0"/>
          <w:numId w:val="0"/>
        </w:numPr>
        <w:spacing w:after="0"/>
        <w:rPr>
          <w:rFonts w:ascii="ServiceNow Sans" w:eastAsia="Century Gothic" w:hAnsi="ServiceNow Sans" w:cs="Century Gothic"/>
          <w:sz w:val="24"/>
          <w:szCs w:val="24"/>
        </w:rPr>
      </w:pPr>
    </w:p>
    <w:p w14:paraId="166A03EB" w14:textId="77777777" w:rsidR="00692E44" w:rsidRPr="005B0EF9" w:rsidRDefault="00692E44" w:rsidP="00692E44">
      <w:pPr>
        <w:pStyle w:val="07NumberList"/>
        <w:keepNext w:val="0"/>
        <w:numPr>
          <w:ilvl w:val="0"/>
          <w:numId w:val="358"/>
        </w:numPr>
        <w:spacing w:after="0"/>
        <w:rPr>
          <w:rFonts w:ascii="ServiceNow Sans" w:eastAsia="Century Gothic" w:hAnsi="ServiceNow Sans" w:cs="Century Gothic"/>
          <w:sz w:val="24"/>
          <w:szCs w:val="24"/>
        </w:rPr>
      </w:pPr>
      <w:r w:rsidRPr="005B0EF9">
        <w:rPr>
          <w:rFonts w:ascii="ServiceNow Sans" w:hAnsi="ServiceNow Sans"/>
          <w:sz w:val="24"/>
          <w:szCs w:val="24"/>
        </w:rPr>
        <w:t>Mark all the steps as complete</w:t>
      </w:r>
    </w:p>
    <w:p w14:paraId="7C251B8B" w14:textId="77777777" w:rsidR="00692E44" w:rsidRPr="005B0EF9" w:rsidRDefault="00692E44" w:rsidP="00692E44">
      <w:pPr>
        <w:pStyle w:val="07NumberList"/>
        <w:keepNext w:val="0"/>
        <w:numPr>
          <w:ilvl w:val="0"/>
          <w:numId w:val="358"/>
        </w:numPr>
        <w:spacing w:after="0"/>
        <w:rPr>
          <w:rFonts w:ascii="ServiceNow Sans" w:eastAsia="Century Gothic" w:hAnsi="ServiceNow Sans" w:cs="Century Gothic"/>
          <w:sz w:val="24"/>
          <w:szCs w:val="24"/>
        </w:rPr>
      </w:pPr>
      <w:r w:rsidRPr="005B0EF9">
        <w:rPr>
          <w:rFonts w:ascii="ServiceNow Sans" w:hAnsi="ServiceNow Sans"/>
          <w:sz w:val="24"/>
          <w:szCs w:val="24"/>
        </w:rPr>
        <w:t xml:space="preserve">Notice how the Get Started widget does not show anymore. </w:t>
      </w:r>
    </w:p>
    <w:p w14:paraId="7774E649" w14:textId="77777777" w:rsidR="00F06871" w:rsidRPr="005B0EF9" w:rsidRDefault="00692E44" w:rsidP="00F06871">
      <w:pPr>
        <w:pStyle w:val="07NumberList"/>
        <w:keepNext w:val="0"/>
        <w:numPr>
          <w:ilvl w:val="0"/>
          <w:numId w:val="358"/>
        </w:numPr>
        <w:spacing w:after="0"/>
        <w:rPr>
          <w:rFonts w:ascii="ServiceNow Sans" w:eastAsia="Century Gothic" w:hAnsi="ServiceNow Sans" w:cs="Century Gothic"/>
          <w:sz w:val="24"/>
          <w:szCs w:val="24"/>
        </w:rPr>
      </w:pPr>
      <w:r w:rsidRPr="005B0EF9">
        <w:rPr>
          <w:rFonts w:ascii="ServiceNow Sans" w:hAnsi="ServiceNow Sans"/>
          <w:sz w:val="24"/>
          <w:szCs w:val="24"/>
        </w:rPr>
        <w:t>Refresh the page and it should still not show up.</w:t>
      </w:r>
      <w:bookmarkStart w:id="3" w:name="_Toc183545256"/>
    </w:p>
    <w:p w14:paraId="32A135EC" w14:textId="77777777" w:rsidR="00F06871" w:rsidRPr="005B0EF9" w:rsidRDefault="00F06871" w:rsidP="00F06871">
      <w:pPr>
        <w:pStyle w:val="07NumberList"/>
        <w:keepNext w:val="0"/>
        <w:numPr>
          <w:ilvl w:val="0"/>
          <w:numId w:val="0"/>
        </w:numPr>
        <w:spacing w:after="0"/>
        <w:ind w:left="360"/>
        <w:rPr>
          <w:rFonts w:ascii="ServiceNow Sans" w:eastAsia="Century Gothic" w:hAnsi="ServiceNow Sans" w:cs="Century Gothic"/>
          <w:sz w:val="24"/>
          <w:szCs w:val="24"/>
        </w:rPr>
      </w:pPr>
    </w:p>
    <w:p w14:paraId="3FAD2AE8" w14:textId="77777777" w:rsidR="00F06871" w:rsidRPr="005B0EF9" w:rsidRDefault="00F06871" w:rsidP="00F06871">
      <w:pPr>
        <w:pStyle w:val="07NumberList"/>
        <w:keepNext w:val="0"/>
        <w:numPr>
          <w:ilvl w:val="0"/>
          <w:numId w:val="358"/>
        </w:numPr>
        <w:spacing w:after="0"/>
        <w:rPr>
          <w:rFonts w:ascii="ServiceNow Sans" w:eastAsia="Century Gothic" w:hAnsi="ServiceNow Sans" w:cs="Century Gothic"/>
          <w:b/>
          <w:bCs/>
          <w:sz w:val="24"/>
          <w:szCs w:val="24"/>
        </w:rPr>
      </w:pPr>
      <w:r w:rsidRPr="005B0EF9">
        <w:rPr>
          <w:rFonts w:ascii="ServiceNow Sans" w:hAnsi="ServiceNow Sans"/>
          <w:b/>
          <w:bCs/>
          <w:sz w:val="24"/>
          <w:szCs w:val="24"/>
        </w:rPr>
        <w:t>Add/Edit user preferences</w:t>
      </w:r>
      <w:bookmarkEnd w:id="3"/>
    </w:p>
    <w:p w14:paraId="7153DBB2" w14:textId="77777777" w:rsidR="00F06871" w:rsidRPr="005B0EF9" w:rsidRDefault="00F06871" w:rsidP="00F06871">
      <w:pPr>
        <w:pStyle w:val="ListParagraph"/>
        <w:rPr>
          <w:rFonts w:ascii="ServiceNow Sans" w:hAnsi="ServiceNow Sans"/>
          <w:sz w:val="24"/>
        </w:rPr>
      </w:pPr>
    </w:p>
    <w:p w14:paraId="05545336" w14:textId="1C45115D" w:rsidR="00F06871" w:rsidRPr="005B0EF9" w:rsidRDefault="00F06871" w:rsidP="00D178D0">
      <w:pPr>
        <w:pStyle w:val="07NumberList"/>
        <w:keepNext w:val="0"/>
        <w:numPr>
          <w:ilvl w:val="0"/>
          <w:numId w:val="0"/>
        </w:numPr>
        <w:spacing w:after="0"/>
        <w:ind w:left="360" w:hanging="360"/>
        <w:rPr>
          <w:rFonts w:ascii="ServiceNow Sans" w:eastAsia="Century Gothic" w:hAnsi="ServiceNow Sans" w:cs="Century Gothic"/>
          <w:b/>
          <w:bCs/>
          <w:sz w:val="24"/>
          <w:szCs w:val="24"/>
        </w:rPr>
      </w:pPr>
      <w:r w:rsidRPr="005B0EF9">
        <w:rPr>
          <w:rFonts w:ascii="ServiceNow Sans" w:hAnsi="ServiceNow Sans"/>
          <w:sz w:val="24"/>
          <w:szCs w:val="24"/>
        </w:rPr>
        <w:t>Select Edit preferences option from the Internal Jobs page.</w:t>
      </w:r>
    </w:p>
    <w:p w14:paraId="76378B8F" w14:textId="20E368AD" w:rsidR="00F06871" w:rsidRPr="005B0EF9" w:rsidRDefault="00F06871" w:rsidP="00D178D0">
      <w:pPr>
        <w:pStyle w:val="07NumberList"/>
        <w:keepNext w:val="0"/>
        <w:numPr>
          <w:ilvl w:val="0"/>
          <w:numId w:val="0"/>
        </w:numPr>
        <w:spacing w:after="0"/>
        <w:rPr>
          <w:rFonts w:ascii="ServiceNow Sans" w:eastAsia="Century Gothic" w:hAnsi="ServiceNow Sans" w:cs="Century Gothic"/>
          <w:b/>
          <w:bCs/>
          <w:sz w:val="24"/>
          <w:szCs w:val="24"/>
        </w:rPr>
      </w:pPr>
    </w:p>
    <w:p w14:paraId="63A146E2" w14:textId="77777777" w:rsidR="00F06871" w:rsidRPr="005B0EF9" w:rsidRDefault="00F06871" w:rsidP="00F06871">
      <w:pPr>
        <w:pStyle w:val="05BodyCopy"/>
        <w:spacing w:after="0"/>
        <w:ind w:left="360" w:hanging="360"/>
        <w:rPr>
          <w:rFonts w:ascii="ServiceNow Sans" w:hAnsi="ServiceNow Sans"/>
          <w:sz w:val="24"/>
          <w:szCs w:val="24"/>
        </w:rPr>
      </w:pPr>
    </w:p>
    <w:p w14:paraId="4198ECC9" w14:textId="31A88B07" w:rsidR="00F06871" w:rsidRPr="005B0EF9" w:rsidRDefault="00F06871" w:rsidP="00F06871">
      <w:pPr>
        <w:pStyle w:val="05BodyCopy"/>
        <w:spacing w:after="0"/>
        <w:rPr>
          <w:rFonts w:ascii="ServiceNow Sans" w:eastAsia="Century Gothic" w:hAnsi="ServiceNow Sans" w:cs="Century Gothic"/>
          <w:sz w:val="24"/>
          <w:szCs w:val="24"/>
        </w:rPr>
      </w:pPr>
      <w:r w:rsidRPr="005B0EF9">
        <w:rPr>
          <w:rFonts w:ascii="ServiceNow Sans" w:hAnsi="ServiceNow Sans"/>
          <w:noProof/>
          <w:sz w:val="24"/>
          <w:szCs w:val="24"/>
        </w:rPr>
        <w:drawing>
          <wp:inline distT="0" distB="0" distL="0" distR="0" wp14:anchorId="29EA635C" wp14:editId="64139763">
            <wp:extent cx="5943600" cy="1967865"/>
            <wp:effectExtent l="0" t="0" r="0" b="635"/>
            <wp:docPr id="207387575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3875757" name=""/>
                    <pic:cNvPicPr/>
                  </pic:nvPicPr>
                  <pic:blipFill>
                    <a:blip r:embed="rId14"/>
                    <a:stretch>
                      <a:fillRect/>
                    </a:stretch>
                  </pic:blipFill>
                  <pic:spPr>
                    <a:xfrm>
                      <a:off x="0" y="0"/>
                      <a:ext cx="5943600" cy="1967865"/>
                    </a:xfrm>
                    <a:prstGeom prst="rect">
                      <a:avLst/>
                    </a:prstGeom>
                  </pic:spPr>
                </pic:pic>
              </a:graphicData>
            </a:graphic>
          </wp:inline>
        </w:drawing>
      </w:r>
    </w:p>
    <w:p w14:paraId="385530B4" w14:textId="77777777" w:rsidR="00D178D0" w:rsidRPr="005B0EF9" w:rsidRDefault="00D178D0" w:rsidP="00F06871">
      <w:pPr>
        <w:pStyle w:val="05BodyCopy"/>
        <w:spacing w:after="0"/>
        <w:rPr>
          <w:rFonts w:ascii="ServiceNow Sans" w:eastAsia="Century Gothic" w:hAnsi="ServiceNow Sans" w:cs="Century Gothic"/>
          <w:sz w:val="24"/>
          <w:szCs w:val="24"/>
        </w:rPr>
      </w:pPr>
    </w:p>
    <w:p w14:paraId="22C0B769" w14:textId="77777777" w:rsidR="00F06871" w:rsidRPr="005B0EF9" w:rsidRDefault="00F06871" w:rsidP="00F06871">
      <w:pPr>
        <w:pStyle w:val="05BodyCopy"/>
        <w:spacing w:after="0"/>
        <w:ind w:left="360" w:hanging="360"/>
        <w:rPr>
          <w:rFonts w:ascii="ServiceNow Sans" w:eastAsia="Century Gothic" w:hAnsi="ServiceNow Sans" w:cs="Century Gothic"/>
          <w:sz w:val="24"/>
          <w:szCs w:val="24"/>
        </w:rPr>
      </w:pPr>
    </w:p>
    <w:p w14:paraId="5648E932" w14:textId="4FEBDD99" w:rsidR="00F06871" w:rsidRPr="005B0EF9" w:rsidRDefault="00F06871" w:rsidP="00F06871">
      <w:pPr>
        <w:pStyle w:val="07NumberList"/>
        <w:numPr>
          <w:ilvl w:val="0"/>
          <w:numId w:val="358"/>
        </w:numPr>
        <w:spacing w:after="0"/>
        <w:rPr>
          <w:rFonts w:ascii="ServiceNow Sans" w:hAnsi="ServiceNow Sans"/>
          <w:b/>
          <w:bCs/>
          <w:sz w:val="24"/>
          <w:szCs w:val="24"/>
        </w:rPr>
      </w:pPr>
      <w:bookmarkStart w:id="4" w:name="_Toc183545257"/>
      <w:r w:rsidRPr="005B0EF9">
        <w:rPr>
          <w:rFonts w:ascii="ServiceNow Sans" w:hAnsi="ServiceNow Sans"/>
          <w:b/>
          <w:bCs/>
          <w:sz w:val="24"/>
          <w:szCs w:val="24"/>
        </w:rPr>
        <w:t>Update preferences</w:t>
      </w:r>
      <w:bookmarkEnd w:id="4"/>
    </w:p>
    <w:p w14:paraId="462709E4" w14:textId="77777777" w:rsidR="00F06871" w:rsidRPr="005B0EF9" w:rsidRDefault="00F06871" w:rsidP="00F06871">
      <w:pPr>
        <w:pStyle w:val="07NumberList"/>
        <w:numPr>
          <w:ilvl w:val="0"/>
          <w:numId w:val="0"/>
        </w:numPr>
        <w:ind w:left="360"/>
        <w:rPr>
          <w:rFonts w:ascii="ServiceNow Sans" w:hAnsi="ServiceNow Sans"/>
        </w:rPr>
      </w:pPr>
    </w:p>
    <w:p w14:paraId="62B34ACA" w14:textId="77777777" w:rsidR="00F06871" w:rsidRPr="005B0EF9" w:rsidRDefault="00F06871" w:rsidP="00F06871">
      <w:pPr>
        <w:pStyle w:val="05BodyCopy"/>
        <w:spacing w:after="0"/>
        <w:ind w:left="360" w:hanging="360"/>
        <w:rPr>
          <w:rFonts w:ascii="ServiceNow Sans" w:hAnsi="ServiceNow Sans"/>
          <w:sz w:val="24"/>
          <w:szCs w:val="24"/>
        </w:rPr>
      </w:pPr>
      <w:r w:rsidRPr="005B0EF9">
        <w:rPr>
          <w:rFonts w:ascii="ServiceNow Sans" w:hAnsi="ServiceNow Sans"/>
          <w:sz w:val="24"/>
          <w:szCs w:val="24"/>
        </w:rPr>
        <w:t xml:space="preserve">From the preferences flyout you can make changes to your job search/display </w:t>
      </w:r>
    </w:p>
    <w:p w14:paraId="134914DB" w14:textId="77777777" w:rsidR="00F06871" w:rsidRPr="005B0EF9" w:rsidRDefault="00F06871" w:rsidP="00F06871">
      <w:pPr>
        <w:pStyle w:val="05BodyCopy"/>
        <w:spacing w:after="0"/>
        <w:ind w:left="360" w:hanging="360"/>
        <w:rPr>
          <w:rFonts w:ascii="ServiceNow Sans" w:hAnsi="ServiceNow Sans"/>
          <w:sz w:val="24"/>
          <w:szCs w:val="24"/>
        </w:rPr>
      </w:pPr>
      <w:r w:rsidRPr="005B0EF9">
        <w:rPr>
          <w:rFonts w:ascii="ServiceNow Sans" w:hAnsi="ServiceNow Sans"/>
          <w:sz w:val="24"/>
          <w:szCs w:val="24"/>
        </w:rPr>
        <w:t>preferences like working style, travel, job level, and location preferences.</w:t>
      </w:r>
    </w:p>
    <w:p w14:paraId="75B1D77E" w14:textId="77777777" w:rsidR="00F06871" w:rsidRPr="005B0EF9" w:rsidRDefault="00F06871" w:rsidP="00F06871">
      <w:pPr>
        <w:pStyle w:val="05BodyCopy"/>
        <w:spacing w:after="0"/>
        <w:ind w:left="360" w:hanging="360"/>
        <w:rPr>
          <w:rFonts w:ascii="ServiceNow Sans" w:hAnsi="ServiceNow Sans"/>
          <w:sz w:val="24"/>
          <w:szCs w:val="24"/>
        </w:rPr>
      </w:pPr>
    </w:p>
    <w:p w14:paraId="3E960E9E" w14:textId="513D7F96" w:rsidR="00692E44" w:rsidRPr="005B0EF9" w:rsidRDefault="00D178D0" w:rsidP="00692E44">
      <w:pPr>
        <w:ind w:left="360" w:hanging="360"/>
        <w:rPr>
          <w:rFonts w:ascii="ServiceNow Sans" w:eastAsia="Century Gothic" w:hAnsi="ServiceNow Sans" w:cs="Century Gothic"/>
          <w:sz w:val="24"/>
          <w:szCs w:val="24"/>
        </w:rPr>
      </w:pPr>
      <w:r w:rsidRPr="005B0EF9">
        <w:rPr>
          <w:rFonts w:ascii="ServiceNow Sans" w:hAnsi="ServiceNow Sans"/>
          <w:noProof/>
          <w:sz w:val="24"/>
          <w:szCs w:val="24"/>
        </w:rPr>
        <w:drawing>
          <wp:inline distT="0" distB="0" distL="0" distR="0" wp14:anchorId="3F548CC3" wp14:editId="5EABAE0B">
            <wp:extent cx="2647950" cy="2898794"/>
            <wp:effectExtent l="0" t="0" r="0" b="0"/>
            <wp:docPr id="2039901164" name="Picture 2039901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9901164" name=""/>
                    <pic:cNvPicPr/>
                  </pic:nvPicPr>
                  <pic:blipFill>
                    <a:blip r:embed="rId15"/>
                    <a:stretch>
                      <a:fillRect/>
                    </a:stretch>
                  </pic:blipFill>
                  <pic:spPr>
                    <a:xfrm>
                      <a:off x="0" y="0"/>
                      <a:ext cx="2739050" cy="2998524"/>
                    </a:xfrm>
                    <a:prstGeom prst="rect">
                      <a:avLst/>
                    </a:prstGeom>
                  </pic:spPr>
                </pic:pic>
              </a:graphicData>
            </a:graphic>
          </wp:inline>
        </w:drawing>
      </w:r>
    </w:p>
    <w:p w14:paraId="20A0F145" w14:textId="77777777" w:rsidR="00F06871" w:rsidRPr="005B0EF9" w:rsidRDefault="00F06871" w:rsidP="00692E44">
      <w:pPr>
        <w:ind w:left="360" w:hanging="360"/>
        <w:rPr>
          <w:rFonts w:ascii="ServiceNow Sans" w:eastAsia="Century Gothic" w:hAnsi="ServiceNow Sans" w:cs="Century Gothic"/>
          <w:b/>
          <w:sz w:val="24"/>
          <w:szCs w:val="24"/>
        </w:rPr>
      </w:pPr>
    </w:p>
    <w:p w14:paraId="3F195B07" w14:textId="043EDE6D" w:rsidR="00692E44" w:rsidRPr="005B0EF9" w:rsidRDefault="00692E44" w:rsidP="00F06871">
      <w:pPr>
        <w:pStyle w:val="07NumberList"/>
        <w:numPr>
          <w:ilvl w:val="0"/>
          <w:numId w:val="358"/>
        </w:numPr>
        <w:spacing w:after="0"/>
        <w:rPr>
          <w:rFonts w:ascii="ServiceNow Sans" w:hAnsi="ServiceNow Sans"/>
          <w:b/>
          <w:bCs/>
          <w:sz w:val="24"/>
          <w:szCs w:val="24"/>
        </w:rPr>
      </w:pPr>
      <w:bookmarkStart w:id="5" w:name="_Toc183545259"/>
      <w:r w:rsidRPr="005B0EF9">
        <w:rPr>
          <w:rFonts w:ascii="ServiceNow Sans" w:hAnsi="ServiceNow Sans"/>
          <w:b/>
          <w:bCs/>
          <w:sz w:val="24"/>
          <w:szCs w:val="24"/>
        </w:rPr>
        <w:lastRenderedPageBreak/>
        <w:t>Filter opportunities</w:t>
      </w:r>
      <w:bookmarkEnd w:id="5"/>
    </w:p>
    <w:p w14:paraId="45A92009" w14:textId="77777777" w:rsidR="00F06871" w:rsidRPr="005B0EF9" w:rsidRDefault="00F06871" w:rsidP="00F06871">
      <w:pPr>
        <w:pStyle w:val="07NumberList"/>
        <w:numPr>
          <w:ilvl w:val="0"/>
          <w:numId w:val="0"/>
        </w:numPr>
        <w:ind w:left="360"/>
        <w:rPr>
          <w:rFonts w:ascii="ServiceNow Sans" w:hAnsi="ServiceNow Sans"/>
        </w:rPr>
      </w:pPr>
    </w:p>
    <w:p w14:paraId="077540A2" w14:textId="77777777" w:rsidR="00F06871" w:rsidRPr="005B0EF9" w:rsidRDefault="00692E44" w:rsidP="00692E44">
      <w:pPr>
        <w:pStyle w:val="05BodyCopy"/>
        <w:spacing w:after="0"/>
        <w:ind w:left="360" w:hanging="360"/>
        <w:rPr>
          <w:rFonts w:ascii="ServiceNow Sans" w:hAnsi="ServiceNow Sans"/>
          <w:sz w:val="24"/>
          <w:szCs w:val="24"/>
        </w:rPr>
      </w:pPr>
      <w:r w:rsidRPr="005B0EF9">
        <w:rPr>
          <w:rFonts w:ascii="ServiceNow Sans" w:hAnsi="ServiceNow Sans"/>
          <w:sz w:val="24"/>
          <w:szCs w:val="24"/>
        </w:rPr>
        <w:t xml:space="preserve">On Internal jobs page, you can open filter and select multiple options to change </w:t>
      </w:r>
    </w:p>
    <w:p w14:paraId="6E86F52D" w14:textId="77777777" w:rsidR="00F06871" w:rsidRPr="005B0EF9" w:rsidRDefault="00692E44" w:rsidP="00F06871">
      <w:pPr>
        <w:pStyle w:val="05BodyCopy"/>
        <w:spacing w:after="0"/>
        <w:ind w:left="360" w:hanging="360"/>
        <w:rPr>
          <w:rFonts w:ascii="ServiceNow Sans" w:hAnsi="ServiceNow Sans"/>
          <w:sz w:val="24"/>
          <w:szCs w:val="24"/>
        </w:rPr>
      </w:pPr>
      <w:r w:rsidRPr="005B0EF9">
        <w:rPr>
          <w:rFonts w:ascii="ServiceNow Sans" w:hAnsi="ServiceNow Sans"/>
          <w:sz w:val="24"/>
          <w:szCs w:val="24"/>
        </w:rPr>
        <w:t xml:space="preserve">the displayed opportunities. Users can add/remove available filters which will </w:t>
      </w:r>
      <w:r w:rsidR="00F06871" w:rsidRPr="005B0EF9">
        <w:rPr>
          <w:rFonts w:ascii="ServiceNow Sans" w:hAnsi="ServiceNow Sans"/>
          <w:sz w:val="24"/>
          <w:szCs w:val="24"/>
        </w:rPr>
        <w:t xml:space="preserve">  </w:t>
      </w:r>
    </w:p>
    <w:p w14:paraId="4768E208" w14:textId="77777777" w:rsidR="00F06871" w:rsidRPr="005B0EF9" w:rsidRDefault="00692E44" w:rsidP="00F06871">
      <w:pPr>
        <w:pStyle w:val="05BodyCopy"/>
        <w:spacing w:after="0"/>
        <w:ind w:left="360" w:hanging="360"/>
        <w:rPr>
          <w:rFonts w:ascii="ServiceNow Sans" w:hAnsi="ServiceNow Sans"/>
          <w:sz w:val="24"/>
          <w:szCs w:val="24"/>
        </w:rPr>
      </w:pPr>
      <w:r w:rsidRPr="005B0EF9">
        <w:rPr>
          <w:rFonts w:ascii="ServiceNow Sans" w:hAnsi="ServiceNow Sans"/>
          <w:sz w:val="24"/>
          <w:szCs w:val="24"/>
        </w:rPr>
        <w:t xml:space="preserve">have an immediate effect on the job cards displayed for Based on your </w:t>
      </w:r>
    </w:p>
    <w:p w14:paraId="25EAC76B" w14:textId="3F1C9ABC" w:rsidR="00F06871" w:rsidRPr="005B0EF9" w:rsidRDefault="00692E44" w:rsidP="00F06871">
      <w:pPr>
        <w:pStyle w:val="05BodyCopy"/>
        <w:spacing w:after="0"/>
        <w:ind w:left="360" w:hanging="360"/>
        <w:rPr>
          <w:rFonts w:ascii="ServiceNow Sans" w:hAnsi="ServiceNow Sans"/>
          <w:sz w:val="24"/>
          <w:szCs w:val="24"/>
        </w:rPr>
      </w:pPr>
      <w:r w:rsidRPr="005B0EF9">
        <w:rPr>
          <w:rFonts w:ascii="ServiceNow Sans" w:hAnsi="ServiceNow Sans"/>
          <w:sz w:val="24"/>
          <w:szCs w:val="24"/>
        </w:rPr>
        <w:t xml:space="preserve">widgets. Users can either individually make filter changes or all at once using the </w:t>
      </w:r>
    </w:p>
    <w:p w14:paraId="4AC5DE9A" w14:textId="181CDA2E" w:rsidR="00692E44" w:rsidRPr="005B0EF9" w:rsidRDefault="00692E44" w:rsidP="00692E44">
      <w:pPr>
        <w:pStyle w:val="05BodyCopy"/>
        <w:spacing w:after="0"/>
        <w:ind w:left="360" w:hanging="360"/>
        <w:rPr>
          <w:rFonts w:ascii="ServiceNow Sans" w:hAnsi="ServiceNow Sans"/>
          <w:sz w:val="24"/>
          <w:szCs w:val="24"/>
        </w:rPr>
      </w:pPr>
      <w:r w:rsidRPr="005B0EF9">
        <w:rPr>
          <w:rFonts w:ascii="ServiceNow Sans" w:hAnsi="ServiceNow Sans"/>
          <w:sz w:val="24"/>
          <w:szCs w:val="24"/>
        </w:rPr>
        <w:t>filter flyout.</w:t>
      </w:r>
    </w:p>
    <w:p w14:paraId="246A319C" w14:textId="77777777" w:rsidR="00F06871" w:rsidRPr="005B0EF9" w:rsidRDefault="00F06871" w:rsidP="00692E44">
      <w:pPr>
        <w:pStyle w:val="05BodyCopy"/>
        <w:spacing w:after="0"/>
        <w:ind w:left="360" w:hanging="360"/>
        <w:rPr>
          <w:rFonts w:ascii="ServiceNow Sans" w:hAnsi="ServiceNow Sans"/>
          <w:sz w:val="24"/>
          <w:szCs w:val="24"/>
        </w:rPr>
      </w:pPr>
    </w:p>
    <w:p w14:paraId="23F9A997" w14:textId="77777777" w:rsidR="00692E44" w:rsidRPr="005B0EF9" w:rsidRDefault="00692E44" w:rsidP="00692E44">
      <w:pPr>
        <w:pStyle w:val="05BodyCopy"/>
        <w:spacing w:after="0"/>
        <w:ind w:left="360" w:hanging="360"/>
        <w:rPr>
          <w:rFonts w:ascii="ServiceNow Sans" w:hAnsi="ServiceNow Sans"/>
          <w:sz w:val="24"/>
          <w:szCs w:val="24"/>
        </w:rPr>
      </w:pPr>
      <w:r w:rsidRPr="005B0EF9">
        <w:rPr>
          <w:rFonts w:ascii="ServiceNow Sans" w:hAnsi="ServiceNow Sans"/>
          <w:noProof/>
          <w:sz w:val="24"/>
          <w:szCs w:val="24"/>
        </w:rPr>
        <w:drawing>
          <wp:inline distT="0" distB="0" distL="0" distR="0" wp14:anchorId="0BFB20AA" wp14:editId="3C20CD89">
            <wp:extent cx="5943600" cy="1257935"/>
            <wp:effectExtent l="0" t="0" r="0" b="0"/>
            <wp:docPr id="293361595" name="Picture 2933615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3361595" name=""/>
                    <pic:cNvPicPr/>
                  </pic:nvPicPr>
                  <pic:blipFill>
                    <a:blip r:embed="rId16"/>
                    <a:stretch>
                      <a:fillRect/>
                    </a:stretch>
                  </pic:blipFill>
                  <pic:spPr>
                    <a:xfrm>
                      <a:off x="0" y="0"/>
                      <a:ext cx="5943600" cy="1257935"/>
                    </a:xfrm>
                    <a:prstGeom prst="rect">
                      <a:avLst/>
                    </a:prstGeom>
                  </pic:spPr>
                </pic:pic>
              </a:graphicData>
            </a:graphic>
          </wp:inline>
        </w:drawing>
      </w:r>
    </w:p>
    <w:p w14:paraId="3BEBD20F" w14:textId="77777777" w:rsidR="00692E44" w:rsidRPr="005B0EF9" w:rsidRDefault="00692E44" w:rsidP="00692E44">
      <w:pPr>
        <w:pStyle w:val="05BodyCopy"/>
        <w:spacing w:after="0"/>
        <w:ind w:left="360" w:hanging="360"/>
        <w:jc w:val="center"/>
        <w:rPr>
          <w:rFonts w:ascii="ServiceNow Sans" w:hAnsi="ServiceNow Sans"/>
          <w:sz w:val="24"/>
          <w:szCs w:val="24"/>
        </w:rPr>
      </w:pPr>
      <w:r w:rsidRPr="005B0EF9">
        <w:rPr>
          <w:rFonts w:ascii="ServiceNow Sans" w:hAnsi="ServiceNow Sans"/>
          <w:noProof/>
          <w:sz w:val="24"/>
          <w:szCs w:val="24"/>
        </w:rPr>
        <w:drawing>
          <wp:inline distT="0" distB="0" distL="0" distR="0" wp14:anchorId="5179C7F3" wp14:editId="47F8A48C">
            <wp:extent cx="2664619" cy="3617051"/>
            <wp:effectExtent l="0" t="0" r="2540" b="2540"/>
            <wp:docPr id="686359963" name="Picture 6863599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6359963" name=""/>
                    <pic:cNvPicPr/>
                  </pic:nvPicPr>
                  <pic:blipFill>
                    <a:blip r:embed="rId17"/>
                    <a:stretch>
                      <a:fillRect/>
                    </a:stretch>
                  </pic:blipFill>
                  <pic:spPr>
                    <a:xfrm>
                      <a:off x="0" y="0"/>
                      <a:ext cx="2681178" cy="3639529"/>
                    </a:xfrm>
                    <a:prstGeom prst="rect">
                      <a:avLst/>
                    </a:prstGeom>
                  </pic:spPr>
                </pic:pic>
              </a:graphicData>
            </a:graphic>
          </wp:inline>
        </w:drawing>
      </w:r>
    </w:p>
    <w:p w14:paraId="60E658DF" w14:textId="77777777" w:rsidR="00692E44" w:rsidRPr="005B0EF9" w:rsidRDefault="00692E44" w:rsidP="00692E44">
      <w:pPr>
        <w:pStyle w:val="03SubheadBodyTitle"/>
        <w:spacing w:after="0"/>
        <w:ind w:left="360" w:hanging="360"/>
        <w:rPr>
          <w:rFonts w:ascii="ServiceNow Sans" w:eastAsia="Century Gothic" w:hAnsi="ServiceNow Sans" w:cs="Century Gothic"/>
          <w:sz w:val="24"/>
          <w:szCs w:val="24"/>
        </w:rPr>
      </w:pPr>
    </w:p>
    <w:p w14:paraId="7FEC5187" w14:textId="77777777" w:rsidR="00692E44" w:rsidRPr="005B0EF9" w:rsidRDefault="00692E44" w:rsidP="00692E44">
      <w:pPr>
        <w:pStyle w:val="03SubheadBodyTitle"/>
        <w:spacing w:after="0"/>
        <w:ind w:left="360" w:hanging="360"/>
        <w:rPr>
          <w:rFonts w:ascii="ServiceNow Sans" w:eastAsia="Century Gothic" w:hAnsi="ServiceNow Sans" w:cs="Century Gothic"/>
          <w:sz w:val="24"/>
          <w:szCs w:val="24"/>
        </w:rPr>
      </w:pPr>
    </w:p>
    <w:p w14:paraId="2800A52D" w14:textId="77777777" w:rsidR="00692E44" w:rsidRPr="005B0EF9" w:rsidRDefault="00692E44" w:rsidP="00692E44">
      <w:pPr>
        <w:ind w:left="360" w:hanging="360"/>
        <w:rPr>
          <w:rFonts w:ascii="ServiceNow Sans" w:eastAsia="Century Gothic" w:hAnsi="ServiceNow Sans" w:cs="Century Gothic"/>
          <w:b/>
          <w:sz w:val="24"/>
          <w:szCs w:val="24"/>
        </w:rPr>
      </w:pPr>
      <w:r w:rsidRPr="005B0EF9">
        <w:rPr>
          <w:rFonts w:ascii="ServiceNow Sans" w:eastAsia="Century Gothic" w:hAnsi="ServiceNow Sans" w:cs="Century Gothic"/>
          <w:sz w:val="24"/>
          <w:szCs w:val="24"/>
        </w:rPr>
        <w:br w:type="page"/>
      </w:r>
    </w:p>
    <w:p w14:paraId="534EF390" w14:textId="478F10F6" w:rsidR="00692E44" w:rsidRPr="005B0EF9" w:rsidRDefault="00692E44" w:rsidP="00D178D0">
      <w:pPr>
        <w:pStyle w:val="07NumberList"/>
        <w:numPr>
          <w:ilvl w:val="0"/>
          <w:numId w:val="358"/>
        </w:numPr>
        <w:spacing w:after="0"/>
        <w:rPr>
          <w:rFonts w:ascii="ServiceNow Sans" w:hAnsi="ServiceNow Sans"/>
          <w:b/>
          <w:bCs/>
          <w:sz w:val="24"/>
          <w:szCs w:val="24"/>
        </w:rPr>
      </w:pPr>
      <w:bookmarkStart w:id="6" w:name="_Toc183545261"/>
      <w:r w:rsidRPr="005B0EF9">
        <w:rPr>
          <w:rFonts w:ascii="ServiceNow Sans" w:hAnsi="ServiceNow Sans"/>
          <w:b/>
          <w:bCs/>
          <w:sz w:val="24"/>
          <w:szCs w:val="24"/>
        </w:rPr>
        <w:lastRenderedPageBreak/>
        <w:t>Match Analysis</w:t>
      </w:r>
      <w:bookmarkEnd w:id="6"/>
    </w:p>
    <w:p w14:paraId="5CCDD808" w14:textId="77777777" w:rsidR="00F06871" w:rsidRPr="005B0EF9" w:rsidRDefault="00F06871" w:rsidP="00F06871">
      <w:pPr>
        <w:pStyle w:val="07NumberList"/>
        <w:numPr>
          <w:ilvl w:val="0"/>
          <w:numId w:val="0"/>
        </w:numPr>
        <w:spacing w:after="0"/>
        <w:ind w:left="360"/>
        <w:rPr>
          <w:rFonts w:ascii="ServiceNow Sans" w:hAnsi="ServiceNow Sans"/>
          <w:b/>
          <w:bCs/>
          <w:sz w:val="24"/>
          <w:szCs w:val="24"/>
        </w:rPr>
      </w:pPr>
    </w:p>
    <w:p w14:paraId="058C6942" w14:textId="77777777" w:rsidR="00F06871" w:rsidRPr="005B0EF9" w:rsidRDefault="00692E44" w:rsidP="00692E44">
      <w:pPr>
        <w:pStyle w:val="05BodyCopy"/>
        <w:spacing w:after="0"/>
        <w:ind w:left="360" w:hanging="360"/>
        <w:rPr>
          <w:rFonts w:ascii="ServiceNow Sans" w:hAnsi="ServiceNow Sans"/>
          <w:sz w:val="24"/>
          <w:szCs w:val="24"/>
        </w:rPr>
      </w:pPr>
      <w:r w:rsidRPr="005B0EF9">
        <w:rPr>
          <w:rFonts w:ascii="ServiceNow Sans" w:hAnsi="ServiceNow Sans"/>
          <w:sz w:val="24"/>
          <w:szCs w:val="24"/>
        </w:rPr>
        <w:t xml:space="preserve">On any job card, click on the Match analysis link to see the match analysis </w:t>
      </w:r>
    </w:p>
    <w:p w14:paraId="390B2E96" w14:textId="7D06F9FE" w:rsidR="00F06871" w:rsidRPr="005B0EF9" w:rsidRDefault="00692E44" w:rsidP="00F06871">
      <w:pPr>
        <w:pStyle w:val="05BodyCopy"/>
        <w:spacing w:after="0"/>
        <w:ind w:left="360" w:hanging="360"/>
        <w:rPr>
          <w:rFonts w:ascii="ServiceNow Sans" w:hAnsi="ServiceNow Sans"/>
          <w:sz w:val="24"/>
          <w:szCs w:val="24"/>
        </w:rPr>
      </w:pPr>
      <w:r w:rsidRPr="005B0EF9">
        <w:rPr>
          <w:rFonts w:ascii="ServiceNow Sans" w:hAnsi="ServiceNow Sans"/>
          <w:sz w:val="24"/>
          <w:szCs w:val="24"/>
        </w:rPr>
        <w:t>flyout.</w:t>
      </w:r>
    </w:p>
    <w:p w14:paraId="12C52569" w14:textId="77777777" w:rsidR="00692E44" w:rsidRPr="005B0EF9" w:rsidRDefault="00692E44" w:rsidP="00F06871">
      <w:pPr>
        <w:pStyle w:val="05BodyCopy"/>
        <w:spacing w:after="0"/>
        <w:ind w:left="360" w:hanging="360"/>
        <w:rPr>
          <w:rFonts w:ascii="ServiceNow Sans" w:hAnsi="ServiceNow Sans"/>
          <w:sz w:val="24"/>
          <w:szCs w:val="24"/>
        </w:rPr>
      </w:pPr>
      <w:r w:rsidRPr="005B0EF9">
        <w:rPr>
          <w:rFonts w:ascii="ServiceNow Sans" w:hAnsi="ServiceNow Sans"/>
          <w:noProof/>
          <w:sz w:val="24"/>
          <w:szCs w:val="24"/>
        </w:rPr>
        <w:drawing>
          <wp:inline distT="0" distB="0" distL="0" distR="0" wp14:anchorId="28CD5E96" wp14:editId="69B25E28">
            <wp:extent cx="2178844" cy="1313276"/>
            <wp:effectExtent l="0" t="0" r="5715" b="0"/>
            <wp:docPr id="1614511722" name="Picture 16145117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4511722" name=""/>
                    <pic:cNvPicPr/>
                  </pic:nvPicPr>
                  <pic:blipFill>
                    <a:blip r:embed="rId18"/>
                    <a:stretch>
                      <a:fillRect/>
                    </a:stretch>
                  </pic:blipFill>
                  <pic:spPr>
                    <a:xfrm>
                      <a:off x="0" y="0"/>
                      <a:ext cx="2204499" cy="1328739"/>
                    </a:xfrm>
                    <a:prstGeom prst="rect">
                      <a:avLst/>
                    </a:prstGeom>
                  </pic:spPr>
                </pic:pic>
              </a:graphicData>
            </a:graphic>
          </wp:inline>
        </w:drawing>
      </w:r>
    </w:p>
    <w:p w14:paraId="27E266ED" w14:textId="77777777" w:rsidR="00F06871" w:rsidRPr="005B0EF9" w:rsidRDefault="00F06871" w:rsidP="00F06871">
      <w:pPr>
        <w:pStyle w:val="05BodyCopy"/>
        <w:spacing w:after="0"/>
        <w:ind w:left="360" w:hanging="360"/>
        <w:rPr>
          <w:rFonts w:ascii="ServiceNow Sans" w:hAnsi="ServiceNow Sans"/>
          <w:sz w:val="24"/>
          <w:szCs w:val="24"/>
        </w:rPr>
      </w:pPr>
    </w:p>
    <w:p w14:paraId="3038F2E7" w14:textId="77777777" w:rsidR="00692E44" w:rsidRPr="005B0EF9" w:rsidRDefault="00692E44" w:rsidP="00692E44">
      <w:pPr>
        <w:pStyle w:val="05BodyCopy"/>
        <w:spacing w:after="0"/>
        <w:ind w:left="360" w:hanging="360"/>
        <w:rPr>
          <w:rFonts w:ascii="ServiceNow Sans" w:hAnsi="ServiceNow Sans"/>
          <w:sz w:val="24"/>
          <w:szCs w:val="24"/>
        </w:rPr>
      </w:pPr>
      <w:r w:rsidRPr="005B0EF9">
        <w:rPr>
          <w:rFonts w:ascii="ServiceNow Sans" w:hAnsi="ServiceNow Sans"/>
          <w:sz w:val="24"/>
          <w:szCs w:val="24"/>
        </w:rPr>
        <w:t xml:space="preserve">The flyout will give users a detailed analysis. </w:t>
      </w:r>
    </w:p>
    <w:p w14:paraId="50648AA7" w14:textId="77777777" w:rsidR="00F06871" w:rsidRPr="005B0EF9" w:rsidRDefault="00F06871" w:rsidP="00692E44">
      <w:pPr>
        <w:pStyle w:val="05BodyCopy"/>
        <w:spacing w:after="0"/>
        <w:ind w:left="360" w:hanging="360"/>
        <w:rPr>
          <w:rFonts w:ascii="ServiceNow Sans" w:hAnsi="ServiceNow Sans"/>
          <w:sz w:val="24"/>
          <w:szCs w:val="24"/>
        </w:rPr>
      </w:pPr>
    </w:p>
    <w:p w14:paraId="13CB65E2" w14:textId="77777777" w:rsidR="00692E44" w:rsidRPr="005B0EF9" w:rsidRDefault="00692E44" w:rsidP="00F06871">
      <w:pPr>
        <w:pStyle w:val="05BodyCopy"/>
        <w:spacing w:after="0"/>
        <w:ind w:left="360" w:hanging="360"/>
        <w:rPr>
          <w:rFonts w:ascii="ServiceNow Sans" w:hAnsi="ServiceNow Sans"/>
          <w:sz w:val="24"/>
          <w:szCs w:val="24"/>
        </w:rPr>
      </w:pPr>
      <w:r w:rsidRPr="005B0EF9">
        <w:rPr>
          <w:rFonts w:ascii="ServiceNow Sans" w:hAnsi="ServiceNow Sans"/>
          <w:noProof/>
          <w:sz w:val="24"/>
          <w:szCs w:val="24"/>
        </w:rPr>
        <w:drawing>
          <wp:inline distT="0" distB="0" distL="0" distR="0" wp14:anchorId="7AD3112D" wp14:editId="0E46D3BA">
            <wp:extent cx="3550032" cy="4807744"/>
            <wp:effectExtent l="0" t="0" r="6350" b="5715"/>
            <wp:docPr id="1938787419" name="Picture 19387874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8787419" name=""/>
                    <pic:cNvPicPr/>
                  </pic:nvPicPr>
                  <pic:blipFill>
                    <a:blip r:embed="rId19"/>
                    <a:stretch>
                      <a:fillRect/>
                    </a:stretch>
                  </pic:blipFill>
                  <pic:spPr>
                    <a:xfrm>
                      <a:off x="0" y="0"/>
                      <a:ext cx="3561412" cy="4823156"/>
                    </a:xfrm>
                    <a:prstGeom prst="rect">
                      <a:avLst/>
                    </a:prstGeom>
                  </pic:spPr>
                </pic:pic>
              </a:graphicData>
            </a:graphic>
          </wp:inline>
        </w:drawing>
      </w:r>
    </w:p>
    <w:p w14:paraId="048C8FEA" w14:textId="77777777" w:rsidR="00F06871" w:rsidRPr="005B0EF9" w:rsidRDefault="00F06871" w:rsidP="00F06871">
      <w:pPr>
        <w:pStyle w:val="05BodyCopy"/>
        <w:spacing w:after="0"/>
        <w:ind w:left="360" w:hanging="360"/>
        <w:rPr>
          <w:rFonts w:ascii="ServiceNow Sans" w:hAnsi="ServiceNow Sans"/>
          <w:sz w:val="24"/>
          <w:szCs w:val="24"/>
        </w:rPr>
      </w:pPr>
    </w:p>
    <w:p w14:paraId="728F482E" w14:textId="4CEFBD4F" w:rsidR="00692E44" w:rsidRPr="005B0EF9" w:rsidRDefault="00692E44" w:rsidP="00F06871">
      <w:pPr>
        <w:pStyle w:val="07NumberList"/>
        <w:numPr>
          <w:ilvl w:val="0"/>
          <w:numId w:val="358"/>
        </w:numPr>
        <w:spacing w:after="0"/>
        <w:rPr>
          <w:rFonts w:ascii="ServiceNow Sans" w:hAnsi="ServiceNow Sans"/>
          <w:b/>
          <w:bCs/>
          <w:sz w:val="24"/>
          <w:szCs w:val="24"/>
        </w:rPr>
      </w:pPr>
      <w:bookmarkStart w:id="7" w:name="_Toc183545263"/>
      <w:r w:rsidRPr="005B0EF9">
        <w:rPr>
          <w:rFonts w:ascii="ServiceNow Sans" w:hAnsi="ServiceNow Sans"/>
          <w:b/>
          <w:bCs/>
          <w:sz w:val="24"/>
          <w:szCs w:val="24"/>
        </w:rPr>
        <w:t>Create an Aspiration</w:t>
      </w:r>
      <w:bookmarkEnd w:id="7"/>
    </w:p>
    <w:p w14:paraId="69BE848B" w14:textId="77777777" w:rsidR="00F06871" w:rsidRPr="005B0EF9" w:rsidRDefault="00F06871" w:rsidP="00F06871">
      <w:pPr>
        <w:pStyle w:val="07NumberList"/>
        <w:numPr>
          <w:ilvl w:val="0"/>
          <w:numId w:val="0"/>
        </w:numPr>
        <w:ind w:left="360"/>
        <w:rPr>
          <w:rFonts w:ascii="ServiceNow Sans" w:hAnsi="ServiceNow Sans"/>
        </w:rPr>
      </w:pPr>
    </w:p>
    <w:p w14:paraId="4207CC23" w14:textId="77777777" w:rsidR="00F06871" w:rsidRPr="005B0EF9" w:rsidRDefault="00692E44" w:rsidP="00692E44">
      <w:pPr>
        <w:pStyle w:val="05BodyCopy"/>
        <w:spacing w:after="0"/>
        <w:ind w:left="360" w:hanging="360"/>
        <w:rPr>
          <w:rFonts w:ascii="ServiceNow Sans" w:hAnsi="ServiceNow Sans"/>
          <w:sz w:val="24"/>
          <w:szCs w:val="24"/>
        </w:rPr>
      </w:pPr>
      <w:r w:rsidRPr="005B0EF9">
        <w:rPr>
          <w:rFonts w:ascii="ServiceNow Sans" w:hAnsi="ServiceNow Sans"/>
          <w:sz w:val="24"/>
          <w:szCs w:val="24"/>
        </w:rPr>
        <w:t>On any job card, select the context menu and the user should be able to</w:t>
      </w:r>
    </w:p>
    <w:p w14:paraId="6D480588" w14:textId="77777777" w:rsidR="00F06871" w:rsidRPr="005B0EF9" w:rsidRDefault="00692E44" w:rsidP="00692E44">
      <w:pPr>
        <w:pStyle w:val="05BodyCopy"/>
        <w:spacing w:after="0"/>
        <w:ind w:left="360" w:hanging="360"/>
        <w:rPr>
          <w:rFonts w:ascii="ServiceNow Sans" w:hAnsi="ServiceNow Sans"/>
          <w:sz w:val="24"/>
          <w:szCs w:val="24"/>
        </w:rPr>
      </w:pPr>
      <w:r w:rsidRPr="005B0EF9">
        <w:rPr>
          <w:rFonts w:ascii="ServiceNow Sans" w:hAnsi="ServiceNow Sans"/>
          <w:sz w:val="24"/>
          <w:szCs w:val="24"/>
        </w:rPr>
        <w:t xml:space="preserve">create a draft aspiration. Once the aspiration modal is open, choose a name </w:t>
      </w:r>
    </w:p>
    <w:p w14:paraId="7DD0EF8A" w14:textId="402F2FC2" w:rsidR="00692E44" w:rsidRPr="005B0EF9" w:rsidRDefault="00692E44" w:rsidP="00692E44">
      <w:pPr>
        <w:pStyle w:val="05BodyCopy"/>
        <w:spacing w:after="0"/>
        <w:ind w:left="360" w:hanging="360"/>
        <w:rPr>
          <w:rFonts w:ascii="ServiceNow Sans" w:hAnsi="ServiceNow Sans"/>
          <w:sz w:val="24"/>
          <w:szCs w:val="24"/>
        </w:rPr>
      </w:pPr>
      <w:r w:rsidRPr="005B0EF9">
        <w:rPr>
          <w:rFonts w:ascii="ServiceNow Sans" w:hAnsi="ServiceNow Sans"/>
          <w:sz w:val="24"/>
          <w:szCs w:val="24"/>
        </w:rPr>
        <w:t>and description for the aspiration and click save draft.</w:t>
      </w:r>
    </w:p>
    <w:p w14:paraId="1E1E2579" w14:textId="77777777" w:rsidR="00F06871" w:rsidRPr="005B0EF9" w:rsidRDefault="00F06871" w:rsidP="00692E44">
      <w:pPr>
        <w:pStyle w:val="05BodyCopy"/>
        <w:spacing w:after="0"/>
        <w:ind w:left="360" w:hanging="360"/>
        <w:rPr>
          <w:rFonts w:ascii="ServiceNow Sans" w:hAnsi="ServiceNow Sans"/>
          <w:sz w:val="24"/>
          <w:szCs w:val="24"/>
        </w:rPr>
      </w:pPr>
    </w:p>
    <w:p w14:paraId="53827173" w14:textId="77777777" w:rsidR="00692E44" w:rsidRPr="005B0EF9" w:rsidRDefault="00692E44" w:rsidP="00692E44">
      <w:pPr>
        <w:pStyle w:val="05BodyCopy"/>
        <w:spacing w:after="0"/>
        <w:ind w:left="360" w:hanging="360"/>
        <w:jc w:val="center"/>
        <w:rPr>
          <w:rFonts w:ascii="ServiceNow Sans" w:hAnsi="ServiceNow Sans"/>
          <w:sz w:val="24"/>
          <w:szCs w:val="24"/>
        </w:rPr>
      </w:pPr>
      <w:r w:rsidRPr="005B0EF9">
        <w:rPr>
          <w:rFonts w:ascii="ServiceNow Sans" w:hAnsi="ServiceNow Sans"/>
          <w:noProof/>
          <w:sz w:val="24"/>
          <w:szCs w:val="24"/>
        </w:rPr>
        <w:drawing>
          <wp:inline distT="0" distB="0" distL="0" distR="0" wp14:anchorId="4E353B18" wp14:editId="6B28EE38">
            <wp:extent cx="2907506" cy="1621493"/>
            <wp:effectExtent l="0" t="0" r="1270" b="4445"/>
            <wp:docPr id="231732357" name="Picture 2317323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732357" name=""/>
                    <pic:cNvPicPr/>
                  </pic:nvPicPr>
                  <pic:blipFill>
                    <a:blip r:embed="rId20"/>
                    <a:stretch>
                      <a:fillRect/>
                    </a:stretch>
                  </pic:blipFill>
                  <pic:spPr>
                    <a:xfrm>
                      <a:off x="0" y="0"/>
                      <a:ext cx="3057066" cy="1704901"/>
                    </a:xfrm>
                    <a:prstGeom prst="rect">
                      <a:avLst/>
                    </a:prstGeom>
                  </pic:spPr>
                </pic:pic>
              </a:graphicData>
            </a:graphic>
          </wp:inline>
        </w:drawing>
      </w:r>
      <w:r w:rsidRPr="005B0EF9">
        <w:rPr>
          <w:rFonts w:ascii="ServiceNow Sans" w:hAnsi="ServiceNow Sans"/>
          <w:sz w:val="24"/>
          <w:szCs w:val="24"/>
        </w:rPr>
        <w:t xml:space="preserve">     </w:t>
      </w:r>
      <w:r w:rsidRPr="005B0EF9">
        <w:rPr>
          <w:rFonts w:ascii="ServiceNow Sans" w:hAnsi="ServiceNow Sans"/>
          <w:noProof/>
          <w:sz w:val="24"/>
          <w:szCs w:val="24"/>
        </w:rPr>
        <w:drawing>
          <wp:inline distT="0" distB="0" distL="0" distR="0" wp14:anchorId="1C47C6C4" wp14:editId="08A120C0">
            <wp:extent cx="2364582" cy="1701186"/>
            <wp:effectExtent l="0" t="0" r="0" b="635"/>
            <wp:docPr id="1807645542" name="Picture 18076455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7645542" name=""/>
                    <pic:cNvPicPr/>
                  </pic:nvPicPr>
                  <pic:blipFill>
                    <a:blip r:embed="rId21"/>
                    <a:stretch>
                      <a:fillRect/>
                    </a:stretch>
                  </pic:blipFill>
                  <pic:spPr>
                    <a:xfrm>
                      <a:off x="0" y="0"/>
                      <a:ext cx="2435230" cy="1752014"/>
                    </a:xfrm>
                    <a:prstGeom prst="rect">
                      <a:avLst/>
                    </a:prstGeom>
                  </pic:spPr>
                </pic:pic>
              </a:graphicData>
            </a:graphic>
          </wp:inline>
        </w:drawing>
      </w:r>
    </w:p>
    <w:p w14:paraId="0EE47438" w14:textId="77777777" w:rsidR="00F06871" w:rsidRPr="005B0EF9" w:rsidRDefault="00F06871" w:rsidP="00692E44">
      <w:pPr>
        <w:pStyle w:val="05BodyCopy"/>
        <w:spacing w:after="0"/>
        <w:ind w:left="360" w:hanging="360"/>
        <w:jc w:val="center"/>
        <w:rPr>
          <w:rFonts w:ascii="ServiceNow Sans" w:hAnsi="ServiceNow Sans"/>
          <w:sz w:val="24"/>
          <w:szCs w:val="24"/>
        </w:rPr>
      </w:pPr>
    </w:p>
    <w:p w14:paraId="4E472D68" w14:textId="77777777" w:rsidR="00692E44" w:rsidRPr="005B0EF9" w:rsidRDefault="00692E44" w:rsidP="00692E44">
      <w:pPr>
        <w:pStyle w:val="05BodyCopy"/>
        <w:spacing w:after="0"/>
        <w:ind w:left="360" w:hanging="360"/>
        <w:rPr>
          <w:rFonts w:ascii="ServiceNow Sans" w:hAnsi="ServiceNow Sans"/>
          <w:sz w:val="24"/>
          <w:szCs w:val="24"/>
        </w:rPr>
      </w:pPr>
    </w:p>
    <w:p w14:paraId="41BAF12F" w14:textId="138E5E97" w:rsidR="00692E44" w:rsidRPr="005B0EF9" w:rsidRDefault="00692E44" w:rsidP="00F06871">
      <w:pPr>
        <w:pStyle w:val="07NumberList"/>
        <w:numPr>
          <w:ilvl w:val="0"/>
          <w:numId w:val="358"/>
        </w:numPr>
        <w:spacing w:after="0"/>
        <w:rPr>
          <w:rFonts w:ascii="ServiceNow Sans" w:hAnsi="ServiceNow Sans"/>
          <w:b/>
          <w:bCs/>
          <w:sz w:val="24"/>
          <w:szCs w:val="24"/>
        </w:rPr>
      </w:pPr>
      <w:bookmarkStart w:id="8" w:name="_Toc183545265"/>
      <w:r w:rsidRPr="005B0EF9">
        <w:rPr>
          <w:rFonts w:ascii="ServiceNow Sans" w:hAnsi="ServiceNow Sans"/>
          <w:b/>
          <w:bCs/>
          <w:sz w:val="24"/>
          <w:szCs w:val="24"/>
        </w:rPr>
        <w:t>Sharing an opportunity</w:t>
      </w:r>
      <w:bookmarkEnd w:id="8"/>
    </w:p>
    <w:p w14:paraId="0B10836B" w14:textId="77777777" w:rsidR="00F06871" w:rsidRPr="005B0EF9" w:rsidRDefault="00F06871" w:rsidP="00F06871">
      <w:pPr>
        <w:pStyle w:val="07NumberList"/>
        <w:numPr>
          <w:ilvl w:val="0"/>
          <w:numId w:val="0"/>
        </w:numPr>
        <w:rPr>
          <w:rFonts w:ascii="ServiceNow Sans" w:hAnsi="ServiceNow Sans"/>
        </w:rPr>
      </w:pPr>
    </w:p>
    <w:p w14:paraId="2B107E33" w14:textId="77777777" w:rsidR="00F06871" w:rsidRPr="005B0EF9" w:rsidRDefault="00692E44" w:rsidP="00692E44">
      <w:pPr>
        <w:pStyle w:val="05BodyCopy"/>
        <w:spacing w:after="0"/>
        <w:ind w:left="360" w:hanging="360"/>
        <w:rPr>
          <w:rFonts w:ascii="ServiceNow Sans" w:hAnsi="ServiceNow Sans"/>
          <w:sz w:val="24"/>
          <w:szCs w:val="24"/>
        </w:rPr>
      </w:pPr>
      <w:r w:rsidRPr="005B0EF9">
        <w:rPr>
          <w:rFonts w:ascii="ServiceNow Sans" w:hAnsi="ServiceNow Sans"/>
          <w:sz w:val="24"/>
          <w:szCs w:val="24"/>
        </w:rPr>
        <w:t xml:space="preserve">On any job card, select the context menu and the user should be able to share </w:t>
      </w:r>
    </w:p>
    <w:p w14:paraId="786DDC05" w14:textId="77777777" w:rsidR="00F06871" w:rsidRPr="005B0EF9" w:rsidRDefault="00692E44" w:rsidP="00692E44">
      <w:pPr>
        <w:pStyle w:val="05BodyCopy"/>
        <w:spacing w:after="0"/>
        <w:ind w:left="360" w:hanging="360"/>
        <w:rPr>
          <w:rFonts w:ascii="ServiceNow Sans" w:hAnsi="ServiceNow Sans"/>
          <w:sz w:val="24"/>
          <w:szCs w:val="24"/>
        </w:rPr>
      </w:pPr>
      <w:r w:rsidRPr="005B0EF9">
        <w:rPr>
          <w:rFonts w:ascii="ServiceNow Sans" w:hAnsi="ServiceNow Sans"/>
          <w:sz w:val="24"/>
          <w:szCs w:val="24"/>
        </w:rPr>
        <w:t xml:space="preserve">the selected opportunity. Search user and a personal note and click the Share </w:t>
      </w:r>
    </w:p>
    <w:p w14:paraId="3BC375E3" w14:textId="32C631B6" w:rsidR="00692E44" w:rsidRPr="005B0EF9" w:rsidRDefault="00692E44" w:rsidP="00692E44">
      <w:pPr>
        <w:pStyle w:val="05BodyCopy"/>
        <w:spacing w:after="0"/>
        <w:ind w:left="360" w:hanging="360"/>
        <w:rPr>
          <w:rFonts w:ascii="ServiceNow Sans" w:hAnsi="ServiceNow Sans"/>
          <w:sz w:val="24"/>
          <w:szCs w:val="24"/>
        </w:rPr>
      </w:pPr>
      <w:r w:rsidRPr="005B0EF9">
        <w:rPr>
          <w:rFonts w:ascii="ServiceNow Sans" w:hAnsi="ServiceNow Sans"/>
          <w:sz w:val="24"/>
          <w:szCs w:val="24"/>
        </w:rPr>
        <w:t>opportunity button.</w:t>
      </w:r>
    </w:p>
    <w:p w14:paraId="638B3453" w14:textId="77777777" w:rsidR="00F06871" w:rsidRPr="005B0EF9" w:rsidRDefault="00F06871" w:rsidP="00692E44">
      <w:pPr>
        <w:pStyle w:val="05BodyCopy"/>
        <w:spacing w:after="0"/>
        <w:ind w:left="360" w:hanging="360"/>
        <w:rPr>
          <w:rFonts w:ascii="ServiceNow Sans" w:hAnsi="ServiceNow Sans"/>
          <w:sz w:val="24"/>
          <w:szCs w:val="24"/>
        </w:rPr>
      </w:pPr>
    </w:p>
    <w:p w14:paraId="548E48D3" w14:textId="77777777" w:rsidR="00692E44" w:rsidRPr="005B0EF9" w:rsidRDefault="00692E44" w:rsidP="00F06871">
      <w:pPr>
        <w:ind w:left="360" w:hanging="360"/>
        <w:rPr>
          <w:rFonts w:ascii="ServiceNow Sans" w:hAnsi="ServiceNow Sans"/>
          <w:sz w:val="24"/>
          <w:szCs w:val="24"/>
        </w:rPr>
      </w:pPr>
      <w:r w:rsidRPr="005B0EF9">
        <w:rPr>
          <w:rFonts w:ascii="ServiceNow Sans" w:hAnsi="ServiceNow Sans"/>
          <w:noProof/>
          <w:sz w:val="24"/>
          <w:szCs w:val="24"/>
        </w:rPr>
        <w:drawing>
          <wp:inline distT="0" distB="0" distL="0" distR="0" wp14:anchorId="28722D88" wp14:editId="3F4994B2">
            <wp:extent cx="2899781" cy="1617186"/>
            <wp:effectExtent l="0" t="0" r="0" b="0"/>
            <wp:docPr id="1333335393" name="Picture 13333353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732357" name=""/>
                    <pic:cNvPicPr/>
                  </pic:nvPicPr>
                  <pic:blipFill>
                    <a:blip r:embed="rId20"/>
                    <a:stretch>
                      <a:fillRect/>
                    </a:stretch>
                  </pic:blipFill>
                  <pic:spPr>
                    <a:xfrm>
                      <a:off x="0" y="0"/>
                      <a:ext cx="2981031" cy="1662498"/>
                    </a:xfrm>
                    <a:prstGeom prst="rect">
                      <a:avLst/>
                    </a:prstGeom>
                  </pic:spPr>
                </pic:pic>
              </a:graphicData>
            </a:graphic>
          </wp:inline>
        </w:drawing>
      </w:r>
      <w:r w:rsidRPr="005B0EF9">
        <w:rPr>
          <w:rFonts w:ascii="ServiceNow Sans" w:hAnsi="ServiceNow Sans"/>
          <w:sz w:val="24"/>
          <w:szCs w:val="24"/>
        </w:rPr>
        <w:t xml:space="preserve">      </w:t>
      </w:r>
      <w:r w:rsidRPr="005B0EF9">
        <w:rPr>
          <w:rFonts w:ascii="ServiceNow Sans" w:hAnsi="ServiceNow Sans"/>
          <w:noProof/>
          <w:sz w:val="24"/>
          <w:szCs w:val="24"/>
        </w:rPr>
        <w:drawing>
          <wp:inline distT="0" distB="0" distL="0" distR="0" wp14:anchorId="04DA45C9" wp14:editId="44B3F0AF">
            <wp:extent cx="2159749" cy="1708879"/>
            <wp:effectExtent l="0" t="0" r="0" b="5715"/>
            <wp:docPr id="630451933" name="Picture 6304519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0451933" name=""/>
                    <pic:cNvPicPr/>
                  </pic:nvPicPr>
                  <pic:blipFill>
                    <a:blip r:embed="rId22"/>
                    <a:stretch>
                      <a:fillRect/>
                    </a:stretch>
                  </pic:blipFill>
                  <pic:spPr>
                    <a:xfrm>
                      <a:off x="0" y="0"/>
                      <a:ext cx="2286953" cy="1809528"/>
                    </a:xfrm>
                    <a:prstGeom prst="rect">
                      <a:avLst/>
                    </a:prstGeom>
                  </pic:spPr>
                </pic:pic>
              </a:graphicData>
            </a:graphic>
          </wp:inline>
        </w:drawing>
      </w:r>
    </w:p>
    <w:p w14:paraId="04380F1A" w14:textId="77777777" w:rsidR="00F06871" w:rsidRPr="005B0EF9" w:rsidRDefault="00F06871" w:rsidP="00F06871">
      <w:pPr>
        <w:ind w:left="360" w:hanging="360"/>
        <w:rPr>
          <w:rFonts w:ascii="ServiceNow Sans" w:hAnsi="ServiceNow Sans"/>
          <w:sz w:val="24"/>
          <w:szCs w:val="24"/>
        </w:rPr>
      </w:pPr>
    </w:p>
    <w:p w14:paraId="4C4B3DFB" w14:textId="77777777" w:rsidR="00F06871" w:rsidRPr="005B0EF9" w:rsidRDefault="00F06871" w:rsidP="00F06871">
      <w:pPr>
        <w:ind w:left="360" w:hanging="360"/>
        <w:rPr>
          <w:rFonts w:ascii="ServiceNow Sans" w:hAnsi="ServiceNow Sans"/>
          <w:sz w:val="24"/>
          <w:szCs w:val="24"/>
        </w:rPr>
      </w:pPr>
    </w:p>
    <w:p w14:paraId="1CAF0AE3" w14:textId="3A601F58" w:rsidR="00F06871" w:rsidRPr="005B0EF9" w:rsidRDefault="00F06871" w:rsidP="00F06871">
      <w:pPr>
        <w:pStyle w:val="07NumberList"/>
        <w:numPr>
          <w:ilvl w:val="0"/>
          <w:numId w:val="358"/>
        </w:numPr>
        <w:rPr>
          <w:rFonts w:ascii="ServiceNow Sans" w:hAnsi="ServiceNow Sans"/>
          <w:b/>
          <w:bCs/>
          <w:sz w:val="24"/>
          <w:szCs w:val="24"/>
        </w:rPr>
      </w:pPr>
      <w:bookmarkStart w:id="9" w:name="_Toc183545266"/>
      <w:r w:rsidRPr="005B0EF9">
        <w:rPr>
          <w:rFonts w:ascii="ServiceNow Sans" w:hAnsi="ServiceNow Sans"/>
          <w:b/>
          <w:bCs/>
          <w:sz w:val="24"/>
          <w:szCs w:val="24"/>
        </w:rPr>
        <w:lastRenderedPageBreak/>
        <w:t>Other Opportunitie</w:t>
      </w:r>
      <w:bookmarkEnd w:id="9"/>
      <w:r w:rsidRPr="005B0EF9">
        <w:rPr>
          <w:rFonts w:ascii="ServiceNow Sans" w:hAnsi="ServiceNow Sans"/>
          <w:b/>
          <w:bCs/>
          <w:sz w:val="24"/>
          <w:szCs w:val="24"/>
        </w:rPr>
        <w:t>s</w:t>
      </w:r>
    </w:p>
    <w:p w14:paraId="02417A9D" w14:textId="77777777" w:rsidR="00F06871" w:rsidRPr="005B0EF9" w:rsidRDefault="00F06871" w:rsidP="00F06871">
      <w:pPr>
        <w:pStyle w:val="07NumberList"/>
        <w:numPr>
          <w:ilvl w:val="0"/>
          <w:numId w:val="0"/>
        </w:numPr>
        <w:ind w:left="360"/>
        <w:rPr>
          <w:rFonts w:ascii="ServiceNow Sans" w:hAnsi="ServiceNow Sans"/>
          <w:b/>
          <w:bCs/>
          <w:sz w:val="24"/>
          <w:szCs w:val="24"/>
        </w:rPr>
      </w:pPr>
    </w:p>
    <w:p w14:paraId="25098BD7" w14:textId="77777777" w:rsidR="00F06871" w:rsidRPr="005B0EF9" w:rsidRDefault="00F06871" w:rsidP="00F06871">
      <w:pPr>
        <w:ind w:left="360" w:hanging="360"/>
        <w:rPr>
          <w:rFonts w:ascii="ServiceNow Sans" w:hAnsi="ServiceNow Sans"/>
          <w:sz w:val="24"/>
          <w:szCs w:val="24"/>
        </w:rPr>
      </w:pPr>
      <w:r w:rsidRPr="005B0EF9">
        <w:rPr>
          <w:rFonts w:ascii="ServiceNow Sans" w:hAnsi="ServiceNow Sans"/>
          <w:sz w:val="24"/>
          <w:szCs w:val="24"/>
        </w:rPr>
        <w:t xml:space="preserve">This page lists all other opportunity types like Volunteer, Gig, Projects or any </w:t>
      </w:r>
    </w:p>
    <w:p w14:paraId="7A46706D" w14:textId="77777777" w:rsidR="00F06871" w:rsidRPr="005B0EF9" w:rsidRDefault="00F06871" w:rsidP="00F06871">
      <w:pPr>
        <w:ind w:left="360" w:hanging="360"/>
        <w:rPr>
          <w:rFonts w:ascii="ServiceNow Sans" w:hAnsi="ServiceNow Sans"/>
          <w:sz w:val="24"/>
          <w:szCs w:val="24"/>
        </w:rPr>
      </w:pPr>
      <w:r w:rsidRPr="005B0EF9">
        <w:rPr>
          <w:rFonts w:ascii="ServiceNow Sans" w:hAnsi="ServiceNow Sans"/>
          <w:sz w:val="24"/>
          <w:szCs w:val="24"/>
        </w:rPr>
        <w:t xml:space="preserve">custom opportunity type. Employee can select from AI suggested opportunities </w:t>
      </w:r>
    </w:p>
    <w:p w14:paraId="7B53F4B7" w14:textId="77777777" w:rsidR="00F06871" w:rsidRPr="005B0EF9" w:rsidRDefault="00F06871" w:rsidP="00F06871">
      <w:pPr>
        <w:ind w:left="360" w:hanging="360"/>
        <w:rPr>
          <w:rFonts w:ascii="ServiceNow Sans" w:hAnsi="ServiceNow Sans"/>
          <w:sz w:val="24"/>
          <w:szCs w:val="24"/>
        </w:rPr>
      </w:pPr>
      <w:r w:rsidRPr="005B0EF9">
        <w:rPr>
          <w:rFonts w:ascii="ServiceNow Sans" w:hAnsi="ServiceNow Sans"/>
          <w:sz w:val="24"/>
          <w:szCs w:val="24"/>
        </w:rPr>
        <w:t xml:space="preserve">within ‘Best fit recommendations’ widget or browse them in the following </w:t>
      </w:r>
    </w:p>
    <w:p w14:paraId="5EDFF8B4" w14:textId="77777777" w:rsidR="00F06871" w:rsidRPr="005B0EF9" w:rsidRDefault="00F06871" w:rsidP="00F06871">
      <w:pPr>
        <w:ind w:left="360" w:hanging="360"/>
        <w:rPr>
          <w:rFonts w:ascii="ServiceNow Sans" w:hAnsi="ServiceNow Sans"/>
          <w:sz w:val="24"/>
          <w:szCs w:val="24"/>
        </w:rPr>
      </w:pPr>
      <w:r w:rsidRPr="005B0EF9">
        <w:rPr>
          <w:rFonts w:ascii="ServiceNow Sans" w:hAnsi="ServiceNow Sans"/>
          <w:sz w:val="24"/>
          <w:szCs w:val="24"/>
        </w:rPr>
        <w:t xml:space="preserve">widget. Recommendations will be calculated based on the logged in person’s </w:t>
      </w:r>
    </w:p>
    <w:p w14:paraId="1176FAE8" w14:textId="774B6F78" w:rsidR="00F06871" w:rsidRPr="005B0EF9" w:rsidRDefault="00F06871" w:rsidP="00F06871">
      <w:pPr>
        <w:ind w:left="360" w:hanging="360"/>
        <w:rPr>
          <w:rFonts w:ascii="ServiceNow Sans" w:hAnsi="ServiceNow Sans"/>
          <w:sz w:val="24"/>
          <w:szCs w:val="24"/>
        </w:rPr>
      </w:pPr>
      <w:r w:rsidRPr="005B0EF9">
        <w:rPr>
          <w:rFonts w:ascii="ServiceNow Sans" w:hAnsi="ServiceNow Sans"/>
          <w:sz w:val="24"/>
          <w:szCs w:val="24"/>
        </w:rPr>
        <w:t>skills, current role and aspirations.</w:t>
      </w:r>
    </w:p>
    <w:p w14:paraId="0DAAD8BB" w14:textId="77777777" w:rsidR="00692E44" w:rsidRPr="005B0EF9" w:rsidRDefault="00692E44" w:rsidP="00F06871">
      <w:pPr>
        <w:rPr>
          <w:rFonts w:ascii="ServiceNow Sans" w:hAnsi="ServiceNow Sans"/>
          <w:sz w:val="24"/>
          <w:szCs w:val="24"/>
        </w:rPr>
      </w:pPr>
      <w:r w:rsidRPr="005B0EF9">
        <w:rPr>
          <w:rFonts w:ascii="ServiceNow Sans" w:hAnsi="ServiceNow Sans"/>
          <w:noProof/>
          <w:sz w:val="24"/>
          <w:szCs w:val="24"/>
        </w:rPr>
        <w:drawing>
          <wp:inline distT="0" distB="0" distL="0" distR="0" wp14:anchorId="46253A0C" wp14:editId="1D30BB59">
            <wp:extent cx="5572125" cy="3610570"/>
            <wp:effectExtent l="0" t="0" r="3175" b="0"/>
            <wp:docPr id="59947667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9476673" name=""/>
                    <pic:cNvPicPr/>
                  </pic:nvPicPr>
                  <pic:blipFill>
                    <a:blip r:embed="rId23"/>
                    <a:stretch>
                      <a:fillRect/>
                    </a:stretch>
                  </pic:blipFill>
                  <pic:spPr>
                    <a:xfrm>
                      <a:off x="0" y="0"/>
                      <a:ext cx="5588622" cy="3621260"/>
                    </a:xfrm>
                    <a:prstGeom prst="rect">
                      <a:avLst/>
                    </a:prstGeom>
                  </pic:spPr>
                </pic:pic>
              </a:graphicData>
            </a:graphic>
          </wp:inline>
        </w:drawing>
      </w:r>
    </w:p>
    <w:p w14:paraId="6E49433D" w14:textId="77777777" w:rsidR="00692E44" w:rsidRPr="005B0EF9" w:rsidRDefault="00692E44" w:rsidP="00692E44">
      <w:pPr>
        <w:rPr>
          <w:rFonts w:ascii="ServiceNow Sans" w:hAnsi="ServiceNow Sans"/>
          <w:sz w:val="24"/>
          <w:szCs w:val="24"/>
        </w:rPr>
      </w:pPr>
    </w:p>
    <w:p w14:paraId="7758A722" w14:textId="77777777" w:rsidR="00F06871" w:rsidRPr="005B0EF9" w:rsidRDefault="00F06871" w:rsidP="00F06871">
      <w:pPr>
        <w:pStyle w:val="03SubheadBodyTitle"/>
        <w:rPr>
          <w:rFonts w:ascii="ServiceNow Sans" w:hAnsi="ServiceNow Sans"/>
          <w:sz w:val="24"/>
          <w:szCs w:val="24"/>
        </w:rPr>
      </w:pPr>
      <w:bookmarkStart w:id="10" w:name="_Toc183545267"/>
      <w:r w:rsidRPr="005B0EF9">
        <w:rPr>
          <w:rFonts w:ascii="ServiceNow Sans" w:hAnsi="ServiceNow Sans"/>
          <w:sz w:val="24"/>
          <w:szCs w:val="24"/>
        </w:rPr>
        <w:t>11. Create new Opportunity</w:t>
      </w:r>
      <w:bookmarkEnd w:id="10"/>
    </w:p>
    <w:p w14:paraId="44D802F2" w14:textId="1DC407B4" w:rsidR="00692E44" w:rsidRPr="005B0EF9" w:rsidRDefault="00F06871" w:rsidP="00692E44">
      <w:pPr>
        <w:rPr>
          <w:rFonts w:ascii="ServiceNow Sans" w:hAnsi="ServiceNow Sans"/>
          <w:sz w:val="24"/>
          <w:szCs w:val="24"/>
        </w:rPr>
      </w:pPr>
      <w:r w:rsidRPr="005B0EF9">
        <w:rPr>
          <w:rFonts w:ascii="ServiceNow Sans" w:hAnsi="ServiceNow Sans"/>
          <w:sz w:val="24"/>
          <w:szCs w:val="24"/>
        </w:rPr>
        <w:t>Opportunity owners can create and manage projects, volunteer opportunities, and gigs under the "Opportunities you own" tab. These are added to the opportunities table. Note that internal jobs can't be created here as they come via ATS integrations. Internal jobs can be managed in the hidden tables [sn_ta_hiring_core_job_requisition] and [sn_ta_hiring_core_job_posting].</w:t>
      </w:r>
    </w:p>
    <w:p w14:paraId="1FECA8BD" w14:textId="77777777" w:rsidR="00F06871" w:rsidRPr="005B0EF9" w:rsidRDefault="00F06871" w:rsidP="00692E44">
      <w:pPr>
        <w:rPr>
          <w:rFonts w:ascii="ServiceNow Sans" w:hAnsi="ServiceNow Sans"/>
          <w:sz w:val="24"/>
          <w:szCs w:val="24"/>
        </w:rPr>
      </w:pPr>
    </w:p>
    <w:p w14:paraId="39AD85B8" w14:textId="50EFBE82" w:rsidR="00F06871" w:rsidRPr="005B0EF9" w:rsidRDefault="00F06871" w:rsidP="00692E44">
      <w:pPr>
        <w:rPr>
          <w:rFonts w:ascii="ServiceNow Sans" w:hAnsi="ServiceNow Sans"/>
          <w:sz w:val="24"/>
          <w:szCs w:val="24"/>
          <w:lang w:val="en-IN"/>
        </w:rPr>
      </w:pPr>
      <w:r w:rsidRPr="005B0EF9">
        <w:rPr>
          <w:rFonts w:ascii="ServiceNow Sans" w:hAnsi="ServiceNow Sans"/>
          <w:noProof/>
          <w:sz w:val="24"/>
          <w:szCs w:val="24"/>
        </w:rPr>
        <w:lastRenderedPageBreak/>
        <w:drawing>
          <wp:inline distT="0" distB="0" distL="0" distR="0" wp14:anchorId="186C52D4" wp14:editId="1467801C">
            <wp:extent cx="3994099" cy="2473695"/>
            <wp:effectExtent l="0" t="0" r="0" b="3175"/>
            <wp:docPr id="39260982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2609824" name=""/>
                    <pic:cNvPicPr/>
                  </pic:nvPicPr>
                  <pic:blipFill>
                    <a:blip r:embed="rId24"/>
                    <a:stretch>
                      <a:fillRect/>
                    </a:stretch>
                  </pic:blipFill>
                  <pic:spPr>
                    <a:xfrm>
                      <a:off x="0" y="0"/>
                      <a:ext cx="4025056" cy="2492868"/>
                    </a:xfrm>
                    <a:prstGeom prst="rect">
                      <a:avLst/>
                    </a:prstGeom>
                  </pic:spPr>
                </pic:pic>
              </a:graphicData>
            </a:graphic>
          </wp:inline>
        </w:drawing>
      </w:r>
    </w:p>
    <w:p w14:paraId="2DF5D043" w14:textId="69CE5B57" w:rsidR="00692E44" w:rsidRPr="005B0EF9" w:rsidRDefault="00692E44" w:rsidP="00692E44">
      <w:pPr>
        <w:jc w:val="center"/>
        <w:rPr>
          <w:rFonts w:ascii="ServiceNow Sans" w:hAnsi="ServiceNow Sans"/>
          <w:sz w:val="24"/>
          <w:szCs w:val="24"/>
        </w:rPr>
      </w:pPr>
    </w:p>
    <w:p w14:paraId="4A43741B" w14:textId="77777777" w:rsidR="00692E44" w:rsidRPr="005B0EF9" w:rsidRDefault="00692E44" w:rsidP="00692E44">
      <w:pPr>
        <w:rPr>
          <w:rFonts w:ascii="ServiceNow Sans" w:hAnsi="ServiceNow Sans"/>
          <w:sz w:val="24"/>
          <w:szCs w:val="24"/>
        </w:rPr>
      </w:pPr>
    </w:p>
    <w:p w14:paraId="4D46CD87" w14:textId="3CE40DC1" w:rsidR="002E078F" w:rsidRPr="005B0EF9" w:rsidRDefault="00692E44" w:rsidP="00F06871">
      <w:pPr>
        <w:rPr>
          <w:rFonts w:ascii="ServiceNow Sans" w:hAnsi="ServiceNow Sans"/>
        </w:rPr>
      </w:pPr>
      <w:r w:rsidRPr="005B0EF9">
        <w:rPr>
          <w:rFonts w:ascii="ServiceNow Sans" w:hAnsi="ServiceNow Sans"/>
          <w:noProof/>
        </w:rPr>
        <w:drawing>
          <wp:inline distT="0" distB="0" distL="0" distR="0" wp14:anchorId="3896D530" wp14:editId="0D7D6AB5">
            <wp:extent cx="4620259" cy="2693670"/>
            <wp:effectExtent l="0" t="0" r="3175" b="0"/>
            <wp:docPr id="178698685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6986857" name=""/>
                    <pic:cNvPicPr/>
                  </pic:nvPicPr>
                  <pic:blipFill>
                    <a:blip r:embed="rId25"/>
                    <a:stretch>
                      <a:fillRect/>
                    </a:stretch>
                  </pic:blipFill>
                  <pic:spPr>
                    <a:xfrm>
                      <a:off x="0" y="0"/>
                      <a:ext cx="4643984" cy="2707502"/>
                    </a:xfrm>
                    <a:prstGeom prst="rect">
                      <a:avLst/>
                    </a:prstGeom>
                  </pic:spPr>
                </pic:pic>
              </a:graphicData>
            </a:graphic>
          </wp:inline>
        </w:drawing>
      </w:r>
    </w:p>
    <w:p w14:paraId="673F3110" w14:textId="77777777" w:rsidR="00083785" w:rsidRPr="005B0EF9" w:rsidRDefault="00083785" w:rsidP="00F06871">
      <w:pPr>
        <w:rPr>
          <w:rFonts w:ascii="ServiceNow Sans" w:hAnsi="ServiceNow Sans"/>
        </w:rPr>
      </w:pPr>
    </w:p>
    <w:p w14:paraId="7F7A1349" w14:textId="77777777" w:rsidR="00083785" w:rsidRPr="005B0EF9" w:rsidRDefault="00083785" w:rsidP="00F06871">
      <w:pPr>
        <w:rPr>
          <w:rFonts w:ascii="ServiceNow Sans" w:hAnsi="ServiceNow Sans"/>
        </w:rPr>
      </w:pPr>
    </w:p>
    <w:p w14:paraId="4FCC389D" w14:textId="466FD644" w:rsidR="00083785" w:rsidRPr="005B0EF9" w:rsidRDefault="00083785" w:rsidP="00083785">
      <w:pPr>
        <w:pStyle w:val="03SubheadBodyTitle"/>
        <w:rPr>
          <w:rFonts w:ascii="ServiceNow Sans" w:hAnsi="ServiceNow Sans"/>
          <w:sz w:val="24"/>
          <w:szCs w:val="24"/>
        </w:rPr>
      </w:pPr>
      <w:r w:rsidRPr="005B0EF9">
        <w:rPr>
          <w:rFonts w:ascii="ServiceNow Sans" w:hAnsi="ServiceNow Sans"/>
          <w:sz w:val="24"/>
          <w:szCs w:val="24"/>
        </w:rPr>
        <w:t xml:space="preserve">12. Create new Opportunity using </w:t>
      </w:r>
      <w:r w:rsidR="00B544DB" w:rsidRPr="005B0EF9">
        <w:rPr>
          <w:rFonts w:ascii="ServiceNow Sans" w:hAnsi="ServiceNow Sans"/>
          <w:sz w:val="24"/>
          <w:szCs w:val="24"/>
        </w:rPr>
        <w:t>SPM(Strategic Portfolio Management)</w:t>
      </w:r>
    </w:p>
    <w:p w14:paraId="641B68CC" w14:textId="165B28D3" w:rsidR="00083785" w:rsidRPr="005B0EF9" w:rsidRDefault="00083785" w:rsidP="00083785">
      <w:pPr>
        <w:pStyle w:val="07NumberList"/>
        <w:numPr>
          <w:ilvl w:val="0"/>
          <w:numId w:val="0"/>
        </w:numPr>
        <w:ind w:left="360" w:hanging="360"/>
        <w:rPr>
          <w:rFonts w:ascii="ServiceNow Sans" w:hAnsi="ServiceNow Sans"/>
        </w:rPr>
      </w:pPr>
    </w:p>
    <w:p w14:paraId="1919BFA2" w14:textId="7F943720" w:rsidR="008164DE" w:rsidRPr="005B0EF9" w:rsidRDefault="008164DE" w:rsidP="00083785">
      <w:pPr>
        <w:pStyle w:val="07NumberList"/>
        <w:numPr>
          <w:ilvl w:val="0"/>
          <w:numId w:val="0"/>
        </w:numPr>
        <w:ind w:left="360" w:hanging="360"/>
        <w:rPr>
          <w:rFonts w:ascii="ServiceNow Sans" w:hAnsi="ServiceNow Sans"/>
        </w:rPr>
      </w:pPr>
      <w:r w:rsidRPr="005B0EF9">
        <w:rPr>
          <w:rFonts w:ascii="ServiceNow Sans" w:hAnsi="ServiceNow Sans"/>
        </w:rPr>
        <w:t xml:space="preserve">SPM users can leverage Opportunity marketplace to source for needed resources. </w:t>
      </w:r>
      <w:r w:rsidR="00485AA7" w:rsidRPr="005B0EF9">
        <w:rPr>
          <w:rFonts w:ascii="ServiceNow Sans" w:hAnsi="ServiceNow Sans"/>
        </w:rPr>
        <w:t xml:space="preserve">When creating an opportunity, SPM users </w:t>
      </w:r>
      <w:proofErr w:type="gramStart"/>
      <w:r w:rsidR="00485AA7" w:rsidRPr="005B0EF9">
        <w:rPr>
          <w:rFonts w:ascii="ServiceNow Sans" w:hAnsi="ServiceNow Sans"/>
        </w:rPr>
        <w:t>are able to</w:t>
      </w:r>
      <w:proofErr w:type="gramEnd"/>
      <w:r w:rsidR="00485AA7" w:rsidRPr="005B0EF9">
        <w:rPr>
          <w:rFonts w:ascii="ServiceNow Sans" w:hAnsi="ServiceNow Sans"/>
        </w:rPr>
        <w:t xml:space="preserve"> select</w:t>
      </w:r>
      <w:r w:rsidR="00B2179A" w:rsidRPr="005B0EF9">
        <w:rPr>
          <w:rFonts w:ascii="ServiceNow Sans" w:hAnsi="ServiceNow Sans"/>
        </w:rPr>
        <w:t xml:space="preserve"> from their SPM projects to generate their </w:t>
      </w:r>
      <w:r w:rsidR="00B2179A" w:rsidRPr="005B0EF9">
        <w:rPr>
          <w:rFonts w:ascii="ServiceNow Sans" w:hAnsi="ServiceNow Sans"/>
        </w:rPr>
        <w:lastRenderedPageBreak/>
        <w:t xml:space="preserve">opportunity. Employees will be able to review and apply for </w:t>
      </w:r>
      <w:r w:rsidR="00981B1C" w:rsidRPr="005B0EF9">
        <w:rPr>
          <w:rFonts w:ascii="ServiceNow Sans" w:hAnsi="ServiceNow Sans"/>
        </w:rPr>
        <w:t xml:space="preserve">these opportunities that are relating to SPM </w:t>
      </w:r>
      <w:proofErr w:type="spellStart"/>
      <w:r w:rsidR="00981B1C" w:rsidRPr="005B0EF9">
        <w:rPr>
          <w:rFonts w:ascii="ServiceNow Sans" w:hAnsi="ServiceNow Sans"/>
        </w:rPr>
        <w:t>prjects</w:t>
      </w:r>
      <w:proofErr w:type="spellEnd"/>
      <w:r w:rsidR="00981B1C" w:rsidRPr="005B0EF9">
        <w:rPr>
          <w:rFonts w:ascii="ServiceNow Sans" w:hAnsi="ServiceNow Sans"/>
        </w:rPr>
        <w:t>.</w:t>
      </w:r>
    </w:p>
    <w:p w14:paraId="72261EE9" w14:textId="77777777" w:rsidR="00E4101F" w:rsidRPr="005B0EF9" w:rsidRDefault="00E4101F" w:rsidP="00083785">
      <w:pPr>
        <w:pStyle w:val="07NumberList"/>
        <w:numPr>
          <w:ilvl w:val="0"/>
          <w:numId w:val="0"/>
        </w:numPr>
        <w:ind w:left="360" w:hanging="360"/>
        <w:rPr>
          <w:rFonts w:ascii="ServiceNow Sans" w:hAnsi="ServiceNow Sans"/>
        </w:rPr>
      </w:pPr>
    </w:p>
    <w:p w14:paraId="335B403C" w14:textId="4C50EBF1" w:rsidR="00981B1C" w:rsidRPr="005B0EF9" w:rsidRDefault="00981B1C" w:rsidP="00981B1C">
      <w:pPr>
        <w:pStyle w:val="07NumberList"/>
        <w:numPr>
          <w:ilvl w:val="0"/>
          <w:numId w:val="0"/>
        </w:numPr>
        <w:ind w:left="360" w:hanging="360"/>
        <w:jc w:val="center"/>
        <w:rPr>
          <w:rFonts w:ascii="ServiceNow Sans" w:hAnsi="ServiceNow Sans"/>
        </w:rPr>
      </w:pPr>
      <w:r w:rsidRPr="005B0EF9">
        <w:rPr>
          <w:rFonts w:ascii="ServiceNow Sans" w:hAnsi="ServiceNow Sans"/>
          <w:noProof/>
        </w:rPr>
        <w:drawing>
          <wp:inline distT="0" distB="0" distL="0" distR="0" wp14:anchorId="1FBB3CF9" wp14:editId="5CD401AB">
            <wp:extent cx="4524292" cy="2413922"/>
            <wp:effectExtent l="0" t="0" r="0" b="0"/>
            <wp:docPr id="1758489663"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screenshot of a computer&#10;&#10;Description automatically generated"/>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558125" cy="2431974"/>
                    </a:xfrm>
                    <a:prstGeom prst="rect">
                      <a:avLst/>
                    </a:prstGeom>
                    <a:noFill/>
                    <a:ln>
                      <a:noFill/>
                    </a:ln>
                  </pic:spPr>
                </pic:pic>
              </a:graphicData>
            </a:graphic>
          </wp:inline>
        </w:drawing>
      </w:r>
    </w:p>
    <w:p w14:paraId="0E3D96C8" w14:textId="7181C794" w:rsidR="00981B1C" w:rsidRPr="005B0EF9" w:rsidRDefault="00981B1C" w:rsidP="00981B1C">
      <w:pPr>
        <w:pStyle w:val="07NumberList"/>
        <w:numPr>
          <w:ilvl w:val="0"/>
          <w:numId w:val="0"/>
        </w:numPr>
        <w:ind w:left="360" w:hanging="360"/>
        <w:jc w:val="center"/>
        <w:rPr>
          <w:rFonts w:ascii="ServiceNow Sans" w:hAnsi="ServiceNow Sans"/>
        </w:rPr>
      </w:pPr>
      <w:r w:rsidRPr="005B0EF9">
        <w:rPr>
          <w:rFonts w:ascii="ServiceNow Sans" w:hAnsi="ServiceNow Sans"/>
          <w:noProof/>
        </w:rPr>
        <w:drawing>
          <wp:inline distT="0" distB="0" distL="0" distR="0" wp14:anchorId="4FDE77DF" wp14:editId="07E78D75">
            <wp:extent cx="4381555" cy="2798859"/>
            <wp:effectExtent l="0" t="0" r="0" b="0"/>
            <wp:docPr id="730148518" name="Picture 2"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 screenshot of a computer&#10;&#10;Description automatically generated"/>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473891" cy="2857842"/>
                    </a:xfrm>
                    <a:prstGeom prst="rect">
                      <a:avLst/>
                    </a:prstGeom>
                    <a:noFill/>
                    <a:ln>
                      <a:noFill/>
                    </a:ln>
                  </pic:spPr>
                </pic:pic>
              </a:graphicData>
            </a:graphic>
          </wp:inline>
        </w:drawing>
      </w:r>
    </w:p>
    <w:p w14:paraId="4EC21CBD" w14:textId="77777777" w:rsidR="00981B1C" w:rsidRPr="005B0EF9" w:rsidRDefault="00981B1C" w:rsidP="00981B1C">
      <w:pPr>
        <w:pStyle w:val="07NumberList"/>
        <w:numPr>
          <w:ilvl w:val="0"/>
          <w:numId w:val="0"/>
        </w:numPr>
        <w:ind w:left="360" w:hanging="360"/>
        <w:rPr>
          <w:rFonts w:ascii="ServiceNow Sans" w:hAnsi="ServiceNow Sans"/>
        </w:rPr>
      </w:pPr>
    </w:p>
    <w:p w14:paraId="22402F2D" w14:textId="6F0E0C5B" w:rsidR="00981B1C" w:rsidRPr="005B0EF9" w:rsidRDefault="00085C9D" w:rsidP="00981B1C">
      <w:pPr>
        <w:pStyle w:val="07NumberList"/>
        <w:numPr>
          <w:ilvl w:val="0"/>
          <w:numId w:val="0"/>
        </w:numPr>
        <w:ind w:left="360" w:hanging="360"/>
        <w:rPr>
          <w:rFonts w:ascii="ServiceNow Sans" w:hAnsi="ServiceNow Sans"/>
        </w:rPr>
      </w:pPr>
      <w:r w:rsidRPr="005B0EF9">
        <w:rPr>
          <w:rFonts w:ascii="ServiceNow Sans" w:hAnsi="ServiceNow Sans"/>
        </w:rPr>
        <w:t>To use this customer must have implemented both SPM(Strategic Portfolio Management</w:t>
      </w:r>
      <w:r w:rsidR="00563EE2" w:rsidRPr="005B0EF9">
        <w:rPr>
          <w:rFonts w:ascii="ServiceNow Sans" w:hAnsi="ServiceNow Sans"/>
        </w:rPr>
        <w:t xml:space="preserve"> and HRSD Professional or Enterprise). </w:t>
      </w:r>
    </w:p>
    <w:p w14:paraId="6A587BD9" w14:textId="36D28B96" w:rsidR="00563EE2" w:rsidRPr="005B0EF9" w:rsidRDefault="00563EE2" w:rsidP="00981B1C">
      <w:pPr>
        <w:pStyle w:val="07NumberList"/>
        <w:numPr>
          <w:ilvl w:val="0"/>
          <w:numId w:val="0"/>
        </w:numPr>
        <w:ind w:left="360" w:hanging="360"/>
        <w:rPr>
          <w:rFonts w:ascii="ServiceNow Sans" w:hAnsi="ServiceNow Sans"/>
        </w:rPr>
      </w:pPr>
      <w:r w:rsidRPr="005B0EF9">
        <w:rPr>
          <w:rFonts w:ascii="ServiceNow Sans" w:hAnsi="ServiceNow Sans"/>
        </w:rPr>
        <w:t>Note- There is no feed from Opp. Marketplace to SPM as such</w:t>
      </w:r>
      <w:r w:rsidR="00EC3D5B" w:rsidRPr="005B0EF9">
        <w:rPr>
          <w:rFonts w:ascii="ServiceNow Sans" w:hAnsi="ServiceNow Sans"/>
        </w:rPr>
        <w:t>, selected candidates will have to be manually associated to projects in SPM. As all activity is occurring in Opportunity Marketplace app.</w:t>
      </w:r>
    </w:p>
    <w:p w14:paraId="607A898D" w14:textId="77777777" w:rsidR="00E4101F" w:rsidRPr="005B0EF9" w:rsidRDefault="00E4101F" w:rsidP="00981B1C">
      <w:pPr>
        <w:pStyle w:val="07NumberList"/>
        <w:numPr>
          <w:ilvl w:val="0"/>
          <w:numId w:val="0"/>
        </w:numPr>
        <w:ind w:left="360" w:hanging="360"/>
        <w:rPr>
          <w:rFonts w:ascii="ServiceNow Sans" w:hAnsi="ServiceNow Sans"/>
        </w:rPr>
      </w:pPr>
    </w:p>
    <w:p w14:paraId="541AC069" w14:textId="431129C9" w:rsidR="00B408F6" w:rsidRPr="005B0EF9" w:rsidRDefault="003704C1" w:rsidP="00021067">
      <w:pPr>
        <w:pStyle w:val="07NumberList"/>
        <w:numPr>
          <w:ilvl w:val="0"/>
          <w:numId w:val="96"/>
        </w:numPr>
        <w:rPr>
          <w:rFonts w:ascii="ServiceNow Sans" w:hAnsi="ServiceNow Sans"/>
          <w:b/>
          <w:bCs/>
          <w:sz w:val="24"/>
          <w:szCs w:val="24"/>
        </w:rPr>
      </w:pPr>
      <w:r w:rsidRPr="005B0EF9">
        <w:rPr>
          <w:rFonts w:ascii="ServiceNow Sans" w:hAnsi="ServiceNow Sans"/>
          <w:b/>
          <w:bCs/>
          <w:sz w:val="24"/>
          <w:szCs w:val="24"/>
        </w:rPr>
        <w:t>Opportunity Publishing Approval</w:t>
      </w:r>
    </w:p>
    <w:p w14:paraId="3A20FC39" w14:textId="7950182E" w:rsidR="003704C1" w:rsidRPr="005B0EF9" w:rsidRDefault="003704C1" w:rsidP="003704C1">
      <w:pPr>
        <w:pStyle w:val="07NumberList"/>
        <w:numPr>
          <w:ilvl w:val="0"/>
          <w:numId w:val="0"/>
        </w:numPr>
        <w:ind w:left="360" w:hanging="360"/>
        <w:rPr>
          <w:rFonts w:ascii="ServiceNow Sans" w:hAnsi="ServiceNow Sans"/>
          <w:szCs w:val="20"/>
        </w:rPr>
      </w:pPr>
      <w:r w:rsidRPr="005B0EF9">
        <w:rPr>
          <w:rFonts w:ascii="ServiceNow Sans" w:hAnsi="ServiceNow Sans"/>
          <w:b/>
          <w:bCs/>
          <w:sz w:val="24"/>
          <w:szCs w:val="24"/>
        </w:rPr>
        <w:lastRenderedPageBreak/>
        <w:tab/>
      </w:r>
      <w:r w:rsidRPr="005B0EF9">
        <w:rPr>
          <w:rFonts w:ascii="ServiceNow Sans" w:hAnsi="ServiceNow Sans"/>
          <w:szCs w:val="20"/>
        </w:rPr>
        <w:t xml:space="preserve">Opportunity </w:t>
      </w:r>
      <w:proofErr w:type="spellStart"/>
      <w:r w:rsidRPr="005B0EF9">
        <w:rPr>
          <w:rFonts w:ascii="ServiceNow Sans" w:hAnsi="ServiceNow Sans"/>
          <w:szCs w:val="20"/>
        </w:rPr>
        <w:t>ownercan</w:t>
      </w:r>
      <w:proofErr w:type="spellEnd"/>
      <w:r w:rsidRPr="005B0EF9">
        <w:rPr>
          <w:rFonts w:ascii="ServiceNow Sans" w:hAnsi="ServiceNow Sans"/>
          <w:szCs w:val="20"/>
        </w:rPr>
        <w:t xml:space="preserve"> create a draft opportunity posting and request approval from </w:t>
      </w:r>
      <w:r w:rsidR="00B55388" w:rsidRPr="005B0EF9">
        <w:rPr>
          <w:rFonts w:ascii="ServiceNow Sans" w:hAnsi="ServiceNow Sans"/>
          <w:szCs w:val="20"/>
        </w:rPr>
        <w:t xml:space="preserve">creation team. Opp owner will receive confirmation that approval request is submitted </w:t>
      </w:r>
      <w:r w:rsidR="0027320F" w:rsidRPr="005B0EF9">
        <w:rPr>
          <w:rFonts w:ascii="ServiceNow Sans" w:hAnsi="ServiceNow Sans"/>
          <w:szCs w:val="20"/>
        </w:rPr>
        <w:t xml:space="preserve">and can monitor </w:t>
      </w:r>
      <w:r w:rsidR="0027320F" w:rsidRPr="005B0EF9">
        <w:rPr>
          <w:rFonts w:ascii="ServiceNow Sans" w:hAnsi="ServiceNow Sans"/>
          <w:szCs w:val="20"/>
        </w:rPr>
        <w:lastRenderedPageBreak/>
        <w:t>the approval status via ‘Opportunities you own’ section. This can be configured according to the requirement if approval is needed or not.</w:t>
      </w:r>
    </w:p>
    <w:p w14:paraId="09A2FE83" w14:textId="77777777" w:rsidR="00171DB9" w:rsidRPr="005B0EF9" w:rsidRDefault="00171DB9" w:rsidP="003704C1">
      <w:pPr>
        <w:pStyle w:val="07NumberList"/>
        <w:numPr>
          <w:ilvl w:val="0"/>
          <w:numId w:val="0"/>
        </w:numPr>
        <w:ind w:left="360" w:hanging="360"/>
        <w:rPr>
          <w:rFonts w:ascii="ServiceNow Sans" w:hAnsi="ServiceNow Sans"/>
          <w:szCs w:val="20"/>
        </w:rPr>
      </w:pPr>
    </w:p>
    <w:p w14:paraId="2CDFD659" w14:textId="206F64C3" w:rsidR="00171DB9" w:rsidRPr="005B0EF9" w:rsidRDefault="00171DB9" w:rsidP="00C22C71">
      <w:pPr>
        <w:pStyle w:val="07NumberList"/>
        <w:numPr>
          <w:ilvl w:val="0"/>
          <w:numId w:val="0"/>
        </w:numPr>
        <w:ind w:left="360" w:hanging="360"/>
        <w:jc w:val="center"/>
        <w:rPr>
          <w:rFonts w:ascii="ServiceNow Sans" w:hAnsi="ServiceNow Sans"/>
          <w:sz w:val="15"/>
          <w:szCs w:val="18"/>
        </w:rPr>
      </w:pPr>
      <w:r w:rsidRPr="005B0EF9">
        <w:rPr>
          <w:rFonts w:ascii="ServiceNow Sans" w:hAnsi="ServiceNow Sans"/>
          <w:noProof/>
          <w:sz w:val="15"/>
          <w:szCs w:val="18"/>
        </w:rPr>
        <w:drawing>
          <wp:inline distT="0" distB="0" distL="0" distR="0" wp14:anchorId="3DDEF611" wp14:editId="4CC54633">
            <wp:extent cx="2949934" cy="3711519"/>
            <wp:effectExtent l="0" t="0" r="0" b="0"/>
            <wp:docPr id="143601614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6016140" name=""/>
                    <pic:cNvPicPr/>
                  </pic:nvPicPr>
                  <pic:blipFill>
                    <a:blip r:embed="rId28"/>
                    <a:stretch>
                      <a:fillRect/>
                    </a:stretch>
                  </pic:blipFill>
                  <pic:spPr>
                    <a:xfrm>
                      <a:off x="0" y="0"/>
                      <a:ext cx="3038003" cy="3822325"/>
                    </a:xfrm>
                    <a:prstGeom prst="rect">
                      <a:avLst/>
                    </a:prstGeom>
                  </pic:spPr>
                </pic:pic>
              </a:graphicData>
            </a:graphic>
          </wp:inline>
        </w:drawing>
      </w:r>
      <w:r w:rsidR="00C22C71" w:rsidRPr="005B0EF9">
        <w:rPr>
          <w:rFonts w:ascii="ServiceNow Sans" w:hAnsi="ServiceNow Sans"/>
          <w:noProof/>
          <w:sz w:val="15"/>
          <w:szCs w:val="18"/>
        </w:rPr>
        <w:drawing>
          <wp:inline distT="0" distB="0" distL="0" distR="0" wp14:anchorId="6C795FC8" wp14:editId="1DBE3F64">
            <wp:extent cx="4118775" cy="2323412"/>
            <wp:effectExtent l="0" t="0" r="0" b="1270"/>
            <wp:docPr id="33989050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9890507" name=""/>
                    <pic:cNvPicPr/>
                  </pic:nvPicPr>
                  <pic:blipFill>
                    <a:blip r:embed="rId29"/>
                    <a:stretch>
                      <a:fillRect/>
                    </a:stretch>
                  </pic:blipFill>
                  <pic:spPr>
                    <a:xfrm>
                      <a:off x="0" y="0"/>
                      <a:ext cx="4142438" cy="2336760"/>
                    </a:xfrm>
                    <a:prstGeom prst="rect">
                      <a:avLst/>
                    </a:prstGeom>
                  </pic:spPr>
                </pic:pic>
              </a:graphicData>
            </a:graphic>
          </wp:inline>
        </w:drawing>
      </w:r>
    </w:p>
    <w:p w14:paraId="10210D52" w14:textId="07902F08" w:rsidR="00FD4C7C" w:rsidRPr="005B0EF9" w:rsidRDefault="00FD4C7C" w:rsidP="00C22C71">
      <w:pPr>
        <w:pStyle w:val="07NumberList"/>
        <w:numPr>
          <w:ilvl w:val="0"/>
          <w:numId w:val="0"/>
        </w:numPr>
        <w:ind w:left="360" w:hanging="360"/>
        <w:jc w:val="center"/>
        <w:rPr>
          <w:rFonts w:ascii="ServiceNow Sans" w:hAnsi="ServiceNow Sans"/>
          <w:sz w:val="15"/>
          <w:szCs w:val="18"/>
        </w:rPr>
      </w:pPr>
      <w:r w:rsidRPr="005B0EF9">
        <w:rPr>
          <w:rFonts w:ascii="ServiceNow Sans" w:hAnsi="ServiceNow Sans"/>
          <w:noProof/>
          <w:sz w:val="15"/>
          <w:szCs w:val="18"/>
        </w:rPr>
        <w:lastRenderedPageBreak/>
        <w:drawing>
          <wp:inline distT="0" distB="0" distL="0" distR="0" wp14:anchorId="41690B11" wp14:editId="485F776E">
            <wp:extent cx="3554233" cy="3177545"/>
            <wp:effectExtent l="0" t="0" r="1905" b="0"/>
            <wp:docPr id="82388792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3887924" name=""/>
                    <pic:cNvPicPr/>
                  </pic:nvPicPr>
                  <pic:blipFill>
                    <a:blip r:embed="rId30"/>
                    <a:stretch>
                      <a:fillRect/>
                    </a:stretch>
                  </pic:blipFill>
                  <pic:spPr>
                    <a:xfrm>
                      <a:off x="0" y="0"/>
                      <a:ext cx="3576902" cy="3197811"/>
                    </a:xfrm>
                    <a:prstGeom prst="rect">
                      <a:avLst/>
                    </a:prstGeom>
                  </pic:spPr>
                </pic:pic>
              </a:graphicData>
            </a:graphic>
          </wp:inline>
        </w:drawing>
      </w:r>
    </w:p>
    <w:sectPr w:rsidR="00FD4C7C" w:rsidRPr="005B0EF9" w:rsidSect="00225850">
      <w:headerReference w:type="default" r:id="rId31"/>
      <w:footerReference w:type="even" r:id="rId32"/>
      <w:footerReference w:type="default" r:id="rId33"/>
      <w:headerReference w:type="first" r:id="rId34"/>
      <w:footerReference w:type="first" r:id="rId35"/>
      <w:pgSz w:w="12240" w:h="15840" w:code="1"/>
      <w:pgMar w:top="2160" w:right="1440" w:bottom="1440" w:left="1440" w:header="288" w:footer="504"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0D9BCE7" w14:textId="77777777" w:rsidR="00BD7087" w:rsidRDefault="00BD7087" w:rsidP="00691C32">
      <w:r>
        <w:separator/>
      </w:r>
    </w:p>
  </w:endnote>
  <w:endnote w:type="continuationSeparator" w:id="0">
    <w:p w14:paraId="432699EE" w14:textId="77777777" w:rsidR="00BD7087" w:rsidRDefault="00BD7087" w:rsidP="00691C3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200247B" w:usb2="00000009" w:usb3="00000000" w:csb0="000001FF" w:csb1="00000000"/>
  </w:font>
  <w:font w:name="Cordia New">
    <w:panose1 w:val="020B0304020202020204"/>
    <w:charset w:val="DE"/>
    <w:family w:val="swiss"/>
    <w:pitch w:val="variable"/>
    <w:sig w:usb0="81000003" w:usb1="00000000" w:usb2="00000000" w:usb3="00000000" w:csb0="00010001" w:csb1="00000000"/>
  </w:font>
  <w:font w:name="Century Gothic">
    <w:panose1 w:val="020B0502020202020204"/>
    <w:charset w:val="00"/>
    <w:family w:val="swiss"/>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Trebuchet MS">
    <w:panose1 w:val="020B0603020202020204"/>
    <w:charset w:val="00"/>
    <w:family w:val="swiss"/>
    <w:pitch w:val="variable"/>
    <w:sig w:usb0="00000287" w:usb1="00000000" w:usb2="00000000" w:usb3="00000000" w:csb0="0000009F" w:csb1="00000000"/>
  </w:font>
  <w:font w:name="MS PGothic">
    <w:panose1 w:val="020B0600070205080204"/>
    <w:charset w:val="80"/>
    <w:family w:val="swiss"/>
    <w:pitch w:val="variable"/>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Angsana New">
    <w:panose1 w:val="02020603050405020304"/>
    <w:charset w:val="DE"/>
    <w:family w:val="roman"/>
    <w:pitch w:val="variable"/>
    <w:sig w:usb0="81000003" w:usb1="00000000" w:usb2="00000000" w:usb3="00000000" w:csb0="00010001" w:csb1="00000000"/>
  </w:font>
  <w:font w:name="Cordia New (Body CS)">
    <w:altName w:val="Cordia New"/>
    <w:panose1 w:val="020B0604020202020204"/>
    <w:charset w:val="00"/>
    <w:family w:val="roman"/>
    <w:pitch w:val="default"/>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HelveticaNeueLTStd-Lt">
    <w:altName w:val="Calibri"/>
    <w:panose1 w:val="020B0604020202020204"/>
    <w:charset w:val="4D"/>
    <w:family w:val="auto"/>
    <w:notTrueType/>
    <w:pitch w:val="default"/>
    <w:sig w:usb0="00000003" w:usb1="00000000" w:usb2="00000000" w:usb3="00000000" w:csb0="00000001" w:csb1="00000000"/>
  </w:font>
  <w:font w:name="ServiceNow Sans">
    <w:panose1 w:val="020B0504040101010104"/>
    <w:charset w:val="4D"/>
    <w:family w:val="swiss"/>
    <w:pitch w:val="variable"/>
    <w:sig w:usb0="A000007F" w:usb1="5000643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FE7572" w14:textId="77777777" w:rsidR="00A15847" w:rsidRDefault="00A15847" w:rsidP="00225850">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41EC6012" w14:textId="77777777" w:rsidR="0033376B" w:rsidRDefault="0033376B" w:rsidP="004419C7">
    <w:pPr>
      <w:pStyle w:val="Footer"/>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AD8913" w14:textId="77777777" w:rsidR="00993002" w:rsidRDefault="00993002" w:rsidP="00032111">
    <w:pPr>
      <w:pStyle w:val="Footer"/>
      <w:ind w:right="360"/>
    </w:pPr>
  </w:p>
  <w:p w14:paraId="3C706310" w14:textId="77777777" w:rsidR="002B3085" w:rsidRDefault="002B3085" w:rsidP="00D94FB0">
    <w:pPr>
      <w:pStyle w:val="09LegalFooter"/>
    </w:pPr>
  </w:p>
  <w:p w14:paraId="3E952964" w14:textId="3B00BB15" w:rsidR="0011151A" w:rsidRPr="002B3085" w:rsidRDefault="002B3085" w:rsidP="00D94FB0">
    <w:pPr>
      <w:pStyle w:val="09LegalFooter"/>
      <w:rPr>
        <w:sz w:val="24"/>
        <w:szCs w:val="24"/>
      </w:rPr>
    </w:pPr>
    <w:r w:rsidRPr="002B3085">
      <w:t>© 20</w:t>
    </w:r>
    <w:r w:rsidR="00ED52EC">
      <w:t>2</w:t>
    </w:r>
    <w:r w:rsidR="00E32C41">
      <w:t>5</w:t>
    </w:r>
    <w:r w:rsidRPr="002B3085">
      <w:t xml:space="preserve"> ServiceNow, Inc. All rights reserved. ServiceNow, the ServiceNow logo, Now, Now Platform, and other ServiceNow marks are trademarks and/or registered trademarks of ServiceNow, Inc. </w:t>
    </w:r>
    <w:r w:rsidRPr="00D94FB0">
      <w:t>in the United States and/or other</w:t>
    </w:r>
    <w:r w:rsidRPr="002B3085">
      <w:t xml:space="preserve"> countries. Other company and product names may be trademarks of the respective companies with which they are associated.</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120"/>
      <w:gridCol w:w="3120"/>
      <w:gridCol w:w="3120"/>
    </w:tblGrid>
    <w:tr w:rsidR="7216CC1E" w14:paraId="3800F2EB" w14:textId="77777777" w:rsidTr="7216CC1E">
      <w:tc>
        <w:tcPr>
          <w:tcW w:w="3120" w:type="dxa"/>
        </w:tcPr>
        <w:p w14:paraId="7C4E35CC" w14:textId="77777777" w:rsidR="7216CC1E" w:rsidRDefault="7216CC1E" w:rsidP="7216CC1E">
          <w:pPr>
            <w:pStyle w:val="Header"/>
            <w:ind w:left="-115"/>
          </w:pPr>
        </w:p>
      </w:tc>
      <w:tc>
        <w:tcPr>
          <w:tcW w:w="3120" w:type="dxa"/>
        </w:tcPr>
        <w:p w14:paraId="5F72CF0A" w14:textId="77777777" w:rsidR="7216CC1E" w:rsidRDefault="7216CC1E" w:rsidP="7216CC1E">
          <w:pPr>
            <w:pStyle w:val="Header"/>
            <w:jc w:val="center"/>
          </w:pPr>
        </w:p>
      </w:tc>
      <w:tc>
        <w:tcPr>
          <w:tcW w:w="3120" w:type="dxa"/>
        </w:tcPr>
        <w:p w14:paraId="527D9D1B" w14:textId="77777777" w:rsidR="7216CC1E" w:rsidRDefault="7216CC1E" w:rsidP="7216CC1E">
          <w:pPr>
            <w:pStyle w:val="Header"/>
            <w:ind w:right="-115"/>
            <w:jc w:val="right"/>
          </w:pPr>
        </w:p>
      </w:tc>
    </w:tr>
  </w:tbl>
  <w:p w14:paraId="1774009C" w14:textId="77777777" w:rsidR="7216CC1E" w:rsidRDefault="7216CC1E" w:rsidP="7216CC1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969B40C" w14:textId="77777777" w:rsidR="00BD7087" w:rsidRDefault="00BD7087" w:rsidP="00691C32">
      <w:r>
        <w:separator/>
      </w:r>
    </w:p>
  </w:footnote>
  <w:footnote w:type="continuationSeparator" w:id="0">
    <w:p w14:paraId="172949FA" w14:textId="77777777" w:rsidR="00BD7087" w:rsidRDefault="00BD7087" w:rsidP="00691C3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BBD75E" w14:textId="77777777" w:rsidR="00691C32" w:rsidRDefault="002B3085" w:rsidP="00DA6DAF">
    <w:pPr>
      <w:pStyle w:val="Header"/>
      <w:ind w:left="-1080"/>
    </w:pPr>
    <w:r>
      <w:rPr>
        <w:noProof/>
      </w:rPr>
      <w:drawing>
        <wp:inline distT="0" distB="0" distL="0" distR="0" wp14:anchorId="6AABE240" wp14:editId="5F13B25A">
          <wp:extent cx="7296908" cy="1140142"/>
          <wp:effectExtent l="0" t="0" r="0" b="317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
                  <a:stretch>
                    <a:fillRect/>
                  </a:stretch>
                </pic:blipFill>
                <pic:spPr>
                  <a:xfrm>
                    <a:off x="0" y="0"/>
                    <a:ext cx="7296908" cy="1140142"/>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3F8A58" w14:textId="77777777" w:rsidR="0084211E" w:rsidRDefault="002B3085" w:rsidP="002B3085">
    <w:pPr>
      <w:pStyle w:val="firstpageheaderspacer"/>
      <w:spacing w:after="0"/>
      <w:ind w:left="-1080"/>
    </w:pPr>
    <w:r>
      <w:rPr>
        <w:noProof/>
      </w:rPr>
      <w:drawing>
        <wp:inline distT="0" distB="0" distL="0" distR="0" wp14:anchorId="11ADFF44" wp14:editId="5B267BA3">
          <wp:extent cx="7296908" cy="1140142"/>
          <wp:effectExtent l="0" t="0" r="0" b="317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
                  <a:stretch>
                    <a:fillRect/>
                  </a:stretch>
                </pic:blipFill>
                <pic:spPr>
                  <a:xfrm>
                    <a:off x="0" y="0"/>
                    <a:ext cx="7296908" cy="1140142"/>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9D8CA398"/>
    <w:lvl w:ilvl="0">
      <w:start w:val="1"/>
      <w:numFmt w:val="bullet"/>
      <w:pStyle w:val="NoteLevel11"/>
      <w:lvlText w:val=""/>
      <w:lvlJc w:val="left"/>
      <w:pPr>
        <w:tabs>
          <w:tab w:val="num" w:pos="0"/>
        </w:tabs>
        <w:ind w:left="0" w:firstLine="0"/>
      </w:pPr>
      <w:rPr>
        <w:rFonts w:ascii="Symbol" w:hAnsi="Symbol" w:hint="default"/>
      </w:rPr>
    </w:lvl>
    <w:lvl w:ilvl="1">
      <w:start w:val="1"/>
      <w:numFmt w:val="bullet"/>
      <w:pStyle w:val="NoteLevel21"/>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pStyle w:val="NoteLevel41"/>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9CC4A45E"/>
    <w:lvl w:ilvl="0">
      <w:start w:val="1"/>
      <w:numFmt w:val="bullet"/>
      <w:pStyle w:val="ListBullet"/>
      <w:lvlText w:val=""/>
      <w:lvlJc w:val="left"/>
      <w:pPr>
        <w:tabs>
          <w:tab w:val="num" w:pos="360"/>
        </w:tabs>
        <w:ind w:left="360" w:hanging="360"/>
      </w:pPr>
      <w:rPr>
        <w:rFonts w:ascii="Symbol" w:hAnsi="Symbol" w:hint="default"/>
      </w:rPr>
    </w:lvl>
  </w:abstractNum>
  <w:abstractNum w:abstractNumId="2" w15:restartNumberingAfterBreak="0">
    <w:nsid w:val="005E4CA1"/>
    <w:multiLevelType w:val="multilevel"/>
    <w:tmpl w:val="1186B7C4"/>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06019CE"/>
    <w:multiLevelType w:val="multilevel"/>
    <w:tmpl w:val="3DEC19BE"/>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09512BE"/>
    <w:multiLevelType w:val="hybridMultilevel"/>
    <w:tmpl w:val="6936DD2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00BA2105"/>
    <w:multiLevelType w:val="multilevel"/>
    <w:tmpl w:val="CB3E8946"/>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10D1059"/>
    <w:multiLevelType w:val="multilevel"/>
    <w:tmpl w:val="B46E6E0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1E840D8"/>
    <w:multiLevelType w:val="hybridMultilevel"/>
    <w:tmpl w:val="A66024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22023BC"/>
    <w:multiLevelType w:val="hybridMultilevel"/>
    <w:tmpl w:val="625824E2"/>
    <w:lvl w:ilvl="0" w:tplc="0409000F">
      <w:start w:val="1"/>
      <w:numFmt w:val="decimal"/>
      <w:lvlText w:val="%1."/>
      <w:lvlJc w:val="left"/>
      <w:pPr>
        <w:ind w:left="72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028B43DB"/>
    <w:multiLevelType w:val="multilevel"/>
    <w:tmpl w:val="C21EB2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02965467"/>
    <w:multiLevelType w:val="hybridMultilevel"/>
    <w:tmpl w:val="0402FE88"/>
    <w:lvl w:ilvl="0" w:tplc="70444336">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2D60D2E"/>
    <w:multiLevelType w:val="multilevel"/>
    <w:tmpl w:val="93E083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02F1149B"/>
    <w:multiLevelType w:val="hybridMultilevel"/>
    <w:tmpl w:val="8DAEC1E4"/>
    <w:lvl w:ilvl="0" w:tplc="04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3" w15:restartNumberingAfterBreak="0">
    <w:nsid w:val="03532544"/>
    <w:multiLevelType w:val="multilevel"/>
    <w:tmpl w:val="9758983E"/>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4" w15:restartNumberingAfterBreak="0">
    <w:nsid w:val="03DA7259"/>
    <w:multiLevelType w:val="multilevel"/>
    <w:tmpl w:val="356E315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04044542"/>
    <w:multiLevelType w:val="multilevel"/>
    <w:tmpl w:val="4BD479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04347E63"/>
    <w:multiLevelType w:val="hybridMultilevel"/>
    <w:tmpl w:val="039A668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7" w15:restartNumberingAfterBreak="0">
    <w:nsid w:val="04AA198B"/>
    <w:multiLevelType w:val="hybridMultilevel"/>
    <w:tmpl w:val="7AE2A3C0"/>
    <w:lvl w:ilvl="0" w:tplc="8E90C830">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04D4643A"/>
    <w:multiLevelType w:val="hybridMultilevel"/>
    <w:tmpl w:val="AD66A22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 w15:restartNumberingAfterBreak="0">
    <w:nsid w:val="0513578E"/>
    <w:multiLevelType w:val="multilevel"/>
    <w:tmpl w:val="7492A9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0555468F"/>
    <w:multiLevelType w:val="multilevel"/>
    <w:tmpl w:val="603666C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065351F6"/>
    <w:multiLevelType w:val="hybridMultilevel"/>
    <w:tmpl w:val="7FEA9EB0"/>
    <w:lvl w:ilvl="0" w:tplc="DE760B08">
      <w:start w:val="1"/>
      <w:numFmt w:val="decimal"/>
      <w:lvlText w:val="%1."/>
      <w:lvlJc w:val="left"/>
      <w:pPr>
        <w:ind w:left="720" w:hanging="360"/>
      </w:pPr>
      <w:rPr>
        <w:rFonts w:eastAsiaTheme="minorHAnsi" w:cstheme="minorBid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07EC1D7E"/>
    <w:multiLevelType w:val="hybridMultilevel"/>
    <w:tmpl w:val="3BBE44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07FA4424"/>
    <w:multiLevelType w:val="multilevel"/>
    <w:tmpl w:val="969C629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08084143"/>
    <w:multiLevelType w:val="hybridMultilevel"/>
    <w:tmpl w:val="B3B6EEBE"/>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5" w15:restartNumberingAfterBreak="0">
    <w:nsid w:val="08AF4D1B"/>
    <w:multiLevelType w:val="hybridMultilevel"/>
    <w:tmpl w:val="FB188B2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08D17945"/>
    <w:multiLevelType w:val="multilevel"/>
    <w:tmpl w:val="8E8E510C"/>
    <w:lvl w:ilvl="0">
      <w:start w:val="1"/>
      <w:numFmt w:val="decimal"/>
      <w:lvlText w:val="%1."/>
      <w:lvlJc w:val="left"/>
      <w:pPr>
        <w:ind w:left="720" w:hanging="360"/>
      </w:pPr>
    </w:lvl>
    <w:lvl w:ilvl="1">
      <w:start w:val="3"/>
      <w:numFmt w:val="decimal"/>
      <w:isLgl/>
      <w:lvlText w:val="%1.%2"/>
      <w:lvlJc w:val="left"/>
      <w:pPr>
        <w:ind w:left="920" w:hanging="56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7" w15:restartNumberingAfterBreak="0">
    <w:nsid w:val="09C02EDD"/>
    <w:multiLevelType w:val="multilevel"/>
    <w:tmpl w:val="3CBC6CB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09DA103F"/>
    <w:multiLevelType w:val="hybridMultilevel"/>
    <w:tmpl w:val="ECF037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0A14633B"/>
    <w:multiLevelType w:val="multilevel"/>
    <w:tmpl w:val="1C44AD8C"/>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0A1A2603"/>
    <w:multiLevelType w:val="multilevel"/>
    <w:tmpl w:val="E77055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0A3B33DF"/>
    <w:multiLevelType w:val="hybridMultilevel"/>
    <w:tmpl w:val="4AB0CFE6"/>
    <w:lvl w:ilvl="0" w:tplc="5C5E07C6">
      <w:start w:val="1"/>
      <w:numFmt w:val="decimal"/>
      <w:lvlText w:val="%1."/>
      <w:lvlJc w:val="left"/>
      <w:pPr>
        <w:ind w:left="720" w:hanging="360"/>
      </w:pPr>
      <w:rPr>
        <w:rFonts w:ascii="Century Gothic" w:eastAsia="Century Gothic" w:hAnsi="Century Gothic" w:cs="Century Gothic"/>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0AA6241B"/>
    <w:multiLevelType w:val="multilevel"/>
    <w:tmpl w:val="AC78E62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0D2161A9"/>
    <w:multiLevelType w:val="multilevel"/>
    <w:tmpl w:val="A5C4CF3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0D83122D"/>
    <w:multiLevelType w:val="hybridMultilevel"/>
    <w:tmpl w:val="0D6C4E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0DAC2322"/>
    <w:multiLevelType w:val="multilevel"/>
    <w:tmpl w:val="136A45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0DE83401"/>
    <w:multiLevelType w:val="multilevel"/>
    <w:tmpl w:val="9E6C240E"/>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0E0B74D4"/>
    <w:multiLevelType w:val="multilevel"/>
    <w:tmpl w:val="7C5A1F7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0E643436"/>
    <w:multiLevelType w:val="hybridMultilevel"/>
    <w:tmpl w:val="8C0C0B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0ECE3077"/>
    <w:multiLevelType w:val="hybridMultilevel"/>
    <w:tmpl w:val="60C2727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0" w15:restartNumberingAfterBreak="0">
    <w:nsid w:val="0ED12B1C"/>
    <w:multiLevelType w:val="multilevel"/>
    <w:tmpl w:val="3B327AC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0ED41783"/>
    <w:multiLevelType w:val="multilevel"/>
    <w:tmpl w:val="50F2EA9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0F9206CA"/>
    <w:multiLevelType w:val="hybridMultilevel"/>
    <w:tmpl w:val="4E1E45C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3" w15:restartNumberingAfterBreak="0">
    <w:nsid w:val="10055097"/>
    <w:multiLevelType w:val="multilevel"/>
    <w:tmpl w:val="0ADCE9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4" w15:restartNumberingAfterBreak="0">
    <w:nsid w:val="10287901"/>
    <w:multiLevelType w:val="multilevel"/>
    <w:tmpl w:val="C944A978"/>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10942D1B"/>
    <w:multiLevelType w:val="multilevel"/>
    <w:tmpl w:val="51885730"/>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109568E0"/>
    <w:multiLevelType w:val="hybridMultilevel"/>
    <w:tmpl w:val="1472A72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7" w15:restartNumberingAfterBreak="0">
    <w:nsid w:val="10A65FBD"/>
    <w:multiLevelType w:val="multilevel"/>
    <w:tmpl w:val="5790A5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8" w15:restartNumberingAfterBreak="0">
    <w:nsid w:val="10BA63B7"/>
    <w:multiLevelType w:val="multilevel"/>
    <w:tmpl w:val="6EAAFD2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15:restartNumberingAfterBreak="0">
    <w:nsid w:val="116C1F0E"/>
    <w:multiLevelType w:val="multilevel"/>
    <w:tmpl w:val="3C96BF2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15:restartNumberingAfterBreak="0">
    <w:nsid w:val="12451626"/>
    <w:multiLevelType w:val="multilevel"/>
    <w:tmpl w:val="EE5022E6"/>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15:restartNumberingAfterBreak="0">
    <w:nsid w:val="12853EA6"/>
    <w:multiLevelType w:val="multilevel"/>
    <w:tmpl w:val="226A9DBE"/>
    <w:styleLink w:val="CurrentList3"/>
    <w:lvl w:ilvl="0">
      <w:start w:val="1"/>
      <w:numFmt w:val="bullet"/>
      <w:lvlText w:val=""/>
      <w:lvlJc w:val="left"/>
      <w:pPr>
        <w:ind w:left="360" w:hanging="360"/>
      </w:pPr>
      <w:rPr>
        <w:rFonts w:ascii="Symbol" w:hAnsi="Symbol" w:hint="default"/>
        <w:color w:val="86ED78"/>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52" w15:restartNumberingAfterBreak="0">
    <w:nsid w:val="130561F5"/>
    <w:multiLevelType w:val="hybridMultilevel"/>
    <w:tmpl w:val="E97E25FE"/>
    <w:lvl w:ilvl="0" w:tplc="D2E06FA4">
      <w:start w:val="26"/>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1317002D"/>
    <w:multiLevelType w:val="hybridMultilevel"/>
    <w:tmpl w:val="D472B3C6"/>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54" w15:restartNumberingAfterBreak="0">
    <w:nsid w:val="14B8122D"/>
    <w:multiLevelType w:val="hybridMultilevel"/>
    <w:tmpl w:val="D6E0E56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5" w15:restartNumberingAfterBreak="0">
    <w:nsid w:val="15B045F2"/>
    <w:multiLevelType w:val="multilevel"/>
    <w:tmpl w:val="10BC439A"/>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 w15:restartNumberingAfterBreak="0">
    <w:nsid w:val="165D23F7"/>
    <w:multiLevelType w:val="multilevel"/>
    <w:tmpl w:val="226A9DBE"/>
    <w:styleLink w:val="CurrentList2"/>
    <w:lvl w:ilvl="0">
      <w:start w:val="1"/>
      <w:numFmt w:val="bullet"/>
      <w:lvlText w:val=""/>
      <w:lvlJc w:val="left"/>
      <w:pPr>
        <w:ind w:left="360" w:hanging="360"/>
      </w:pPr>
      <w:rPr>
        <w:rFonts w:ascii="Symbol" w:hAnsi="Symbol" w:hint="default"/>
        <w:color w:val="86ED78"/>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57" w15:restartNumberingAfterBreak="0">
    <w:nsid w:val="183A2E4A"/>
    <w:multiLevelType w:val="hybridMultilevel"/>
    <w:tmpl w:val="34120520"/>
    <w:lvl w:ilvl="0" w:tplc="10FCE910">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18A76EF5"/>
    <w:multiLevelType w:val="hybridMultilevel"/>
    <w:tmpl w:val="9A8EE92C"/>
    <w:lvl w:ilvl="0" w:tplc="85940BD0">
      <w:start w:val="1"/>
      <w:numFmt w:val="decimal"/>
      <w:pStyle w:val="07NumberList"/>
      <w:lvlText w:val="%1."/>
      <w:lvlJc w:val="left"/>
      <w:pPr>
        <w:ind w:left="360" w:hanging="360"/>
      </w:pPr>
      <w:rPr>
        <w:rFonts w:hint="default"/>
        <w:color w:val="0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18BD325A"/>
    <w:multiLevelType w:val="multilevel"/>
    <w:tmpl w:val="D9B8DF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0" w15:restartNumberingAfterBreak="0">
    <w:nsid w:val="193D6658"/>
    <w:multiLevelType w:val="multilevel"/>
    <w:tmpl w:val="FB708EF0"/>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1" w15:restartNumberingAfterBreak="0">
    <w:nsid w:val="19616383"/>
    <w:multiLevelType w:val="hybridMultilevel"/>
    <w:tmpl w:val="60ECA71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2" w15:restartNumberingAfterBreak="0">
    <w:nsid w:val="19730A97"/>
    <w:multiLevelType w:val="hybridMultilevel"/>
    <w:tmpl w:val="DC34387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3" w15:restartNumberingAfterBreak="0">
    <w:nsid w:val="1A1C6059"/>
    <w:multiLevelType w:val="hybridMultilevel"/>
    <w:tmpl w:val="1DC69D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15:restartNumberingAfterBreak="0">
    <w:nsid w:val="1A6729CA"/>
    <w:multiLevelType w:val="hybridMultilevel"/>
    <w:tmpl w:val="DDDA8CBC"/>
    <w:lvl w:ilvl="0" w:tplc="633C7D4C">
      <w:start w:val="14"/>
      <w:numFmt w:val="decimal"/>
      <w:lvlText w:val="%1."/>
      <w:lvlJc w:val="left"/>
      <w:pPr>
        <w:ind w:left="1080" w:hanging="360"/>
      </w:pPr>
      <w:rPr>
        <w:rFonts w:hint="default"/>
        <w:sz w:val="24"/>
        <w:szCs w:val="24"/>
      </w:r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65" w15:restartNumberingAfterBreak="0">
    <w:nsid w:val="1AE15A9B"/>
    <w:multiLevelType w:val="multilevel"/>
    <w:tmpl w:val="872AD6B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6" w15:restartNumberingAfterBreak="0">
    <w:nsid w:val="1BBE7522"/>
    <w:multiLevelType w:val="multilevel"/>
    <w:tmpl w:val="F0AA4BA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7" w15:restartNumberingAfterBreak="0">
    <w:nsid w:val="1C1F1ADA"/>
    <w:multiLevelType w:val="hybridMultilevel"/>
    <w:tmpl w:val="A73C483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8" w15:restartNumberingAfterBreak="0">
    <w:nsid w:val="1C2B5C88"/>
    <w:multiLevelType w:val="multilevel"/>
    <w:tmpl w:val="316A368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9" w15:restartNumberingAfterBreak="0">
    <w:nsid w:val="1C553073"/>
    <w:multiLevelType w:val="multilevel"/>
    <w:tmpl w:val="E0940E34"/>
    <w:styleLink w:val="CurrentList1"/>
    <w:lvl w:ilvl="0">
      <w:start w:val="1"/>
      <w:numFmt w:val="bullet"/>
      <w:lvlText w:val=""/>
      <w:lvlJc w:val="left"/>
      <w:pPr>
        <w:ind w:left="360" w:hanging="360"/>
      </w:pPr>
      <w:rPr>
        <w:rFonts w:ascii="Symbol" w:hAnsi="Symbol" w:hint="default"/>
        <w:color w:val="62D84E" w:themeColor="accent1"/>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70" w15:restartNumberingAfterBreak="0">
    <w:nsid w:val="1C785F78"/>
    <w:multiLevelType w:val="multilevel"/>
    <w:tmpl w:val="7E645C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1" w15:restartNumberingAfterBreak="0">
    <w:nsid w:val="1C9659BB"/>
    <w:multiLevelType w:val="hybridMultilevel"/>
    <w:tmpl w:val="54CC9A3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2" w15:restartNumberingAfterBreak="0">
    <w:nsid w:val="1CB90E3D"/>
    <w:multiLevelType w:val="multilevel"/>
    <w:tmpl w:val="D89C50DE"/>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3" w15:restartNumberingAfterBreak="0">
    <w:nsid w:val="1CE07625"/>
    <w:multiLevelType w:val="multilevel"/>
    <w:tmpl w:val="65FAA2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4" w15:restartNumberingAfterBreak="0">
    <w:nsid w:val="1D1A1282"/>
    <w:multiLevelType w:val="multilevel"/>
    <w:tmpl w:val="93EC46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5" w15:restartNumberingAfterBreak="0">
    <w:nsid w:val="1E0C6323"/>
    <w:multiLevelType w:val="multilevel"/>
    <w:tmpl w:val="278A3E3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6" w15:restartNumberingAfterBreak="0">
    <w:nsid w:val="1E35193C"/>
    <w:multiLevelType w:val="multilevel"/>
    <w:tmpl w:val="A0E4D0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7" w15:restartNumberingAfterBreak="0">
    <w:nsid w:val="1E3E6216"/>
    <w:multiLevelType w:val="hybridMultilevel"/>
    <w:tmpl w:val="13505BD4"/>
    <w:lvl w:ilvl="0" w:tplc="FFFFFFFF">
      <w:start w:val="1"/>
      <w:numFmt w:val="decimal"/>
      <w:lvlText w:val="%1."/>
      <w:lvlJc w:val="left"/>
      <w:pPr>
        <w:ind w:left="720" w:hanging="360"/>
      </w:pPr>
    </w:lvl>
    <w:lvl w:ilvl="1" w:tplc="08090001">
      <w:start w:val="1"/>
      <w:numFmt w:val="bullet"/>
      <w:lvlText w:val=""/>
      <w:lvlJc w:val="left"/>
      <w:pPr>
        <w:ind w:left="144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8" w15:restartNumberingAfterBreak="0">
    <w:nsid w:val="1E706A86"/>
    <w:multiLevelType w:val="multilevel"/>
    <w:tmpl w:val="E124C23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9" w15:restartNumberingAfterBreak="0">
    <w:nsid w:val="1E945914"/>
    <w:multiLevelType w:val="hybridMultilevel"/>
    <w:tmpl w:val="D3FE479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0" w15:restartNumberingAfterBreak="0">
    <w:nsid w:val="1EED17BE"/>
    <w:multiLevelType w:val="multilevel"/>
    <w:tmpl w:val="0C9052FC"/>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1" w15:restartNumberingAfterBreak="0">
    <w:nsid w:val="1F064DF6"/>
    <w:multiLevelType w:val="multilevel"/>
    <w:tmpl w:val="19845A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2" w15:restartNumberingAfterBreak="0">
    <w:nsid w:val="1F45501E"/>
    <w:multiLevelType w:val="multilevel"/>
    <w:tmpl w:val="CEAAD438"/>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3" w15:restartNumberingAfterBreak="0">
    <w:nsid w:val="1F9F49AE"/>
    <w:multiLevelType w:val="multilevel"/>
    <w:tmpl w:val="BD4CBBDE"/>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4" w15:restartNumberingAfterBreak="0">
    <w:nsid w:val="1FAC2FDF"/>
    <w:multiLevelType w:val="multilevel"/>
    <w:tmpl w:val="8F983A7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5" w15:restartNumberingAfterBreak="0">
    <w:nsid w:val="1FB63B16"/>
    <w:multiLevelType w:val="multilevel"/>
    <w:tmpl w:val="FB50CEC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6" w15:restartNumberingAfterBreak="0">
    <w:nsid w:val="20144771"/>
    <w:multiLevelType w:val="hybridMultilevel"/>
    <w:tmpl w:val="2700742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7" w15:restartNumberingAfterBreak="0">
    <w:nsid w:val="20510359"/>
    <w:multiLevelType w:val="multilevel"/>
    <w:tmpl w:val="8E8E510C"/>
    <w:lvl w:ilvl="0">
      <w:start w:val="1"/>
      <w:numFmt w:val="decimal"/>
      <w:lvlText w:val="%1."/>
      <w:lvlJc w:val="left"/>
      <w:pPr>
        <w:ind w:left="720" w:hanging="360"/>
      </w:pPr>
    </w:lvl>
    <w:lvl w:ilvl="1">
      <w:start w:val="3"/>
      <w:numFmt w:val="decimal"/>
      <w:isLgl/>
      <w:lvlText w:val="%1.%2"/>
      <w:lvlJc w:val="left"/>
      <w:pPr>
        <w:ind w:left="920" w:hanging="56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88" w15:restartNumberingAfterBreak="0">
    <w:nsid w:val="20CF6413"/>
    <w:multiLevelType w:val="multilevel"/>
    <w:tmpl w:val="DE68B488"/>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9" w15:restartNumberingAfterBreak="0">
    <w:nsid w:val="21271EDD"/>
    <w:multiLevelType w:val="hybridMultilevel"/>
    <w:tmpl w:val="9D9AAA9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0" w15:restartNumberingAfterBreak="0">
    <w:nsid w:val="216E2646"/>
    <w:multiLevelType w:val="multilevel"/>
    <w:tmpl w:val="0CB0372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1" w15:restartNumberingAfterBreak="0">
    <w:nsid w:val="21B41FF8"/>
    <w:multiLevelType w:val="hybridMultilevel"/>
    <w:tmpl w:val="94785AE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2" w15:restartNumberingAfterBreak="0">
    <w:nsid w:val="21C52D12"/>
    <w:multiLevelType w:val="multilevel"/>
    <w:tmpl w:val="72048F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3" w15:restartNumberingAfterBreak="0">
    <w:nsid w:val="230E0A9E"/>
    <w:multiLevelType w:val="multilevel"/>
    <w:tmpl w:val="5FD4D7CC"/>
    <w:lvl w:ilvl="0">
      <w:start w:val="1"/>
      <w:numFmt w:val="decimal"/>
      <w:lvlText w:val="%1."/>
      <w:lvlJc w:val="left"/>
      <w:pPr>
        <w:ind w:left="360" w:hanging="360"/>
      </w:pPr>
      <w:rPr>
        <w:rFonts w:hint="default"/>
      </w:rPr>
    </w:lvl>
    <w:lvl w:ilvl="1">
      <w:start w:val="2"/>
      <w:numFmt w:val="decimal"/>
      <w:isLgl/>
      <w:lvlText w:val="%1.%2"/>
      <w:lvlJc w:val="left"/>
      <w:pPr>
        <w:ind w:left="400" w:hanging="40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94" w15:restartNumberingAfterBreak="0">
    <w:nsid w:val="23965780"/>
    <w:multiLevelType w:val="multilevel"/>
    <w:tmpl w:val="B33ED6B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5" w15:restartNumberingAfterBreak="0">
    <w:nsid w:val="24034C3B"/>
    <w:multiLevelType w:val="multilevel"/>
    <w:tmpl w:val="4FF6FF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6" w15:restartNumberingAfterBreak="0">
    <w:nsid w:val="240E656A"/>
    <w:multiLevelType w:val="hybridMultilevel"/>
    <w:tmpl w:val="CC1830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7" w15:restartNumberingAfterBreak="0">
    <w:nsid w:val="241E5938"/>
    <w:multiLevelType w:val="hybridMultilevel"/>
    <w:tmpl w:val="BCEACECE"/>
    <w:lvl w:ilvl="0" w:tplc="82D6C128">
      <w:start w:val="1"/>
      <w:numFmt w:val="bullet"/>
      <w:pStyle w:val="12TableBullets"/>
      <w:lvlText w:val=""/>
      <w:lvlJc w:val="left"/>
      <w:pPr>
        <w:ind w:left="360" w:hanging="360"/>
      </w:pPr>
      <w:rPr>
        <w:rFonts w:ascii="Symbol" w:hAnsi="Symbol" w:hint="default"/>
        <w:color w:val="81B5A1"/>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8" w15:restartNumberingAfterBreak="0">
    <w:nsid w:val="244B0C78"/>
    <w:multiLevelType w:val="multilevel"/>
    <w:tmpl w:val="1E82D30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9" w15:restartNumberingAfterBreak="0">
    <w:nsid w:val="25AE4BBB"/>
    <w:multiLevelType w:val="multilevel"/>
    <w:tmpl w:val="FB965F66"/>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0" w15:restartNumberingAfterBreak="0">
    <w:nsid w:val="268A4021"/>
    <w:multiLevelType w:val="multilevel"/>
    <w:tmpl w:val="EE3620B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1" w15:restartNumberingAfterBreak="0">
    <w:nsid w:val="268F6932"/>
    <w:multiLevelType w:val="multilevel"/>
    <w:tmpl w:val="06FC3E46"/>
    <w:lvl w:ilvl="0">
      <w:start w:val="1"/>
      <w:numFmt w:val="bullet"/>
      <w:lvlText w:val=""/>
      <w:lvlJc w:val="left"/>
      <w:pPr>
        <w:ind w:left="1080" w:hanging="360"/>
      </w:pPr>
      <w:rPr>
        <w:rFonts w:ascii="Symbol" w:hAnsi="Symbol" w:hint="default"/>
        <w:color w:val="86ED78"/>
      </w:rPr>
    </w:lvl>
    <w:lvl w:ilvl="1">
      <w:start w:val="1"/>
      <w:numFmt w:val="bullet"/>
      <w:lvlText w:val="–"/>
      <w:lvlJc w:val="left"/>
      <w:pPr>
        <w:ind w:left="1800" w:firstLine="0"/>
      </w:pPr>
      <w:rPr>
        <w:rFonts w:ascii="Calibri" w:hAnsi="Calibri" w:hint="default"/>
        <w:color w:val="C30C21"/>
      </w:rPr>
    </w:lvl>
    <w:lvl w:ilvl="2">
      <w:start w:val="1"/>
      <w:numFmt w:val="bullet"/>
      <w:lvlText w:val=""/>
      <w:lvlJc w:val="left"/>
      <w:pPr>
        <w:ind w:left="3240" w:hanging="360"/>
      </w:pPr>
      <w:rPr>
        <w:rFonts w:ascii="Wingdings" w:hAnsi="Wingdings" w:hint="default"/>
      </w:rPr>
    </w:lvl>
    <w:lvl w:ilvl="3">
      <w:start w:val="1"/>
      <w:numFmt w:val="bullet"/>
      <w:lvlText w:val=""/>
      <w:lvlJc w:val="left"/>
      <w:pPr>
        <w:ind w:left="3960" w:hanging="360"/>
      </w:pPr>
      <w:rPr>
        <w:rFonts w:ascii="Symbol" w:hAnsi="Symbol" w:hint="default"/>
      </w:rPr>
    </w:lvl>
    <w:lvl w:ilvl="4">
      <w:start w:val="1"/>
      <w:numFmt w:val="bullet"/>
      <w:lvlText w:val="o"/>
      <w:lvlJc w:val="left"/>
      <w:pPr>
        <w:ind w:left="4680" w:hanging="360"/>
      </w:pPr>
      <w:rPr>
        <w:rFonts w:ascii="Courier New" w:hAnsi="Courier New" w:cs="Courier New" w:hint="default"/>
      </w:rPr>
    </w:lvl>
    <w:lvl w:ilvl="5">
      <w:start w:val="1"/>
      <w:numFmt w:val="bullet"/>
      <w:lvlText w:val=""/>
      <w:lvlJc w:val="left"/>
      <w:pPr>
        <w:ind w:left="5400" w:hanging="360"/>
      </w:pPr>
      <w:rPr>
        <w:rFonts w:ascii="Wingdings" w:hAnsi="Wingdings" w:hint="default"/>
      </w:rPr>
    </w:lvl>
    <w:lvl w:ilvl="6">
      <w:start w:val="1"/>
      <w:numFmt w:val="bullet"/>
      <w:lvlText w:val=""/>
      <w:lvlJc w:val="left"/>
      <w:pPr>
        <w:ind w:left="6120" w:hanging="360"/>
      </w:pPr>
      <w:rPr>
        <w:rFonts w:ascii="Symbol" w:hAnsi="Symbol" w:hint="default"/>
      </w:rPr>
    </w:lvl>
    <w:lvl w:ilvl="7">
      <w:start w:val="1"/>
      <w:numFmt w:val="bullet"/>
      <w:lvlText w:val="o"/>
      <w:lvlJc w:val="left"/>
      <w:pPr>
        <w:ind w:left="6840" w:hanging="360"/>
      </w:pPr>
      <w:rPr>
        <w:rFonts w:ascii="Courier New" w:hAnsi="Courier New" w:cs="Courier New" w:hint="default"/>
      </w:rPr>
    </w:lvl>
    <w:lvl w:ilvl="8">
      <w:start w:val="1"/>
      <w:numFmt w:val="bullet"/>
      <w:lvlText w:val=""/>
      <w:lvlJc w:val="left"/>
      <w:pPr>
        <w:ind w:left="7560" w:hanging="360"/>
      </w:pPr>
      <w:rPr>
        <w:rFonts w:ascii="Wingdings" w:hAnsi="Wingdings" w:hint="default"/>
      </w:rPr>
    </w:lvl>
  </w:abstractNum>
  <w:abstractNum w:abstractNumId="102" w15:restartNumberingAfterBreak="0">
    <w:nsid w:val="279C3F72"/>
    <w:multiLevelType w:val="multilevel"/>
    <w:tmpl w:val="8F761FD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3" w15:restartNumberingAfterBreak="0">
    <w:nsid w:val="27B7451F"/>
    <w:multiLevelType w:val="multilevel"/>
    <w:tmpl w:val="F8A80E1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4" w15:restartNumberingAfterBreak="0">
    <w:nsid w:val="286618B1"/>
    <w:multiLevelType w:val="multilevel"/>
    <w:tmpl w:val="00FE608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5" w15:restartNumberingAfterBreak="0">
    <w:nsid w:val="289B727F"/>
    <w:multiLevelType w:val="hybridMultilevel"/>
    <w:tmpl w:val="9C620A46"/>
    <w:lvl w:ilvl="0" w:tplc="FFFFFFFF">
      <w:start w:val="1"/>
      <w:numFmt w:val="decimal"/>
      <w:lvlText w:val="%1."/>
      <w:lvlJc w:val="left"/>
      <w:pPr>
        <w:ind w:left="360" w:hanging="360"/>
      </w:pPr>
    </w:lvl>
    <w:lvl w:ilvl="1" w:tplc="04090001">
      <w:start w:val="1"/>
      <w:numFmt w:val="bullet"/>
      <w:lvlText w:val=""/>
      <w:lvlJc w:val="left"/>
      <w:pPr>
        <w:ind w:left="720" w:hanging="360"/>
      </w:pPr>
      <w:rPr>
        <w:rFonts w:ascii="Symbol" w:hAnsi="Symbol" w:hint="default"/>
      </w:r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06" w15:restartNumberingAfterBreak="0">
    <w:nsid w:val="28B304C1"/>
    <w:multiLevelType w:val="hybridMultilevel"/>
    <w:tmpl w:val="1B7E1D8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7" w15:restartNumberingAfterBreak="0">
    <w:nsid w:val="28CB21A6"/>
    <w:multiLevelType w:val="hybridMultilevel"/>
    <w:tmpl w:val="3E8C0A1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8" w15:restartNumberingAfterBreak="0">
    <w:nsid w:val="29C65069"/>
    <w:multiLevelType w:val="multilevel"/>
    <w:tmpl w:val="2AB49A1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9" w15:restartNumberingAfterBreak="0">
    <w:nsid w:val="2A3D1B38"/>
    <w:multiLevelType w:val="multilevel"/>
    <w:tmpl w:val="EB9E95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0" w15:restartNumberingAfterBreak="0">
    <w:nsid w:val="2A595B87"/>
    <w:multiLevelType w:val="multilevel"/>
    <w:tmpl w:val="3E084B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1" w15:restartNumberingAfterBreak="0">
    <w:nsid w:val="2AB8083A"/>
    <w:multiLevelType w:val="multilevel"/>
    <w:tmpl w:val="B8A29E2E"/>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12" w15:restartNumberingAfterBreak="0">
    <w:nsid w:val="2ACC1F40"/>
    <w:multiLevelType w:val="hybridMultilevel"/>
    <w:tmpl w:val="FF1C8BA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3" w15:restartNumberingAfterBreak="0">
    <w:nsid w:val="2B3309D2"/>
    <w:multiLevelType w:val="multilevel"/>
    <w:tmpl w:val="B46E6E06"/>
    <w:styleLink w:val="CurrentList5"/>
    <w:lvl w:ilvl="0">
      <w:start w:val="5"/>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14" w15:restartNumberingAfterBreak="0">
    <w:nsid w:val="2B7F6E13"/>
    <w:multiLevelType w:val="multilevel"/>
    <w:tmpl w:val="4570497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5" w15:restartNumberingAfterBreak="0">
    <w:nsid w:val="2C4C11B5"/>
    <w:multiLevelType w:val="hybridMultilevel"/>
    <w:tmpl w:val="1A209C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6" w15:restartNumberingAfterBreak="0">
    <w:nsid w:val="2C9921AC"/>
    <w:multiLevelType w:val="multilevel"/>
    <w:tmpl w:val="E83623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7" w15:restartNumberingAfterBreak="0">
    <w:nsid w:val="2CB96C21"/>
    <w:multiLevelType w:val="hybridMultilevel"/>
    <w:tmpl w:val="DA3A7A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8" w15:restartNumberingAfterBreak="0">
    <w:nsid w:val="2CFE58DB"/>
    <w:multiLevelType w:val="multilevel"/>
    <w:tmpl w:val="47840E2E"/>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9" w15:restartNumberingAfterBreak="0">
    <w:nsid w:val="2D41614E"/>
    <w:multiLevelType w:val="multilevel"/>
    <w:tmpl w:val="AB2AF780"/>
    <w:lvl w:ilvl="0">
      <w:start w:val="12"/>
      <w:numFmt w:val="decimal"/>
      <w:lvlText w:val="%1."/>
      <w:lvlJc w:val="left"/>
      <w:pPr>
        <w:tabs>
          <w:tab w:val="num" w:pos="720"/>
        </w:tabs>
        <w:ind w:left="720" w:hanging="360"/>
      </w:pPr>
    </w:lvl>
    <w:lvl w:ilvl="1">
      <w:start w:val="7"/>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0" w15:restartNumberingAfterBreak="0">
    <w:nsid w:val="2E9B3C46"/>
    <w:multiLevelType w:val="multilevel"/>
    <w:tmpl w:val="A94C3488"/>
    <w:styleLink w:val="Style1"/>
    <w:lvl w:ilvl="0">
      <w:start w:val="1"/>
      <w:numFmt w:val="bullet"/>
      <w:lvlText w:val="•"/>
      <w:lvlJc w:val="left"/>
      <w:pPr>
        <w:ind w:left="720" w:hanging="360"/>
      </w:pPr>
      <w:rPr>
        <w:rFonts w:ascii="Calibri" w:hAnsi="Calibri" w:hint="default"/>
        <w:color w:val="C30C21"/>
      </w:rPr>
    </w:lvl>
    <w:lvl w:ilvl="1">
      <w:start w:val="1"/>
      <w:numFmt w:val="bullet"/>
      <w:lvlText w:val="–"/>
      <w:lvlJc w:val="left"/>
      <w:pPr>
        <w:ind w:left="1080" w:firstLine="0"/>
      </w:pPr>
      <w:rPr>
        <w:rFonts w:ascii="Calibri" w:hAnsi="Calibri" w:hint="default"/>
        <w:color w:val="C30C21"/>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hint="default"/>
      </w:rPr>
    </w:lvl>
  </w:abstractNum>
  <w:abstractNum w:abstractNumId="121" w15:restartNumberingAfterBreak="0">
    <w:nsid w:val="2EF10526"/>
    <w:multiLevelType w:val="multilevel"/>
    <w:tmpl w:val="6B8C5A2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2" w15:restartNumberingAfterBreak="0">
    <w:nsid w:val="2EFF2C52"/>
    <w:multiLevelType w:val="hybridMultilevel"/>
    <w:tmpl w:val="58AEA22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3" w15:restartNumberingAfterBreak="0">
    <w:nsid w:val="2F1C0B19"/>
    <w:multiLevelType w:val="multilevel"/>
    <w:tmpl w:val="5712DD06"/>
    <w:lvl w:ilvl="0">
      <w:start w:val="1"/>
      <w:numFmt w:val="decimal"/>
      <w:lvlText w:val="%1."/>
      <w:lvlJc w:val="left"/>
      <w:pPr>
        <w:ind w:left="360" w:hanging="360"/>
      </w:pPr>
      <w:rPr>
        <w:rFonts w:hint="default"/>
      </w:rPr>
    </w:lvl>
    <w:lvl w:ilvl="1">
      <w:start w:val="2"/>
      <w:numFmt w:val="decimal"/>
      <w:isLgl/>
      <w:lvlText w:val="%1.%2"/>
      <w:lvlJc w:val="left"/>
      <w:pPr>
        <w:ind w:left="400" w:hanging="40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124" w15:restartNumberingAfterBreak="0">
    <w:nsid w:val="2F7725C5"/>
    <w:multiLevelType w:val="hybridMultilevel"/>
    <w:tmpl w:val="64663984"/>
    <w:lvl w:ilvl="0" w:tplc="2ED4FD8A">
      <w:start w:val="1"/>
      <w:numFmt w:val="bullet"/>
      <w:pStyle w:val="07Bullets-L2"/>
      <w:lvlText w:val="–"/>
      <w:lvlJc w:val="left"/>
      <w:pPr>
        <w:ind w:left="720" w:hanging="360"/>
      </w:pPr>
      <w:rPr>
        <w:rFonts w:ascii="Calibri" w:hAnsi="Calibri" w:hint="default"/>
        <w:color w:val="C30C21"/>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5" w15:restartNumberingAfterBreak="0">
    <w:nsid w:val="2F7F5426"/>
    <w:multiLevelType w:val="hybridMultilevel"/>
    <w:tmpl w:val="EBC445D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6" w15:restartNumberingAfterBreak="0">
    <w:nsid w:val="2FDE1D87"/>
    <w:multiLevelType w:val="multilevel"/>
    <w:tmpl w:val="DDE06D7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7" w15:restartNumberingAfterBreak="0">
    <w:nsid w:val="301266C9"/>
    <w:multiLevelType w:val="multilevel"/>
    <w:tmpl w:val="F3FC9880"/>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8" w15:restartNumberingAfterBreak="0">
    <w:nsid w:val="303F3099"/>
    <w:multiLevelType w:val="multilevel"/>
    <w:tmpl w:val="2DEC41A4"/>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9" w15:restartNumberingAfterBreak="0">
    <w:nsid w:val="305A218F"/>
    <w:multiLevelType w:val="hybridMultilevel"/>
    <w:tmpl w:val="3D7044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0" w15:restartNumberingAfterBreak="0">
    <w:nsid w:val="30626098"/>
    <w:multiLevelType w:val="multilevel"/>
    <w:tmpl w:val="C310BEC4"/>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1" w15:restartNumberingAfterBreak="0">
    <w:nsid w:val="306C6D2B"/>
    <w:multiLevelType w:val="hybridMultilevel"/>
    <w:tmpl w:val="BA0A8F4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2" w15:restartNumberingAfterBreak="0">
    <w:nsid w:val="30C652A6"/>
    <w:multiLevelType w:val="hybridMultilevel"/>
    <w:tmpl w:val="51127C5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3" w15:restartNumberingAfterBreak="0">
    <w:nsid w:val="30F573B7"/>
    <w:multiLevelType w:val="multilevel"/>
    <w:tmpl w:val="0B9496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4" w15:restartNumberingAfterBreak="0">
    <w:nsid w:val="31A53B40"/>
    <w:multiLevelType w:val="multilevel"/>
    <w:tmpl w:val="A2D697C6"/>
    <w:lvl w:ilvl="0">
      <w:start w:val="1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5" w15:restartNumberingAfterBreak="0">
    <w:nsid w:val="31D86BA4"/>
    <w:multiLevelType w:val="hybridMultilevel"/>
    <w:tmpl w:val="7CFAE1A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6" w15:restartNumberingAfterBreak="0">
    <w:nsid w:val="323312E0"/>
    <w:multiLevelType w:val="multilevel"/>
    <w:tmpl w:val="8D28AA20"/>
    <w:lvl w:ilvl="0">
      <w:start w:val="1"/>
      <w:numFmt w:val="bullet"/>
      <w:lvlText w:val=""/>
      <w:lvlJc w:val="left"/>
      <w:pPr>
        <w:ind w:left="1080" w:hanging="360"/>
      </w:pPr>
      <w:rPr>
        <w:rFonts w:ascii="Symbol" w:hAnsi="Symbol" w:hint="default"/>
        <w:color w:val="86ED78"/>
      </w:rPr>
    </w:lvl>
    <w:lvl w:ilvl="1">
      <w:start w:val="1"/>
      <w:numFmt w:val="bullet"/>
      <w:lvlText w:val="–"/>
      <w:lvlJc w:val="left"/>
      <w:pPr>
        <w:ind w:left="1800" w:firstLine="0"/>
      </w:pPr>
      <w:rPr>
        <w:rFonts w:ascii="Calibri" w:hAnsi="Calibri" w:hint="default"/>
        <w:color w:val="C30C21"/>
      </w:rPr>
    </w:lvl>
    <w:lvl w:ilvl="2">
      <w:start w:val="1"/>
      <w:numFmt w:val="bullet"/>
      <w:lvlText w:val=""/>
      <w:lvlJc w:val="left"/>
      <w:pPr>
        <w:ind w:left="3240" w:hanging="360"/>
      </w:pPr>
      <w:rPr>
        <w:rFonts w:ascii="Wingdings" w:hAnsi="Wingdings" w:hint="default"/>
      </w:rPr>
    </w:lvl>
    <w:lvl w:ilvl="3">
      <w:start w:val="1"/>
      <w:numFmt w:val="bullet"/>
      <w:lvlText w:val=""/>
      <w:lvlJc w:val="left"/>
      <w:pPr>
        <w:ind w:left="3960" w:hanging="360"/>
      </w:pPr>
      <w:rPr>
        <w:rFonts w:ascii="Symbol" w:hAnsi="Symbol" w:hint="default"/>
      </w:rPr>
    </w:lvl>
    <w:lvl w:ilvl="4">
      <w:start w:val="1"/>
      <w:numFmt w:val="bullet"/>
      <w:lvlText w:val="o"/>
      <w:lvlJc w:val="left"/>
      <w:pPr>
        <w:ind w:left="4680" w:hanging="360"/>
      </w:pPr>
      <w:rPr>
        <w:rFonts w:ascii="Courier New" w:hAnsi="Courier New" w:cs="Courier New" w:hint="default"/>
      </w:rPr>
    </w:lvl>
    <w:lvl w:ilvl="5">
      <w:start w:val="1"/>
      <w:numFmt w:val="bullet"/>
      <w:lvlText w:val=""/>
      <w:lvlJc w:val="left"/>
      <w:pPr>
        <w:ind w:left="5400" w:hanging="360"/>
      </w:pPr>
      <w:rPr>
        <w:rFonts w:ascii="Wingdings" w:hAnsi="Wingdings" w:hint="default"/>
      </w:rPr>
    </w:lvl>
    <w:lvl w:ilvl="6">
      <w:start w:val="1"/>
      <w:numFmt w:val="bullet"/>
      <w:lvlText w:val=""/>
      <w:lvlJc w:val="left"/>
      <w:pPr>
        <w:ind w:left="6120" w:hanging="360"/>
      </w:pPr>
      <w:rPr>
        <w:rFonts w:ascii="Symbol" w:hAnsi="Symbol" w:hint="default"/>
      </w:rPr>
    </w:lvl>
    <w:lvl w:ilvl="7">
      <w:start w:val="1"/>
      <w:numFmt w:val="bullet"/>
      <w:lvlText w:val="o"/>
      <w:lvlJc w:val="left"/>
      <w:pPr>
        <w:ind w:left="6840" w:hanging="360"/>
      </w:pPr>
      <w:rPr>
        <w:rFonts w:ascii="Courier New" w:hAnsi="Courier New" w:cs="Courier New" w:hint="default"/>
      </w:rPr>
    </w:lvl>
    <w:lvl w:ilvl="8">
      <w:start w:val="1"/>
      <w:numFmt w:val="bullet"/>
      <w:lvlText w:val=""/>
      <w:lvlJc w:val="left"/>
      <w:pPr>
        <w:ind w:left="7560" w:hanging="360"/>
      </w:pPr>
      <w:rPr>
        <w:rFonts w:ascii="Wingdings" w:hAnsi="Wingdings" w:hint="default"/>
      </w:rPr>
    </w:lvl>
  </w:abstractNum>
  <w:abstractNum w:abstractNumId="137" w15:restartNumberingAfterBreak="0">
    <w:nsid w:val="32495786"/>
    <w:multiLevelType w:val="multilevel"/>
    <w:tmpl w:val="0B2AA5D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8" w15:restartNumberingAfterBreak="0">
    <w:nsid w:val="32965F49"/>
    <w:multiLevelType w:val="hybridMultilevel"/>
    <w:tmpl w:val="80B07A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9" w15:restartNumberingAfterBreak="0">
    <w:nsid w:val="32A5314C"/>
    <w:multiLevelType w:val="multilevel"/>
    <w:tmpl w:val="CE8450FC"/>
    <w:lvl w:ilvl="0">
      <w:start w:val="1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0" w15:restartNumberingAfterBreak="0">
    <w:nsid w:val="32FA4F2C"/>
    <w:multiLevelType w:val="hybridMultilevel"/>
    <w:tmpl w:val="14FEAD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1" w15:restartNumberingAfterBreak="0">
    <w:nsid w:val="3313175D"/>
    <w:multiLevelType w:val="hybridMultilevel"/>
    <w:tmpl w:val="78C0F664"/>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2" w15:restartNumberingAfterBreak="0">
    <w:nsid w:val="332312D4"/>
    <w:multiLevelType w:val="hybridMultilevel"/>
    <w:tmpl w:val="EA8CA6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3" w15:restartNumberingAfterBreak="0">
    <w:nsid w:val="335464D1"/>
    <w:multiLevelType w:val="multilevel"/>
    <w:tmpl w:val="CA30192A"/>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4" w15:restartNumberingAfterBreak="0">
    <w:nsid w:val="3388211D"/>
    <w:multiLevelType w:val="multilevel"/>
    <w:tmpl w:val="F94C86AA"/>
    <w:lvl w:ilvl="0">
      <w:start w:val="1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5" w15:restartNumberingAfterBreak="0">
    <w:nsid w:val="33D126E9"/>
    <w:multiLevelType w:val="hybridMultilevel"/>
    <w:tmpl w:val="FC0A962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6" w15:restartNumberingAfterBreak="0">
    <w:nsid w:val="33E75C8D"/>
    <w:multiLevelType w:val="hybridMultilevel"/>
    <w:tmpl w:val="206876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7" w15:restartNumberingAfterBreak="0">
    <w:nsid w:val="34706AFE"/>
    <w:multiLevelType w:val="hybridMultilevel"/>
    <w:tmpl w:val="B394DE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8" w15:restartNumberingAfterBreak="0">
    <w:nsid w:val="34821026"/>
    <w:multiLevelType w:val="multilevel"/>
    <w:tmpl w:val="6040D57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9" w15:restartNumberingAfterBreak="0">
    <w:nsid w:val="34A72D99"/>
    <w:multiLevelType w:val="multilevel"/>
    <w:tmpl w:val="14EE5B6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0" w15:restartNumberingAfterBreak="0">
    <w:nsid w:val="34D34634"/>
    <w:multiLevelType w:val="multilevel"/>
    <w:tmpl w:val="0BEE0EF4"/>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51" w15:restartNumberingAfterBreak="0">
    <w:nsid w:val="350251BE"/>
    <w:multiLevelType w:val="multilevel"/>
    <w:tmpl w:val="79D665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2" w15:restartNumberingAfterBreak="0">
    <w:nsid w:val="35CD4460"/>
    <w:multiLevelType w:val="multilevel"/>
    <w:tmpl w:val="D16A7650"/>
    <w:lvl w:ilvl="0">
      <w:start w:val="6"/>
      <w:numFmt w:val="decimal"/>
      <w:lvlText w:val="%1."/>
      <w:lvlJc w:val="left"/>
      <w:pPr>
        <w:tabs>
          <w:tab w:val="num" w:pos="720"/>
        </w:tabs>
        <w:ind w:left="720" w:hanging="360"/>
      </w:pPr>
    </w:lvl>
    <w:lvl w:ilvl="1">
      <w:start w:val="5"/>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3" w15:restartNumberingAfterBreak="0">
    <w:nsid w:val="36017516"/>
    <w:multiLevelType w:val="hybridMultilevel"/>
    <w:tmpl w:val="DF625F0E"/>
    <w:lvl w:ilvl="0" w:tplc="510CAFA4">
      <w:start w:val="6"/>
      <w:numFmt w:val="decimal"/>
      <w:lvlText w:val="%1."/>
      <w:lvlJc w:val="left"/>
      <w:pPr>
        <w:ind w:left="360" w:hanging="360"/>
      </w:pPr>
      <w:rPr>
        <w:rFonts w:hint="default"/>
        <w:b/>
        <w:i w:val="0"/>
        <w:color w:val="000000" w:themeColor="text1"/>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4" w15:restartNumberingAfterBreak="0">
    <w:nsid w:val="36AD5909"/>
    <w:multiLevelType w:val="multilevel"/>
    <w:tmpl w:val="D1309D80"/>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5" w15:restartNumberingAfterBreak="0">
    <w:nsid w:val="36F64328"/>
    <w:multiLevelType w:val="hybridMultilevel"/>
    <w:tmpl w:val="2AAEC5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6" w15:restartNumberingAfterBreak="0">
    <w:nsid w:val="37D63BF1"/>
    <w:multiLevelType w:val="hybridMultilevel"/>
    <w:tmpl w:val="2CF043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7" w15:restartNumberingAfterBreak="0">
    <w:nsid w:val="37F860C0"/>
    <w:multiLevelType w:val="multilevel"/>
    <w:tmpl w:val="CAFE17EA"/>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58" w15:restartNumberingAfterBreak="0">
    <w:nsid w:val="381379D5"/>
    <w:multiLevelType w:val="multilevel"/>
    <w:tmpl w:val="616241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9" w15:restartNumberingAfterBreak="0">
    <w:nsid w:val="383B70CD"/>
    <w:multiLevelType w:val="multilevel"/>
    <w:tmpl w:val="68DC391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0" w15:restartNumberingAfterBreak="0">
    <w:nsid w:val="38A30230"/>
    <w:multiLevelType w:val="hybridMultilevel"/>
    <w:tmpl w:val="6F86FD72"/>
    <w:lvl w:ilvl="0" w:tplc="AACCE19C">
      <w:start w:val="1"/>
      <w:numFmt w:val="decimal"/>
      <w:lvlText w:val="%1."/>
      <w:lvlJc w:val="left"/>
      <w:pPr>
        <w:ind w:left="360" w:hanging="360"/>
      </w:pPr>
      <w:rPr>
        <w:rFonts w:ascii="Century Gothic" w:eastAsia="Century Gothic" w:hAnsi="Century Gothic" w:cs="Century Gothic"/>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61" w15:restartNumberingAfterBreak="0">
    <w:nsid w:val="392462FB"/>
    <w:multiLevelType w:val="multilevel"/>
    <w:tmpl w:val="2ACC38D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2" w15:restartNumberingAfterBreak="0">
    <w:nsid w:val="3A1030E0"/>
    <w:multiLevelType w:val="multilevel"/>
    <w:tmpl w:val="6F2C697E"/>
    <w:lvl w:ilvl="0">
      <w:start w:val="1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3" w15:restartNumberingAfterBreak="0">
    <w:nsid w:val="3A9E733B"/>
    <w:multiLevelType w:val="multilevel"/>
    <w:tmpl w:val="EA24F10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4" w15:restartNumberingAfterBreak="0">
    <w:nsid w:val="3AB02FD5"/>
    <w:multiLevelType w:val="hybridMultilevel"/>
    <w:tmpl w:val="9146D3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5" w15:restartNumberingAfterBreak="0">
    <w:nsid w:val="3AB86793"/>
    <w:multiLevelType w:val="hybridMultilevel"/>
    <w:tmpl w:val="9136376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66" w15:restartNumberingAfterBreak="0">
    <w:nsid w:val="3B420926"/>
    <w:multiLevelType w:val="multilevel"/>
    <w:tmpl w:val="4E9C17E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7" w15:restartNumberingAfterBreak="0">
    <w:nsid w:val="3B8D5F58"/>
    <w:multiLevelType w:val="multilevel"/>
    <w:tmpl w:val="0ABE85A6"/>
    <w:lvl w:ilvl="0">
      <w:start w:val="1"/>
      <w:numFmt w:val="decimal"/>
      <w:lvlText w:val="%1."/>
      <w:lvlJc w:val="left"/>
      <w:pPr>
        <w:ind w:left="720" w:hanging="360"/>
      </w:pPr>
    </w:lvl>
    <w:lvl w:ilvl="1">
      <w:start w:val="3"/>
      <w:numFmt w:val="decimal"/>
      <w:isLgl/>
      <w:lvlText w:val="%1.%2"/>
      <w:lvlJc w:val="left"/>
      <w:pPr>
        <w:ind w:left="860" w:hanging="5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68" w15:restartNumberingAfterBreak="0">
    <w:nsid w:val="3B915B99"/>
    <w:multiLevelType w:val="hybridMultilevel"/>
    <w:tmpl w:val="8E281EFE"/>
    <w:lvl w:ilvl="0" w:tplc="52029726">
      <w:start w:val="1"/>
      <w:numFmt w:val="decimal"/>
      <w:lvlText w:val="%1."/>
      <w:lvlJc w:val="left"/>
      <w:pPr>
        <w:ind w:left="720" w:hanging="360"/>
      </w:pPr>
      <w:rPr>
        <w:rFonts w:ascii="Century Gothic" w:eastAsia="Times New Roman" w:hAnsi="Century Gothic" w:cs="Segoe UI"/>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9" w15:restartNumberingAfterBreak="0">
    <w:nsid w:val="3BBC544F"/>
    <w:multiLevelType w:val="multilevel"/>
    <w:tmpl w:val="4BBE3F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0" w15:restartNumberingAfterBreak="0">
    <w:nsid w:val="3C250D7D"/>
    <w:multiLevelType w:val="multilevel"/>
    <w:tmpl w:val="280218A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1" w15:restartNumberingAfterBreak="0">
    <w:nsid w:val="3CBD6C9B"/>
    <w:multiLevelType w:val="multilevel"/>
    <w:tmpl w:val="ABEAD2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2" w15:restartNumberingAfterBreak="0">
    <w:nsid w:val="3D5B160D"/>
    <w:multiLevelType w:val="hybridMultilevel"/>
    <w:tmpl w:val="4B38293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73" w15:restartNumberingAfterBreak="0">
    <w:nsid w:val="3DB74DB1"/>
    <w:multiLevelType w:val="multilevel"/>
    <w:tmpl w:val="6B9A8E8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4" w15:restartNumberingAfterBreak="0">
    <w:nsid w:val="3DC273B4"/>
    <w:multiLevelType w:val="multilevel"/>
    <w:tmpl w:val="1A4ADF0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5" w15:restartNumberingAfterBreak="0">
    <w:nsid w:val="3DC57BDA"/>
    <w:multiLevelType w:val="multilevel"/>
    <w:tmpl w:val="5C70A4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6" w15:restartNumberingAfterBreak="0">
    <w:nsid w:val="3DD2653F"/>
    <w:multiLevelType w:val="hybridMultilevel"/>
    <w:tmpl w:val="DA5C8D2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7" w15:restartNumberingAfterBreak="0">
    <w:nsid w:val="3E0802D7"/>
    <w:multiLevelType w:val="hybridMultilevel"/>
    <w:tmpl w:val="099E2E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8" w15:restartNumberingAfterBreak="0">
    <w:nsid w:val="3EC70767"/>
    <w:multiLevelType w:val="hybridMultilevel"/>
    <w:tmpl w:val="7474F3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9" w15:restartNumberingAfterBreak="0">
    <w:nsid w:val="3ED24658"/>
    <w:multiLevelType w:val="multilevel"/>
    <w:tmpl w:val="E42E4D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0" w15:restartNumberingAfterBreak="0">
    <w:nsid w:val="3F067865"/>
    <w:multiLevelType w:val="multilevel"/>
    <w:tmpl w:val="3316210E"/>
    <w:lvl w:ilvl="0">
      <w:start w:val="11"/>
      <w:numFmt w:val="decimal"/>
      <w:lvlText w:val="%1."/>
      <w:lvlJc w:val="left"/>
      <w:pPr>
        <w:tabs>
          <w:tab w:val="num" w:pos="720"/>
        </w:tabs>
        <w:ind w:left="720" w:hanging="360"/>
      </w:pPr>
    </w:lvl>
    <w:lvl w:ilvl="1">
      <w:start w:val="4"/>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1" w15:restartNumberingAfterBreak="0">
    <w:nsid w:val="401653A6"/>
    <w:multiLevelType w:val="hybridMultilevel"/>
    <w:tmpl w:val="AC08504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2" w15:restartNumberingAfterBreak="0">
    <w:nsid w:val="40343A54"/>
    <w:multiLevelType w:val="multilevel"/>
    <w:tmpl w:val="B5E46C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3" w15:restartNumberingAfterBreak="0">
    <w:nsid w:val="405A066D"/>
    <w:multiLevelType w:val="hybridMultilevel"/>
    <w:tmpl w:val="450AE082"/>
    <w:lvl w:ilvl="0" w:tplc="6E04E928">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4" w15:restartNumberingAfterBreak="0">
    <w:nsid w:val="40761E68"/>
    <w:multiLevelType w:val="multilevel"/>
    <w:tmpl w:val="28D6E9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5" w15:restartNumberingAfterBreak="0">
    <w:nsid w:val="41145214"/>
    <w:multiLevelType w:val="multilevel"/>
    <w:tmpl w:val="1960E7B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6" w15:restartNumberingAfterBreak="0">
    <w:nsid w:val="41436292"/>
    <w:multiLevelType w:val="multilevel"/>
    <w:tmpl w:val="A218F286"/>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7" w15:restartNumberingAfterBreak="0">
    <w:nsid w:val="428248AF"/>
    <w:multiLevelType w:val="multilevel"/>
    <w:tmpl w:val="A0BCD784"/>
    <w:lvl w:ilvl="0">
      <w:start w:val="8"/>
      <w:numFmt w:val="decimal"/>
      <w:lvlText w:val="%1"/>
      <w:lvlJc w:val="left"/>
      <w:pPr>
        <w:ind w:left="901" w:hanging="541"/>
      </w:pPr>
      <w:rPr>
        <w:rFonts w:hint="default"/>
        <w:lang w:val="en-US" w:eastAsia="en-US" w:bidi="ar-SA"/>
      </w:rPr>
    </w:lvl>
    <w:lvl w:ilvl="1">
      <w:start w:val="1"/>
      <w:numFmt w:val="decimal"/>
      <w:lvlText w:val="%2."/>
      <w:lvlJc w:val="left"/>
      <w:pPr>
        <w:ind w:left="901" w:hanging="541"/>
      </w:pPr>
      <w:rPr>
        <w:rFonts w:ascii="Century Gothic" w:eastAsiaTheme="minorHAnsi" w:hAnsi="Century Gothic" w:cstheme="minorBidi" w:hint="default"/>
        <w:b w:val="0"/>
        <w:bCs w:val="0"/>
        <w:i w:val="0"/>
        <w:iCs w:val="0"/>
        <w:spacing w:val="-1"/>
        <w:w w:val="87"/>
        <w:sz w:val="24"/>
        <w:szCs w:val="24"/>
        <w:lang w:val="en-US" w:eastAsia="en-US" w:bidi="ar-SA"/>
      </w:rPr>
    </w:lvl>
    <w:lvl w:ilvl="2">
      <w:start w:val="1"/>
      <w:numFmt w:val="decimal"/>
      <w:lvlText w:val="%3."/>
      <w:lvlJc w:val="left"/>
      <w:pPr>
        <w:ind w:left="1081" w:hanging="360"/>
      </w:pPr>
      <w:rPr>
        <w:rFonts w:ascii="Century Gothic" w:eastAsia="Trebuchet MS" w:hAnsi="Century Gothic" w:cstheme="minorHAnsi" w:hint="default"/>
        <w:b w:val="0"/>
        <w:bCs w:val="0"/>
        <w:i w:val="0"/>
        <w:iCs w:val="0"/>
        <w:spacing w:val="-1"/>
        <w:w w:val="93"/>
        <w:sz w:val="24"/>
        <w:szCs w:val="24"/>
        <w:lang w:val="en-US" w:eastAsia="en-US" w:bidi="ar-SA"/>
      </w:rPr>
    </w:lvl>
    <w:lvl w:ilvl="3">
      <w:numFmt w:val="bullet"/>
      <w:lvlText w:val="•"/>
      <w:lvlJc w:val="left"/>
      <w:pPr>
        <w:ind w:left="1441" w:hanging="360"/>
      </w:pPr>
      <w:rPr>
        <w:rFonts w:ascii="Calibri" w:eastAsia="Calibri" w:hAnsi="Calibri" w:cs="Calibri" w:hint="default"/>
        <w:b w:val="0"/>
        <w:bCs w:val="0"/>
        <w:i w:val="0"/>
        <w:iCs w:val="0"/>
        <w:color w:val="85EC78"/>
        <w:spacing w:val="0"/>
        <w:w w:val="100"/>
        <w:sz w:val="20"/>
        <w:szCs w:val="20"/>
        <w:lang w:val="en-US" w:eastAsia="en-US" w:bidi="ar-SA"/>
      </w:rPr>
    </w:lvl>
    <w:lvl w:ilvl="4">
      <w:numFmt w:val="bullet"/>
      <w:lvlText w:val="•"/>
      <w:lvlJc w:val="left"/>
      <w:pPr>
        <w:ind w:left="3600" w:hanging="360"/>
      </w:pPr>
      <w:rPr>
        <w:rFonts w:hint="default"/>
        <w:lang w:val="en-US" w:eastAsia="en-US" w:bidi="ar-SA"/>
      </w:rPr>
    </w:lvl>
    <w:lvl w:ilvl="5">
      <w:numFmt w:val="bullet"/>
      <w:lvlText w:val="•"/>
      <w:lvlJc w:val="left"/>
      <w:pPr>
        <w:ind w:left="4680" w:hanging="360"/>
      </w:pPr>
      <w:rPr>
        <w:rFonts w:hint="default"/>
        <w:lang w:val="en-US" w:eastAsia="en-US" w:bidi="ar-SA"/>
      </w:rPr>
    </w:lvl>
    <w:lvl w:ilvl="6">
      <w:numFmt w:val="bullet"/>
      <w:lvlText w:val="•"/>
      <w:lvlJc w:val="left"/>
      <w:pPr>
        <w:ind w:left="5760" w:hanging="360"/>
      </w:pPr>
      <w:rPr>
        <w:rFonts w:hint="default"/>
        <w:lang w:val="en-US" w:eastAsia="en-US" w:bidi="ar-SA"/>
      </w:rPr>
    </w:lvl>
    <w:lvl w:ilvl="7">
      <w:numFmt w:val="bullet"/>
      <w:lvlText w:val="•"/>
      <w:lvlJc w:val="left"/>
      <w:pPr>
        <w:ind w:left="6840" w:hanging="360"/>
      </w:pPr>
      <w:rPr>
        <w:rFonts w:hint="default"/>
        <w:lang w:val="en-US" w:eastAsia="en-US" w:bidi="ar-SA"/>
      </w:rPr>
    </w:lvl>
    <w:lvl w:ilvl="8">
      <w:numFmt w:val="bullet"/>
      <w:lvlText w:val="•"/>
      <w:lvlJc w:val="left"/>
      <w:pPr>
        <w:ind w:left="7920" w:hanging="360"/>
      </w:pPr>
      <w:rPr>
        <w:rFonts w:hint="default"/>
        <w:lang w:val="en-US" w:eastAsia="en-US" w:bidi="ar-SA"/>
      </w:rPr>
    </w:lvl>
  </w:abstractNum>
  <w:abstractNum w:abstractNumId="188" w15:restartNumberingAfterBreak="0">
    <w:nsid w:val="43C65101"/>
    <w:multiLevelType w:val="hybridMultilevel"/>
    <w:tmpl w:val="DFA0A7B2"/>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9" w15:restartNumberingAfterBreak="0">
    <w:nsid w:val="444019D8"/>
    <w:multiLevelType w:val="hybridMultilevel"/>
    <w:tmpl w:val="56488B0C"/>
    <w:lvl w:ilvl="0" w:tplc="04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0" w15:restartNumberingAfterBreak="0">
    <w:nsid w:val="444379CF"/>
    <w:multiLevelType w:val="hybridMultilevel"/>
    <w:tmpl w:val="CE48443E"/>
    <w:lvl w:ilvl="0" w:tplc="8DD00AFE">
      <w:start w:val="18"/>
      <w:numFmt w:val="decimal"/>
      <w:lvlText w:val="%1."/>
      <w:lvlJc w:val="left"/>
      <w:pPr>
        <w:ind w:left="1080" w:hanging="360"/>
      </w:pPr>
      <w:rPr>
        <w:rFonts w:hint="default"/>
        <w:b w:val="0"/>
        <w:bCs/>
        <w:i w:val="0"/>
        <w:iCs w:val="0"/>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1" w15:restartNumberingAfterBreak="0">
    <w:nsid w:val="44484721"/>
    <w:multiLevelType w:val="multilevel"/>
    <w:tmpl w:val="6D502AE2"/>
    <w:lvl w:ilvl="0">
      <w:start w:val="13"/>
      <w:numFmt w:val="decimal"/>
      <w:lvlText w:val="%1."/>
      <w:lvlJc w:val="left"/>
      <w:pPr>
        <w:tabs>
          <w:tab w:val="num" w:pos="720"/>
        </w:tabs>
        <w:ind w:left="720" w:hanging="360"/>
      </w:pPr>
    </w:lvl>
    <w:lvl w:ilvl="1">
      <w:start w:val="6"/>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2" w15:restartNumberingAfterBreak="0">
    <w:nsid w:val="449C6360"/>
    <w:multiLevelType w:val="hybridMultilevel"/>
    <w:tmpl w:val="5FC0C8C6"/>
    <w:lvl w:ilvl="0" w:tplc="FFFFFFFF">
      <w:start w:val="1"/>
      <w:numFmt w:val="decimal"/>
      <w:lvlText w:val="%1."/>
      <w:lvlJc w:val="left"/>
      <w:pPr>
        <w:ind w:left="720" w:hanging="360"/>
      </w:pPr>
      <w:rPr>
        <w:rFonts w:hint="default"/>
        <w:b w:val="0"/>
        <w:bCs/>
        <w:color w:val="000000"/>
      </w:rPr>
    </w:lvl>
    <w:lvl w:ilvl="1" w:tplc="FFFFFFFF">
      <w:start w:val="1"/>
      <w:numFmt w:val="lowerLetter"/>
      <w:lvlText w:val="%2."/>
      <w:lvlJc w:val="left"/>
      <w:pPr>
        <w:ind w:left="1440" w:hanging="360"/>
      </w:pPr>
      <w:rPr>
        <w:b w:val="0"/>
        <w:bCs w:val="0"/>
      </w:r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3" w15:restartNumberingAfterBreak="0">
    <w:nsid w:val="44BD4FD1"/>
    <w:multiLevelType w:val="multilevel"/>
    <w:tmpl w:val="B60459A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4" w15:restartNumberingAfterBreak="0">
    <w:nsid w:val="45132256"/>
    <w:multiLevelType w:val="multilevel"/>
    <w:tmpl w:val="EEDE5C26"/>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5" w15:restartNumberingAfterBreak="0">
    <w:nsid w:val="455A51D9"/>
    <w:multiLevelType w:val="hybridMultilevel"/>
    <w:tmpl w:val="76D683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6" w15:restartNumberingAfterBreak="0">
    <w:nsid w:val="455E72DF"/>
    <w:multiLevelType w:val="multilevel"/>
    <w:tmpl w:val="69B839F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7" w15:restartNumberingAfterBreak="0">
    <w:nsid w:val="456509C6"/>
    <w:multiLevelType w:val="hybridMultilevel"/>
    <w:tmpl w:val="25581604"/>
    <w:lvl w:ilvl="0" w:tplc="863C4E3C">
      <w:start w:val="1"/>
      <w:numFmt w:val="decimal"/>
      <w:lvlText w:val="%1."/>
      <w:lvlJc w:val="left"/>
      <w:pPr>
        <w:ind w:left="717" w:hanging="360"/>
      </w:pPr>
      <w:rPr>
        <w:rFonts w:hint="default"/>
      </w:rPr>
    </w:lvl>
    <w:lvl w:ilvl="1" w:tplc="04090019">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198" w15:restartNumberingAfterBreak="0">
    <w:nsid w:val="458E2BA2"/>
    <w:multiLevelType w:val="multilevel"/>
    <w:tmpl w:val="2A7C414E"/>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9" w15:restartNumberingAfterBreak="0">
    <w:nsid w:val="45A35062"/>
    <w:multiLevelType w:val="multilevel"/>
    <w:tmpl w:val="F82A11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0" w15:restartNumberingAfterBreak="0">
    <w:nsid w:val="45B97D68"/>
    <w:multiLevelType w:val="hybridMultilevel"/>
    <w:tmpl w:val="AF001A5A"/>
    <w:lvl w:ilvl="0" w:tplc="80549E8A">
      <w:start w:val="1"/>
      <w:numFmt w:val="decimal"/>
      <w:lvlText w:val="%1."/>
      <w:lvlJc w:val="left"/>
      <w:pPr>
        <w:ind w:left="720" w:hanging="360"/>
      </w:pPr>
      <w:rPr>
        <w:rFonts w:hint="default"/>
        <w:w w:val="11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1" w15:restartNumberingAfterBreak="0">
    <w:nsid w:val="46D51696"/>
    <w:multiLevelType w:val="multilevel"/>
    <w:tmpl w:val="C4E62910"/>
    <w:lvl w:ilvl="0">
      <w:start w:val="1"/>
      <w:numFmt w:val="decimal"/>
      <w:lvlText w:val="%1."/>
      <w:lvlJc w:val="left"/>
      <w:pPr>
        <w:ind w:left="720" w:hanging="360"/>
      </w:pPr>
      <w:rPr>
        <w:rFonts w:hint="default"/>
      </w:rPr>
    </w:lvl>
    <w:lvl w:ilvl="1">
      <w:start w:val="3"/>
      <w:numFmt w:val="decimal"/>
      <w:isLgl/>
      <w:lvlText w:val="%1.%2"/>
      <w:lvlJc w:val="left"/>
      <w:pPr>
        <w:ind w:left="800" w:hanging="44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02" w15:restartNumberingAfterBreak="0">
    <w:nsid w:val="46E61D13"/>
    <w:multiLevelType w:val="hybridMultilevel"/>
    <w:tmpl w:val="2F2286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3" w15:restartNumberingAfterBreak="0">
    <w:nsid w:val="47571459"/>
    <w:multiLevelType w:val="hybridMultilevel"/>
    <w:tmpl w:val="89A633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4" w15:restartNumberingAfterBreak="0">
    <w:nsid w:val="4804726D"/>
    <w:multiLevelType w:val="multilevel"/>
    <w:tmpl w:val="41526404"/>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5" w15:restartNumberingAfterBreak="0">
    <w:nsid w:val="482463E7"/>
    <w:multiLevelType w:val="multilevel"/>
    <w:tmpl w:val="E5A454C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6" w15:restartNumberingAfterBreak="0">
    <w:nsid w:val="4971357A"/>
    <w:multiLevelType w:val="multilevel"/>
    <w:tmpl w:val="A4665800"/>
    <w:lvl w:ilvl="0">
      <w:start w:val="1"/>
      <w:numFmt w:val="bullet"/>
      <w:lvlText w:val=""/>
      <w:lvlJc w:val="left"/>
      <w:pPr>
        <w:ind w:left="720" w:hanging="360"/>
      </w:pPr>
      <w:rPr>
        <w:rFonts w:ascii="Symbol" w:hAnsi="Symbol" w:hint="default"/>
        <w:sz w:val="20"/>
      </w:rPr>
    </w:lvl>
    <w:lvl w:ilvl="1">
      <w:start w:val="1"/>
      <w:numFmt w:val="decimal"/>
      <w:lvlText w:val="%2."/>
      <w:lvlJc w:val="left"/>
      <w:pPr>
        <w:ind w:left="1440" w:hanging="360"/>
      </w:pPr>
      <w:rPr>
        <w:rFonts w:hint="default"/>
      </w:rPr>
    </w:lvl>
    <w:lvl w:ilvl="2">
      <w:start w:val="1"/>
      <w:numFmt w:val="decimal"/>
      <w:lvlText w:val="%3"/>
      <w:lvlJc w:val="left"/>
      <w:pPr>
        <w:ind w:left="2160" w:hanging="360"/>
      </w:pPr>
      <w:rPr>
        <w:rFonts w:hint="default"/>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7" w15:restartNumberingAfterBreak="0">
    <w:nsid w:val="49CD1275"/>
    <w:multiLevelType w:val="multilevel"/>
    <w:tmpl w:val="93327A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8" w15:restartNumberingAfterBreak="0">
    <w:nsid w:val="4A067A87"/>
    <w:multiLevelType w:val="multilevel"/>
    <w:tmpl w:val="C4DE1A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9" w15:restartNumberingAfterBreak="0">
    <w:nsid w:val="4A3645BB"/>
    <w:multiLevelType w:val="multilevel"/>
    <w:tmpl w:val="885EF5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0" w15:restartNumberingAfterBreak="0">
    <w:nsid w:val="4A9C0AE6"/>
    <w:multiLevelType w:val="multilevel"/>
    <w:tmpl w:val="AFD2A2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1" w15:restartNumberingAfterBreak="0">
    <w:nsid w:val="4B3A3FFD"/>
    <w:multiLevelType w:val="multilevel"/>
    <w:tmpl w:val="334E81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2" w15:restartNumberingAfterBreak="0">
    <w:nsid w:val="4B8F0416"/>
    <w:multiLevelType w:val="multilevel"/>
    <w:tmpl w:val="EB64040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3" w15:restartNumberingAfterBreak="0">
    <w:nsid w:val="4BB52A76"/>
    <w:multiLevelType w:val="multilevel"/>
    <w:tmpl w:val="A6744CDE"/>
    <w:lvl w:ilvl="0">
      <w:start w:val="1"/>
      <w:numFmt w:val="decimal"/>
      <w:lvlText w:val="%1."/>
      <w:lvlJc w:val="left"/>
      <w:pPr>
        <w:ind w:left="360" w:hanging="360"/>
      </w:pPr>
      <w:rPr>
        <w:rFonts w:hint="default"/>
      </w:rPr>
    </w:lvl>
    <w:lvl w:ilvl="1">
      <w:start w:val="2"/>
      <w:numFmt w:val="decimal"/>
      <w:isLgl/>
      <w:lvlText w:val="%1.%2"/>
      <w:lvlJc w:val="left"/>
      <w:pPr>
        <w:ind w:left="400" w:hanging="40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214" w15:restartNumberingAfterBreak="0">
    <w:nsid w:val="4C3A1451"/>
    <w:multiLevelType w:val="multilevel"/>
    <w:tmpl w:val="1FFECA16"/>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5" w15:restartNumberingAfterBreak="0">
    <w:nsid w:val="4C4D7687"/>
    <w:multiLevelType w:val="multilevel"/>
    <w:tmpl w:val="CDD60D0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6" w15:restartNumberingAfterBreak="0">
    <w:nsid w:val="4C7D19CE"/>
    <w:multiLevelType w:val="multilevel"/>
    <w:tmpl w:val="390269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7" w15:restartNumberingAfterBreak="0">
    <w:nsid w:val="4D295B71"/>
    <w:multiLevelType w:val="multilevel"/>
    <w:tmpl w:val="6E7E59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8" w15:restartNumberingAfterBreak="0">
    <w:nsid w:val="4E851475"/>
    <w:multiLevelType w:val="hybridMultilevel"/>
    <w:tmpl w:val="F90E3A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9" w15:restartNumberingAfterBreak="0">
    <w:nsid w:val="4F5B2656"/>
    <w:multiLevelType w:val="multilevel"/>
    <w:tmpl w:val="D19A9A3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0" w15:restartNumberingAfterBreak="0">
    <w:nsid w:val="4FF521F0"/>
    <w:multiLevelType w:val="multilevel"/>
    <w:tmpl w:val="468615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1" w15:restartNumberingAfterBreak="0">
    <w:nsid w:val="504F3CA7"/>
    <w:multiLevelType w:val="hybridMultilevel"/>
    <w:tmpl w:val="9732BCA2"/>
    <w:lvl w:ilvl="0" w:tplc="811A3F44">
      <w:start w:val="20"/>
      <w:numFmt w:val="decimal"/>
      <w:lvlText w:val="%1."/>
      <w:lvlJc w:val="left"/>
      <w:pPr>
        <w:ind w:left="360" w:hanging="360"/>
      </w:pPr>
      <w:rPr>
        <w:rFonts w:hint="default"/>
        <w:b/>
        <w:bCs/>
      </w:rPr>
    </w:lvl>
    <w:lvl w:ilvl="1" w:tplc="FFFFFFFF" w:tentative="1">
      <w:start w:val="1"/>
      <w:numFmt w:val="bullet"/>
      <w:lvlText w:val="o"/>
      <w:lvlJc w:val="left"/>
      <w:pPr>
        <w:ind w:left="2520" w:hanging="360"/>
      </w:pPr>
      <w:rPr>
        <w:rFonts w:ascii="Courier New" w:hAnsi="Courier New" w:cs="Courier New" w:hint="default"/>
      </w:rPr>
    </w:lvl>
    <w:lvl w:ilvl="2" w:tplc="FFFFFFFF" w:tentative="1">
      <w:start w:val="1"/>
      <w:numFmt w:val="bullet"/>
      <w:lvlText w:val=""/>
      <w:lvlJc w:val="left"/>
      <w:pPr>
        <w:ind w:left="3240" w:hanging="360"/>
      </w:pPr>
      <w:rPr>
        <w:rFonts w:ascii="Wingdings" w:hAnsi="Wingdings" w:hint="default"/>
      </w:rPr>
    </w:lvl>
    <w:lvl w:ilvl="3" w:tplc="FFFFFFFF" w:tentative="1">
      <w:start w:val="1"/>
      <w:numFmt w:val="bullet"/>
      <w:lvlText w:val=""/>
      <w:lvlJc w:val="left"/>
      <w:pPr>
        <w:ind w:left="3960" w:hanging="360"/>
      </w:pPr>
      <w:rPr>
        <w:rFonts w:ascii="Symbol" w:hAnsi="Symbol" w:hint="default"/>
      </w:rPr>
    </w:lvl>
    <w:lvl w:ilvl="4" w:tplc="FFFFFFFF" w:tentative="1">
      <w:start w:val="1"/>
      <w:numFmt w:val="bullet"/>
      <w:lvlText w:val="o"/>
      <w:lvlJc w:val="left"/>
      <w:pPr>
        <w:ind w:left="4680" w:hanging="360"/>
      </w:pPr>
      <w:rPr>
        <w:rFonts w:ascii="Courier New" w:hAnsi="Courier New" w:cs="Courier New" w:hint="default"/>
      </w:rPr>
    </w:lvl>
    <w:lvl w:ilvl="5" w:tplc="FFFFFFFF" w:tentative="1">
      <w:start w:val="1"/>
      <w:numFmt w:val="bullet"/>
      <w:lvlText w:val=""/>
      <w:lvlJc w:val="left"/>
      <w:pPr>
        <w:ind w:left="5400" w:hanging="360"/>
      </w:pPr>
      <w:rPr>
        <w:rFonts w:ascii="Wingdings" w:hAnsi="Wingdings" w:hint="default"/>
      </w:rPr>
    </w:lvl>
    <w:lvl w:ilvl="6" w:tplc="FFFFFFFF" w:tentative="1">
      <w:start w:val="1"/>
      <w:numFmt w:val="bullet"/>
      <w:lvlText w:val=""/>
      <w:lvlJc w:val="left"/>
      <w:pPr>
        <w:ind w:left="6120" w:hanging="360"/>
      </w:pPr>
      <w:rPr>
        <w:rFonts w:ascii="Symbol" w:hAnsi="Symbol" w:hint="default"/>
      </w:rPr>
    </w:lvl>
    <w:lvl w:ilvl="7" w:tplc="FFFFFFFF" w:tentative="1">
      <w:start w:val="1"/>
      <w:numFmt w:val="bullet"/>
      <w:lvlText w:val="o"/>
      <w:lvlJc w:val="left"/>
      <w:pPr>
        <w:ind w:left="6840" w:hanging="360"/>
      </w:pPr>
      <w:rPr>
        <w:rFonts w:ascii="Courier New" w:hAnsi="Courier New" w:cs="Courier New" w:hint="default"/>
      </w:rPr>
    </w:lvl>
    <w:lvl w:ilvl="8" w:tplc="FFFFFFFF" w:tentative="1">
      <w:start w:val="1"/>
      <w:numFmt w:val="bullet"/>
      <w:lvlText w:val=""/>
      <w:lvlJc w:val="left"/>
      <w:pPr>
        <w:ind w:left="7560" w:hanging="360"/>
      </w:pPr>
      <w:rPr>
        <w:rFonts w:ascii="Wingdings" w:hAnsi="Wingdings" w:hint="default"/>
      </w:rPr>
    </w:lvl>
  </w:abstractNum>
  <w:abstractNum w:abstractNumId="222" w15:restartNumberingAfterBreak="0">
    <w:nsid w:val="50702A35"/>
    <w:multiLevelType w:val="multilevel"/>
    <w:tmpl w:val="D61A1F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3" w15:restartNumberingAfterBreak="0">
    <w:nsid w:val="50BF6F60"/>
    <w:multiLevelType w:val="multilevel"/>
    <w:tmpl w:val="6C22EB3E"/>
    <w:lvl w:ilvl="0">
      <w:start w:val="1"/>
      <w:numFmt w:val="decimal"/>
      <w:lvlText w:val="%1."/>
      <w:lvlJc w:val="left"/>
      <w:pPr>
        <w:ind w:left="360" w:hanging="360"/>
      </w:pPr>
      <w:rPr>
        <w:rFonts w:hint="default"/>
      </w:rPr>
    </w:lvl>
    <w:lvl w:ilvl="1">
      <w:start w:val="2"/>
      <w:numFmt w:val="decimal"/>
      <w:isLgl/>
      <w:lvlText w:val="%1.%2"/>
      <w:lvlJc w:val="left"/>
      <w:pPr>
        <w:ind w:left="400" w:hanging="40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224" w15:restartNumberingAfterBreak="0">
    <w:nsid w:val="50DE2629"/>
    <w:multiLevelType w:val="multilevel"/>
    <w:tmpl w:val="4F364DF2"/>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5" w15:restartNumberingAfterBreak="0">
    <w:nsid w:val="51266E82"/>
    <w:multiLevelType w:val="hybridMultilevel"/>
    <w:tmpl w:val="DB9ED48C"/>
    <w:lvl w:ilvl="0" w:tplc="7C60DFB0">
      <w:start w:val="1"/>
      <w:numFmt w:val="decimal"/>
      <w:lvlText w:val="%1."/>
      <w:lvlJc w:val="left"/>
      <w:pPr>
        <w:ind w:left="720" w:hanging="360"/>
      </w:pPr>
      <w:rPr>
        <w:b w:val="0"/>
        <w:b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6" w15:restartNumberingAfterBreak="0">
    <w:nsid w:val="519877E3"/>
    <w:multiLevelType w:val="multilevel"/>
    <w:tmpl w:val="3A90FF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7" w15:restartNumberingAfterBreak="0">
    <w:nsid w:val="527356B0"/>
    <w:multiLevelType w:val="multilevel"/>
    <w:tmpl w:val="A67A088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8" w15:restartNumberingAfterBreak="0">
    <w:nsid w:val="52A42753"/>
    <w:multiLevelType w:val="multilevel"/>
    <w:tmpl w:val="BF887C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9" w15:restartNumberingAfterBreak="0">
    <w:nsid w:val="52E3201A"/>
    <w:multiLevelType w:val="hybridMultilevel"/>
    <w:tmpl w:val="3EA6E43A"/>
    <w:lvl w:ilvl="0" w:tplc="12E6869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0" w15:restartNumberingAfterBreak="0">
    <w:nsid w:val="5312339C"/>
    <w:multiLevelType w:val="hybridMultilevel"/>
    <w:tmpl w:val="6E2E7C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1" w15:restartNumberingAfterBreak="0">
    <w:nsid w:val="53412A25"/>
    <w:multiLevelType w:val="hybridMultilevel"/>
    <w:tmpl w:val="24C88BD4"/>
    <w:lvl w:ilvl="0" w:tplc="3522C042">
      <w:start w:val="11"/>
      <w:numFmt w:val="decimal"/>
      <w:lvlText w:val="%1."/>
      <w:lvlJc w:val="left"/>
      <w:pPr>
        <w:ind w:left="108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2" w15:restartNumberingAfterBreak="0">
    <w:nsid w:val="55154F95"/>
    <w:multiLevelType w:val="multilevel"/>
    <w:tmpl w:val="89506C7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3" w15:restartNumberingAfterBreak="0">
    <w:nsid w:val="55EA3970"/>
    <w:multiLevelType w:val="hybridMultilevel"/>
    <w:tmpl w:val="6BC00C4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4" w15:restartNumberingAfterBreak="0">
    <w:nsid w:val="560A12DE"/>
    <w:multiLevelType w:val="multilevel"/>
    <w:tmpl w:val="2360757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5" w15:restartNumberingAfterBreak="0">
    <w:nsid w:val="568D2BE7"/>
    <w:multiLevelType w:val="hybridMultilevel"/>
    <w:tmpl w:val="E9FC01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6" w15:restartNumberingAfterBreak="0">
    <w:nsid w:val="56A07612"/>
    <w:multiLevelType w:val="multilevel"/>
    <w:tmpl w:val="AC8C035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7" w15:restartNumberingAfterBreak="0">
    <w:nsid w:val="57202ED9"/>
    <w:multiLevelType w:val="hybridMultilevel"/>
    <w:tmpl w:val="CCE886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8" w15:restartNumberingAfterBreak="0">
    <w:nsid w:val="573434F7"/>
    <w:multiLevelType w:val="hybridMultilevel"/>
    <w:tmpl w:val="2F94B8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9" w15:restartNumberingAfterBreak="0">
    <w:nsid w:val="57395CFA"/>
    <w:multiLevelType w:val="multilevel"/>
    <w:tmpl w:val="5E1EFC5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0" w15:restartNumberingAfterBreak="0">
    <w:nsid w:val="57441C21"/>
    <w:multiLevelType w:val="hybridMultilevel"/>
    <w:tmpl w:val="9E4C68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1" w15:restartNumberingAfterBreak="0">
    <w:nsid w:val="577E3F78"/>
    <w:multiLevelType w:val="multilevel"/>
    <w:tmpl w:val="B9384106"/>
    <w:lvl w:ilvl="0">
      <w:start w:val="1"/>
      <w:numFmt w:val="none"/>
      <w:pStyle w:val="InstructionsChallenge"/>
      <w:suff w:val="space"/>
      <w:lvlText w:val="Challenge:"/>
      <w:lvlJc w:val="left"/>
      <w:pPr>
        <w:ind w:left="0" w:firstLine="0"/>
      </w:pPr>
      <w:rPr>
        <w:rFonts w:ascii="Century Gothic" w:hAnsi="Century Gothic" w:hint="default"/>
        <w:b/>
        <w:i w:val="0"/>
        <w:caps w:val="0"/>
        <w:strike w:val="0"/>
        <w:dstrike w:val="0"/>
        <w:vanish w:val="0"/>
        <w:color w:val="auto"/>
        <w:sz w:val="20"/>
        <w:vertAlign w:val="baseline"/>
      </w:rPr>
    </w:lvl>
    <w:lvl w:ilvl="1">
      <w:start w:val="1"/>
      <w:numFmt w:val="none"/>
      <w:lvlRestart w:val="0"/>
      <w:pStyle w:val="InstructionsDiscussion"/>
      <w:isLgl/>
      <w:suff w:val="space"/>
      <w:lvlText w:val="Discussion:"/>
      <w:lvlJc w:val="left"/>
      <w:pPr>
        <w:ind w:left="0" w:firstLine="0"/>
      </w:pPr>
      <w:rPr>
        <w:rFonts w:ascii="Century Gothic" w:hAnsi="Century Gothic" w:hint="default"/>
        <w:b/>
        <w:i w:val="0"/>
        <w:iCs/>
        <w:caps w:val="0"/>
        <w:strike w:val="0"/>
        <w:dstrike w:val="0"/>
        <w:vanish w:val="0"/>
        <w:color w:val="auto"/>
        <w:sz w:val="20"/>
        <w:vertAlign w:val="baseline"/>
      </w:rPr>
    </w:lvl>
    <w:lvl w:ilvl="2">
      <w:start w:val="1"/>
      <w:numFmt w:val="none"/>
      <w:lvlRestart w:val="0"/>
      <w:pStyle w:val="InstructionsKnowledgeCheck"/>
      <w:suff w:val="space"/>
      <w:lvlText w:val="Knowledge Check:"/>
      <w:lvlJc w:val="left"/>
      <w:pPr>
        <w:ind w:left="0" w:firstLine="0"/>
      </w:pPr>
      <w:rPr>
        <w:rFonts w:ascii="Century Gothic" w:hAnsi="Century Gothic" w:hint="default"/>
        <w:b/>
        <w:bCs/>
        <w:i w:val="0"/>
        <w:iCs/>
        <w:caps w:val="0"/>
        <w:strike w:val="0"/>
        <w:dstrike w:val="0"/>
        <w:vanish w:val="0"/>
        <w:color w:val="auto"/>
        <w:sz w:val="20"/>
        <w:vertAlign w:val="baseline"/>
      </w:rPr>
    </w:lvl>
    <w:lvl w:ilvl="3">
      <w:start w:val="1"/>
      <w:numFmt w:val="none"/>
      <w:lvlRestart w:val="0"/>
      <w:pStyle w:val="InstructionsLabDependency"/>
      <w:suff w:val="space"/>
      <w:lvlText w:val="Lab Dependency:"/>
      <w:lvlJc w:val="left"/>
      <w:pPr>
        <w:ind w:left="0" w:firstLine="0"/>
      </w:pPr>
      <w:rPr>
        <w:rFonts w:ascii="Century Gothic" w:hAnsi="Century Gothic" w:hint="default"/>
        <w:b/>
        <w:i w:val="0"/>
        <w:caps w:val="0"/>
        <w:strike w:val="0"/>
        <w:dstrike w:val="0"/>
        <w:vanish w:val="0"/>
        <w:color w:val="auto"/>
        <w:sz w:val="20"/>
        <w:vertAlign w:val="baseline"/>
      </w:rPr>
    </w:lvl>
    <w:lvl w:ilvl="4">
      <w:start w:val="1"/>
      <w:numFmt w:val="none"/>
      <w:lvlRestart w:val="0"/>
      <w:pStyle w:val="InstructionsNote"/>
      <w:suff w:val="space"/>
      <w:lvlText w:val="Note:"/>
      <w:lvlJc w:val="left"/>
      <w:pPr>
        <w:ind w:left="0" w:firstLine="0"/>
      </w:pPr>
      <w:rPr>
        <w:rFonts w:ascii="Century Gothic" w:hAnsi="Century Gothic" w:hint="default"/>
        <w:b/>
        <w:i w:val="0"/>
        <w:caps w:val="0"/>
        <w:strike w:val="0"/>
        <w:dstrike w:val="0"/>
        <w:vanish w:val="0"/>
        <w:color w:val="auto"/>
        <w:sz w:val="20"/>
        <w:vertAlign w:val="baseline"/>
      </w:rPr>
    </w:lvl>
    <w:lvl w:ilvl="5">
      <w:start w:val="1"/>
      <w:numFmt w:val="none"/>
      <w:lvlRestart w:val="0"/>
      <w:pStyle w:val="InstructionsRequiredResources"/>
      <w:suff w:val="space"/>
      <w:lvlText w:val="Required Resources:"/>
      <w:lvlJc w:val="left"/>
      <w:pPr>
        <w:ind w:left="0" w:firstLine="0"/>
      </w:pPr>
      <w:rPr>
        <w:rFonts w:ascii="Century Gothic" w:hAnsi="Century Gothic" w:hint="default"/>
        <w:b/>
        <w:i w:val="0"/>
        <w:caps w:val="0"/>
        <w:strike w:val="0"/>
        <w:dstrike w:val="0"/>
        <w:vanish w:val="0"/>
        <w:color w:val="auto"/>
        <w:sz w:val="20"/>
        <w:vertAlign w:val="baseline"/>
      </w:rPr>
    </w:lvl>
    <w:lvl w:ilvl="6">
      <w:start w:val="1"/>
      <w:numFmt w:val="none"/>
      <w:lvlRestart w:val="0"/>
      <w:pStyle w:val="InstructionsScope"/>
      <w:suff w:val="space"/>
      <w:lvlText w:val="Scope:"/>
      <w:lvlJc w:val="left"/>
      <w:pPr>
        <w:ind w:left="0" w:firstLine="0"/>
      </w:pPr>
      <w:rPr>
        <w:rFonts w:ascii="Century Gothic" w:hAnsi="Century Gothic" w:hint="default"/>
        <w:b/>
        <w:i w:val="0"/>
        <w:caps w:val="0"/>
        <w:strike w:val="0"/>
        <w:dstrike w:val="0"/>
        <w:vanish w:val="0"/>
        <w:color w:val="auto"/>
        <w:sz w:val="20"/>
        <w:vertAlign w:val="baseline"/>
      </w:rPr>
    </w:lvl>
    <w:lvl w:ilvl="7">
      <w:start w:val="1"/>
      <w:numFmt w:val="none"/>
      <w:lvlRestart w:val="0"/>
      <w:pStyle w:val="InstructionsStoryMode"/>
      <w:suff w:val="space"/>
      <w:lvlText w:val="Story Mode:"/>
      <w:lvlJc w:val="left"/>
      <w:pPr>
        <w:ind w:left="0" w:firstLine="0"/>
      </w:pPr>
      <w:rPr>
        <w:rFonts w:ascii="Century Gothic" w:hAnsi="Century Gothic" w:hint="default"/>
        <w:b/>
        <w:i w:val="0"/>
        <w:color w:val="auto"/>
        <w:sz w:val="20"/>
      </w:rPr>
    </w:lvl>
    <w:lvl w:ilvl="8">
      <w:start w:val="1"/>
      <w:numFmt w:val="none"/>
      <w:lvlRestart w:val="0"/>
      <w:pStyle w:val="InstructionsVerifyActions"/>
      <w:suff w:val="space"/>
      <w:lvlText w:val="Verify Actions:"/>
      <w:lvlJc w:val="left"/>
      <w:pPr>
        <w:ind w:left="0" w:firstLine="0"/>
      </w:pPr>
      <w:rPr>
        <w:rFonts w:ascii="Century Gothic" w:hAnsi="Century Gothic" w:hint="default"/>
        <w:b/>
        <w:i w:val="0"/>
        <w:caps w:val="0"/>
        <w:strike w:val="0"/>
        <w:dstrike w:val="0"/>
        <w:vanish w:val="0"/>
        <w:sz w:val="20"/>
        <w:vertAlign w:val="baseline"/>
      </w:rPr>
    </w:lvl>
  </w:abstractNum>
  <w:abstractNum w:abstractNumId="242" w15:restartNumberingAfterBreak="0">
    <w:nsid w:val="57F04DBE"/>
    <w:multiLevelType w:val="multilevel"/>
    <w:tmpl w:val="80AA5A06"/>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3" w15:restartNumberingAfterBreak="0">
    <w:nsid w:val="57FC23A8"/>
    <w:multiLevelType w:val="multilevel"/>
    <w:tmpl w:val="1F46491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4" w15:restartNumberingAfterBreak="0">
    <w:nsid w:val="57FD548E"/>
    <w:multiLevelType w:val="multilevel"/>
    <w:tmpl w:val="06D6C3DC"/>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5" w15:restartNumberingAfterBreak="0">
    <w:nsid w:val="581D1677"/>
    <w:multiLevelType w:val="multilevel"/>
    <w:tmpl w:val="21786D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6" w15:restartNumberingAfterBreak="0">
    <w:nsid w:val="586446BB"/>
    <w:multiLevelType w:val="hybridMultilevel"/>
    <w:tmpl w:val="5824EA00"/>
    <w:lvl w:ilvl="0" w:tplc="90361250">
      <w:start w:val="1"/>
      <w:numFmt w:val="decimal"/>
      <w:lvlText w:val="%1."/>
      <w:lvlJc w:val="left"/>
      <w:pPr>
        <w:ind w:left="1081" w:hanging="360"/>
      </w:pPr>
      <w:rPr>
        <w:rFonts w:ascii="Trebuchet MS" w:eastAsia="Trebuchet MS" w:hAnsi="Trebuchet MS" w:cs="Trebuchet MS" w:hint="default"/>
        <w:b w:val="0"/>
        <w:bCs w:val="0"/>
        <w:i w:val="0"/>
        <w:iCs w:val="0"/>
        <w:spacing w:val="-1"/>
        <w:w w:val="93"/>
        <w:sz w:val="20"/>
        <w:szCs w:val="20"/>
        <w:lang w:val="en-US" w:eastAsia="en-US" w:bidi="ar-SA"/>
      </w:rPr>
    </w:lvl>
    <w:lvl w:ilvl="1" w:tplc="CDAA749E">
      <w:numFmt w:val="bullet"/>
      <w:lvlText w:val="•"/>
      <w:lvlJc w:val="left"/>
      <w:pPr>
        <w:ind w:left="1980" w:hanging="360"/>
      </w:pPr>
      <w:rPr>
        <w:rFonts w:hint="default"/>
        <w:lang w:val="en-US" w:eastAsia="en-US" w:bidi="ar-SA"/>
      </w:rPr>
    </w:lvl>
    <w:lvl w:ilvl="2" w:tplc="3F9EF65A">
      <w:numFmt w:val="bullet"/>
      <w:lvlText w:val="•"/>
      <w:lvlJc w:val="left"/>
      <w:pPr>
        <w:ind w:left="2880" w:hanging="360"/>
      </w:pPr>
      <w:rPr>
        <w:rFonts w:hint="default"/>
        <w:lang w:val="en-US" w:eastAsia="en-US" w:bidi="ar-SA"/>
      </w:rPr>
    </w:lvl>
    <w:lvl w:ilvl="3" w:tplc="8A8A5EAC">
      <w:numFmt w:val="bullet"/>
      <w:lvlText w:val="•"/>
      <w:lvlJc w:val="left"/>
      <w:pPr>
        <w:ind w:left="3780" w:hanging="360"/>
      </w:pPr>
      <w:rPr>
        <w:rFonts w:hint="default"/>
        <w:lang w:val="en-US" w:eastAsia="en-US" w:bidi="ar-SA"/>
      </w:rPr>
    </w:lvl>
    <w:lvl w:ilvl="4" w:tplc="7428B95A">
      <w:numFmt w:val="bullet"/>
      <w:lvlText w:val="•"/>
      <w:lvlJc w:val="left"/>
      <w:pPr>
        <w:ind w:left="4680" w:hanging="360"/>
      </w:pPr>
      <w:rPr>
        <w:rFonts w:hint="default"/>
        <w:lang w:val="en-US" w:eastAsia="en-US" w:bidi="ar-SA"/>
      </w:rPr>
    </w:lvl>
    <w:lvl w:ilvl="5" w:tplc="69D23C2C">
      <w:numFmt w:val="bullet"/>
      <w:lvlText w:val="•"/>
      <w:lvlJc w:val="left"/>
      <w:pPr>
        <w:ind w:left="5580" w:hanging="360"/>
      </w:pPr>
      <w:rPr>
        <w:rFonts w:hint="default"/>
        <w:lang w:val="en-US" w:eastAsia="en-US" w:bidi="ar-SA"/>
      </w:rPr>
    </w:lvl>
    <w:lvl w:ilvl="6" w:tplc="CB3A2936">
      <w:numFmt w:val="bullet"/>
      <w:lvlText w:val="•"/>
      <w:lvlJc w:val="left"/>
      <w:pPr>
        <w:ind w:left="6480" w:hanging="360"/>
      </w:pPr>
      <w:rPr>
        <w:rFonts w:hint="default"/>
        <w:lang w:val="en-US" w:eastAsia="en-US" w:bidi="ar-SA"/>
      </w:rPr>
    </w:lvl>
    <w:lvl w:ilvl="7" w:tplc="81B2F6BE">
      <w:numFmt w:val="bullet"/>
      <w:lvlText w:val="•"/>
      <w:lvlJc w:val="left"/>
      <w:pPr>
        <w:ind w:left="7380" w:hanging="360"/>
      </w:pPr>
      <w:rPr>
        <w:rFonts w:hint="default"/>
        <w:lang w:val="en-US" w:eastAsia="en-US" w:bidi="ar-SA"/>
      </w:rPr>
    </w:lvl>
    <w:lvl w:ilvl="8" w:tplc="9FFC1B04">
      <w:numFmt w:val="bullet"/>
      <w:lvlText w:val="•"/>
      <w:lvlJc w:val="left"/>
      <w:pPr>
        <w:ind w:left="8280" w:hanging="360"/>
      </w:pPr>
      <w:rPr>
        <w:rFonts w:hint="default"/>
        <w:lang w:val="en-US" w:eastAsia="en-US" w:bidi="ar-SA"/>
      </w:rPr>
    </w:lvl>
  </w:abstractNum>
  <w:abstractNum w:abstractNumId="247" w15:restartNumberingAfterBreak="0">
    <w:nsid w:val="58D10A41"/>
    <w:multiLevelType w:val="multilevel"/>
    <w:tmpl w:val="22F8E3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8" w15:restartNumberingAfterBreak="0">
    <w:nsid w:val="592C2B72"/>
    <w:multiLevelType w:val="hybridMultilevel"/>
    <w:tmpl w:val="578624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9" w15:restartNumberingAfterBreak="0">
    <w:nsid w:val="595C774E"/>
    <w:multiLevelType w:val="multilevel"/>
    <w:tmpl w:val="9B44EADE"/>
    <w:lvl w:ilvl="0">
      <w:start w:val="1"/>
      <w:numFmt w:val="decimal"/>
      <w:lvlText w:val="%1."/>
      <w:lvlJc w:val="left"/>
      <w:pPr>
        <w:ind w:left="720" w:hanging="360"/>
      </w:pPr>
      <w:rPr>
        <w:rFonts w:hint="default"/>
        <w:sz w:val="24"/>
        <w:szCs w:val="24"/>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0" w15:restartNumberingAfterBreak="0">
    <w:nsid w:val="59BB183E"/>
    <w:multiLevelType w:val="multilevel"/>
    <w:tmpl w:val="7A76809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1" w15:restartNumberingAfterBreak="0">
    <w:nsid w:val="5A623574"/>
    <w:multiLevelType w:val="multilevel"/>
    <w:tmpl w:val="AF8E5E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2" w15:restartNumberingAfterBreak="0">
    <w:nsid w:val="5A677B31"/>
    <w:multiLevelType w:val="hybridMultilevel"/>
    <w:tmpl w:val="B94648BC"/>
    <w:lvl w:ilvl="0" w:tplc="C1F206C8">
      <w:start w:val="1"/>
      <w:numFmt w:val="decimal"/>
      <w:lvlText w:val="%1."/>
      <w:lvlJc w:val="left"/>
      <w:pPr>
        <w:ind w:left="720" w:hanging="360"/>
      </w:pPr>
      <w:rPr>
        <w:rFonts w:hint="default"/>
        <w:color w:val="000000" w:themeColor="text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3" w15:restartNumberingAfterBreak="0">
    <w:nsid w:val="5AD741EB"/>
    <w:multiLevelType w:val="multilevel"/>
    <w:tmpl w:val="38C8DBB6"/>
    <w:lvl w:ilvl="0">
      <w:start w:val="1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4" w15:restartNumberingAfterBreak="0">
    <w:nsid w:val="5AEC46B9"/>
    <w:multiLevelType w:val="multilevel"/>
    <w:tmpl w:val="D240845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5" w15:restartNumberingAfterBreak="0">
    <w:nsid w:val="5B9824BC"/>
    <w:multiLevelType w:val="hybridMultilevel"/>
    <w:tmpl w:val="883E2F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6" w15:restartNumberingAfterBreak="0">
    <w:nsid w:val="5C5906B8"/>
    <w:multiLevelType w:val="multilevel"/>
    <w:tmpl w:val="DEB2CC4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7" w15:restartNumberingAfterBreak="0">
    <w:nsid w:val="5CC300A7"/>
    <w:multiLevelType w:val="multilevel"/>
    <w:tmpl w:val="885EF52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8" w15:restartNumberingAfterBreak="0">
    <w:nsid w:val="5D37443D"/>
    <w:multiLevelType w:val="hybridMultilevel"/>
    <w:tmpl w:val="4C28E7EA"/>
    <w:lvl w:ilvl="0" w:tplc="9238DD20">
      <w:start w:val="1"/>
      <w:numFmt w:val="bullet"/>
      <w:pStyle w:val="Style3"/>
      <w:lvlText w:val=""/>
      <w:lvlJc w:val="left"/>
      <w:pPr>
        <w:ind w:left="360" w:hanging="360"/>
      </w:pPr>
      <w:rPr>
        <w:rFonts w:ascii="Symbol" w:hAnsi="Symbol" w:hint="default"/>
        <w:color w:val="62D84E" w:themeColor="accent1"/>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59" w15:restartNumberingAfterBreak="0">
    <w:nsid w:val="5D401904"/>
    <w:multiLevelType w:val="multilevel"/>
    <w:tmpl w:val="BF361810"/>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60" w15:restartNumberingAfterBreak="0">
    <w:nsid w:val="5D461A7A"/>
    <w:multiLevelType w:val="hybridMultilevel"/>
    <w:tmpl w:val="D6AE5B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1" w15:restartNumberingAfterBreak="0">
    <w:nsid w:val="5E232190"/>
    <w:multiLevelType w:val="hybridMultilevel"/>
    <w:tmpl w:val="61F8EF70"/>
    <w:lvl w:ilvl="0" w:tplc="26C81B4E">
      <w:start w:val="1"/>
      <w:numFmt w:val="decimal"/>
      <w:lvlText w:val="%1."/>
      <w:lvlJc w:val="left"/>
      <w:pPr>
        <w:ind w:left="720" w:hanging="360"/>
      </w:pPr>
      <w:rPr>
        <w:rFonts w:ascii="Century Gothic" w:eastAsia="Times New Roman" w:hAnsi="Century Gothic" w:cs="Segoe UI"/>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2" w15:restartNumberingAfterBreak="0">
    <w:nsid w:val="5E90155C"/>
    <w:multiLevelType w:val="multilevel"/>
    <w:tmpl w:val="39003F2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3" w15:restartNumberingAfterBreak="0">
    <w:nsid w:val="5F1147AB"/>
    <w:multiLevelType w:val="multilevel"/>
    <w:tmpl w:val="5C0E07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4" w15:restartNumberingAfterBreak="0">
    <w:nsid w:val="5F1D1418"/>
    <w:multiLevelType w:val="multilevel"/>
    <w:tmpl w:val="363879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5" w15:restartNumberingAfterBreak="0">
    <w:nsid w:val="5F307260"/>
    <w:multiLevelType w:val="hybridMultilevel"/>
    <w:tmpl w:val="F4983092"/>
    <w:lvl w:ilvl="0" w:tplc="FFFFFFFF">
      <w:start w:val="1"/>
      <w:numFmt w:val="decimal"/>
      <w:lvlText w:val="%1."/>
      <w:lvlJc w:val="left"/>
      <w:pPr>
        <w:ind w:left="2520" w:hanging="360"/>
      </w:pPr>
      <w:rPr>
        <w:rFonts w:hint="default"/>
        <w:b w:val="0"/>
        <w:bCs/>
        <w:color w:val="000000"/>
      </w:rPr>
    </w:lvl>
    <w:lvl w:ilvl="1" w:tplc="FFFFFFFF">
      <w:start w:val="1"/>
      <w:numFmt w:val="lowerLetter"/>
      <w:lvlText w:val="%2."/>
      <w:lvlJc w:val="left"/>
      <w:pPr>
        <w:ind w:left="3240" w:hanging="360"/>
      </w:pPr>
      <w:rPr>
        <w:b w:val="0"/>
        <w:bCs w:val="0"/>
      </w:rPr>
    </w:lvl>
    <w:lvl w:ilvl="2" w:tplc="FFFFFFFF">
      <w:start w:val="1"/>
      <w:numFmt w:val="lowerRoman"/>
      <w:lvlText w:val="%3."/>
      <w:lvlJc w:val="right"/>
      <w:pPr>
        <w:ind w:left="3960" w:hanging="180"/>
      </w:pPr>
    </w:lvl>
    <w:lvl w:ilvl="3" w:tplc="FFFFFFFF" w:tentative="1">
      <w:start w:val="1"/>
      <w:numFmt w:val="decimal"/>
      <w:lvlText w:val="%4."/>
      <w:lvlJc w:val="left"/>
      <w:pPr>
        <w:ind w:left="4680" w:hanging="360"/>
      </w:pPr>
    </w:lvl>
    <w:lvl w:ilvl="4" w:tplc="FFFFFFFF" w:tentative="1">
      <w:start w:val="1"/>
      <w:numFmt w:val="lowerLetter"/>
      <w:lvlText w:val="%5."/>
      <w:lvlJc w:val="left"/>
      <w:pPr>
        <w:ind w:left="5400" w:hanging="360"/>
      </w:pPr>
    </w:lvl>
    <w:lvl w:ilvl="5" w:tplc="FFFFFFFF" w:tentative="1">
      <w:start w:val="1"/>
      <w:numFmt w:val="lowerRoman"/>
      <w:lvlText w:val="%6."/>
      <w:lvlJc w:val="right"/>
      <w:pPr>
        <w:ind w:left="6120" w:hanging="180"/>
      </w:pPr>
    </w:lvl>
    <w:lvl w:ilvl="6" w:tplc="FFFFFFFF" w:tentative="1">
      <w:start w:val="1"/>
      <w:numFmt w:val="decimal"/>
      <w:lvlText w:val="%7."/>
      <w:lvlJc w:val="left"/>
      <w:pPr>
        <w:ind w:left="6840" w:hanging="360"/>
      </w:pPr>
    </w:lvl>
    <w:lvl w:ilvl="7" w:tplc="FFFFFFFF" w:tentative="1">
      <w:start w:val="1"/>
      <w:numFmt w:val="lowerLetter"/>
      <w:lvlText w:val="%8."/>
      <w:lvlJc w:val="left"/>
      <w:pPr>
        <w:ind w:left="7560" w:hanging="360"/>
      </w:pPr>
    </w:lvl>
    <w:lvl w:ilvl="8" w:tplc="FFFFFFFF" w:tentative="1">
      <w:start w:val="1"/>
      <w:numFmt w:val="lowerRoman"/>
      <w:lvlText w:val="%9."/>
      <w:lvlJc w:val="right"/>
      <w:pPr>
        <w:ind w:left="8280" w:hanging="180"/>
      </w:pPr>
    </w:lvl>
  </w:abstractNum>
  <w:abstractNum w:abstractNumId="266" w15:restartNumberingAfterBreak="0">
    <w:nsid w:val="5F516DB9"/>
    <w:multiLevelType w:val="multilevel"/>
    <w:tmpl w:val="2090BBF8"/>
    <w:lvl w:ilvl="0">
      <w:start w:val="1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7" w15:restartNumberingAfterBreak="0">
    <w:nsid w:val="5F737FCF"/>
    <w:multiLevelType w:val="multilevel"/>
    <w:tmpl w:val="D6B0D3BC"/>
    <w:lvl w:ilvl="0">
      <w:start w:val="1"/>
      <w:numFmt w:val="decimal"/>
      <w:lvlText w:val="%1."/>
      <w:lvlJc w:val="left"/>
      <w:pPr>
        <w:tabs>
          <w:tab w:val="num" w:pos="720"/>
        </w:tabs>
        <w:ind w:left="720" w:hanging="360"/>
      </w:pPr>
    </w:lvl>
    <w:lvl w:ilvl="1">
      <w:start w:val="7"/>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8" w15:restartNumberingAfterBreak="0">
    <w:nsid w:val="60032BBA"/>
    <w:multiLevelType w:val="multilevel"/>
    <w:tmpl w:val="55B8FA1C"/>
    <w:lvl w:ilvl="0">
      <w:start w:val="1"/>
      <w:numFmt w:val="decimal"/>
      <w:lvlText w:val="%1."/>
      <w:lvlJc w:val="left"/>
      <w:pPr>
        <w:tabs>
          <w:tab w:val="num" w:pos="-1800"/>
        </w:tabs>
        <w:ind w:left="-180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360"/>
        </w:tabs>
        <w:ind w:left="-360" w:hanging="360"/>
      </w:pPr>
    </w:lvl>
    <w:lvl w:ilvl="3" w:tentative="1">
      <w:start w:val="1"/>
      <w:numFmt w:val="decimal"/>
      <w:lvlText w:val="%4."/>
      <w:lvlJc w:val="left"/>
      <w:pPr>
        <w:tabs>
          <w:tab w:val="num" w:pos="360"/>
        </w:tabs>
        <w:ind w:left="360" w:hanging="360"/>
      </w:pPr>
    </w:lvl>
    <w:lvl w:ilvl="4" w:tentative="1">
      <w:start w:val="1"/>
      <w:numFmt w:val="decimal"/>
      <w:lvlText w:val="%5."/>
      <w:lvlJc w:val="left"/>
      <w:pPr>
        <w:tabs>
          <w:tab w:val="num" w:pos="1080"/>
        </w:tabs>
        <w:ind w:left="1080" w:hanging="360"/>
      </w:pPr>
    </w:lvl>
    <w:lvl w:ilvl="5" w:tentative="1">
      <w:start w:val="1"/>
      <w:numFmt w:val="decimal"/>
      <w:lvlText w:val="%6."/>
      <w:lvlJc w:val="left"/>
      <w:pPr>
        <w:tabs>
          <w:tab w:val="num" w:pos="1800"/>
        </w:tabs>
        <w:ind w:left="1800" w:hanging="360"/>
      </w:pPr>
    </w:lvl>
    <w:lvl w:ilvl="6" w:tentative="1">
      <w:start w:val="1"/>
      <w:numFmt w:val="decimal"/>
      <w:lvlText w:val="%7."/>
      <w:lvlJc w:val="left"/>
      <w:pPr>
        <w:tabs>
          <w:tab w:val="num" w:pos="2520"/>
        </w:tabs>
        <w:ind w:left="2520" w:hanging="360"/>
      </w:pPr>
    </w:lvl>
    <w:lvl w:ilvl="7" w:tentative="1">
      <w:start w:val="1"/>
      <w:numFmt w:val="decimal"/>
      <w:lvlText w:val="%8."/>
      <w:lvlJc w:val="left"/>
      <w:pPr>
        <w:tabs>
          <w:tab w:val="num" w:pos="3240"/>
        </w:tabs>
        <w:ind w:left="3240" w:hanging="360"/>
      </w:pPr>
    </w:lvl>
    <w:lvl w:ilvl="8" w:tentative="1">
      <w:start w:val="1"/>
      <w:numFmt w:val="decimal"/>
      <w:lvlText w:val="%9."/>
      <w:lvlJc w:val="left"/>
      <w:pPr>
        <w:tabs>
          <w:tab w:val="num" w:pos="3960"/>
        </w:tabs>
        <w:ind w:left="3960" w:hanging="360"/>
      </w:pPr>
    </w:lvl>
  </w:abstractNum>
  <w:abstractNum w:abstractNumId="269" w15:restartNumberingAfterBreak="0">
    <w:nsid w:val="610B3336"/>
    <w:multiLevelType w:val="multilevel"/>
    <w:tmpl w:val="99140B0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0" w15:restartNumberingAfterBreak="0">
    <w:nsid w:val="614F66F5"/>
    <w:multiLevelType w:val="multilevel"/>
    <w:tmpl w:val="1D604BA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1" w15:restartNumberingAfterBreak="0">
    <w:nsid w:val="61BF1DD9"/>
    <w:multiLevelType w:val="multilevel"/>
    <w:tmpl w:val="6B82B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2" w15:restartNumberingAfterBreak="0">
    <w:nsid w:val="61F41890"/>
    <w:multiLevelType w:val="multilevel"/>
    <w:tmpl w:val="E7B248C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3" w15:restartNumberingAfterBreak="0">
    <w:nsid w:val="62157FAB"/>
    <w:multiLevelType w:val="multilevel"/>
    <w:tmpl w:val="13340B3A"/>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4" w15:restartNumberingAfterBreak="0">
    <w:nsid w:val="629F4C8C"/>
    <w:multiLevelType w:val="multilevel"/>
    <w:tmpl w:val="587CEB96"/>
    <w:lvl w:ilvl="0">
      <w:start w:val="1"/>
      <w:numFmt w:val="bullet"/>
      <w:lvlText w:val=""/>
      <w:lvlJc w:val="left"/>
      <w:pPr>
        <w:tabs>
          <w:tab w:val="num" w:pos="720"/>
        </w:tabs>
        <w:ind w:left="720" w:hanging="360"/>
      </w:pPr>
      <w:rPr>
        <w:rFonts w:ascii="Symbol" w:hAnsi="Symbol" w:hint="default"/>
        <w:sz w:val="20"/>
      </w:rPr>
    </w:lvl>
    <w:lvl w:ilvl="1">
      <w:start w:val="5"/>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5" w15:restartNumberingAfterBreak="0">
    <w:nsid w:val="62B27FEA"/>
    <w:multiLevelType w:val="multilevel"/>
    <w:tmpl w:val="28EE812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6" w15:restartNumberingAfterBreak="0">
    <w:nsid w:val="63050EFC"/>
    <w:multiLevelType w:val="multilevel"/>
    <w:tmpl w:val="00F285F8"/>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7" w15:restartNumberingAfterBreak="0">
    <w:nsid w:val="633B1DCB"/>
    <w:multiLevelType w:val="multilevel"/>
    <w:tmpl w:val="BAAA871A"/>
    <w:lvl w:ilvl="0">
      <w:start w:val="2"/>
      <w:numFmt w:val="decimal"/>
      <w:lvlText w:val="%1."/>
      <w:lvlJc w:val="left"/>
      <w:pPr>
        <w:tabs>
          <w:tab w:val="num" w:pos="720"/>
        </w:tabs>
        <w:ind w:left="720" w:hanging="360"/>
      </w:pPr>
    </w:lvl>
    <w:lvl w:ilvl="1">
      <w:start w:val="6"/>
      <w:numFmt w:val="decimal"/>
      <w:lvlText w:val="%2"/>
      <w:lvlJc w:val="left"/>
      <w:pPr>
        <w:ind w:left="1440" w:hanging="360"/>
      </w:pPr>
      <w:rPr>
        <w:rFonts w:eastAsiaTheme="minorEastAsia" w:cs="Times New Roman"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8" w15:restartNumberingAfterBreak="0">
    <w:nsid w:val="636977F9"/>
    <w:multiLevelType w:val="multilevel"/>
    <w:tmpl w:val="DBF255EE"/>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9" w15:restartNumberingAfterBreak="0">
    <w:nsid w:val="641F57ED"/>
    <w:multiLevelType w:val="hybridMultilevel"/>
    <w:tmpl w:val="D89686D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80" w15:restartNumberingAfterBreak="0">
    <w:nsid w:val="6512386D"/>
    <w:multiLevelType w:val="hybridMultilevel"/>
    <w:tmpl w:val="B8702688"/>
    <w:lvl w:ilvl="0" w:tplc="08090001">
      <w:start w:val="1"/>
      <w:numFmt w:val="bullet"/>
      <w:lvlText w:val=""/>
      <w:lvlJc w:val="left"/>
      <w:pPr>
        <w:ind w:left="720" w:hanging="360"/>
      </w:pPr>
      <w:rPr>
        <w:rFonts w:ascii="Symbol" w:hAnsi="Symbol" w:hint="default"/>
        <w:b w:val="0"/>
        <w:bCs/>
        <w:color w:val="000000"/>
      </w:rPr>
    </w:lvl>
    <w:lvl w:ilvl="1" w:tplc="FFFFFFFF">
      <w:start w:val="1"/>
      <w:numFmt w:val="lowerLetter"/>
      <w:lvlText w:val="%2."/>
      <w:lvlJc w:val="left"/>
      <w:pPr>
        <w:ind w:left="1440" w:hanging="360"/>
      </w:pPr>
      <w:rPr>
        <w:b w:val="0"/>
        <w:bCs w:val="0"/>
      </w:r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1" w15:restartNumberingAfterBreak="0">
    <w:nsid w:val="65833005"/>
    <w:multiLevelType w:val="multilevel"/>
    <w:tmpl w:val="B6C8A06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2" w15:restartNumberingAfterBreak="0">
    <w:nsid w:val="65EF5F42"/>
    <w:multiLevelType w:val="multilevel"/>
    <w:tmpl w:val="405A44A6"/>
    <w:lvl w:ilvl="0">
      <w:start w:val="1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3" w15:restartNumberingAfterBreak="0">
    <w:nsid w:val="66157915"/>
    <w:multiLevelType w:val="hybridMultilevel"/>
    <w:tmpl w:val="277C1DD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4" w15:restartNumberingAfterBreak="0">
    <w:nsid w:val="66297119"/>
    <w:multiLevelType w:val="hybridMultilevel"/>
    <w:tmpl w:val="76482D46"/>
    <w:lvl w:ilvl="0" w:tplc="08090001">
      <w:start w:val="1"/>
      <w:numFmt w:val="bullet"/>
      <w:lvlText w:val=""/>
      <w:lvlJc w:val="left"/>
      <w:pPr>
        <w:ind w:left="720" w:hanging="360"/>
      </w:pPr>
      <w:rPr>
        <w:rFonts w:ascii="Symbol" w:hAnsi="Symbol" w:hint="default"/>
        <w:color w:val="00000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5" w15:restartNumberingAfterBreak="0">
    <w:nsid w:val="662A1BBA"/>
    <w:multiLevelType w:val="hybridMultilevel"/>
    <w:tmpl w:val="2CEA5322"/>
    <w:lvl w:ilvl="0" w:tplc="C3787F5A">
      <w:start w:val="7"/>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6" w15:restartNumberingAfterBreak="0">
    <w:nsid w:val="664B1325"/>
    <w:multiLevelType w:val="multilevel"/>
    <w:tmpl w:val="DC068B4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7" w15:restartNumberingAfterBreak="0">
    <w:nsid w:val="676C6A1F"/>
    <w:multiLevelType w:val="hybridMultilevel"/>
    <w:tmpl w:val="C4B262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8" w15:restartNumberingAfterBreak="0">
    <w:nsid w:val="681E1E14"/>
    <w:multiLevelType w:val="multilevel"/>
    <w:tmpl w:val="566CF4CE"/>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9" w15:restartNumberingAfterBreak="0">
    <w:nsid w:val="682639EB"/>
    <w:multiLevelType w:val="hybridMultilevel"/>
    <w:tmpl w:val="074077B4"/>
    <w:lvl w:ilvl="0" w:tplc="0409000F">
      <w:start w:val="20"/>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0" w15:restartNumberingAfterBreak="0">
    <w:nsid w:val="683910D3"/>
    <w:multiLevelType w:val="hybridMultilevel"/>
    <w:tmpl w:val="5FC0C8C6"/>
    <w:lvl w:ilvl="0" w:tplc="FFFFFFFF">
      <w:start w:val="1"/>
      <w:numFmt w:val="decimal"/>
      <w:lvlText w:val="%1."/>
      <w:lvlJc w:val="left"/>
      <w:pPr>
        <w:ind w:left="360" w:hanging="360"/>
      </w:pPr>
      <w:rPr>
        <w:rFonts w:hint="default"/>
        <w:b w:val="0"/>
        <w:bCs/>
        <w:color w:val="000000"/>
      </w:rPr>
    </w:lvl>
    <w:lvl w:ilvl="1" w:tplc="FFFFFFFF">
      <w:start w:val="1"/>
      <w:numFmt w:val="lowerLetter"/>
      <w:lvlText w:val="%2."/>
      <w:lvlJc w:val="left"/>
      <w:pPr>
        <w:ind w:left="1080" w:hanging="360"/>
      </w:pPr>
      <w:rPr>
        <w:b w:val="0"/>
        <w:bCs w:val="0"/>
      </w:rPr>
    </w:lvl>
    <w:lvl w:ilvl="2" w:tplc="FFFFFFFF">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91" w15:restartNumberingAfterBreak="0">
    <w:nsid w:val="68C5247C"/>
    <w:multiLevelType w:val="multilevel"/>
    <w:tmpl w:val="D2AC901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2" w15:restartNumberingAfterBreak="0">
    <w:nsid w:val="69065415"/>
    <w:multiLevelType w:val="multilevel"/>
    <w:tmpl w:val="E976E7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3" w15:restartNumberingAfterBreak="0">
    <w:nsid w:val="693152CC"/>
    <w:multiLevelType w:val="multilevel"/>
    <w:tmpl w:val="3B883E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4" w15:restartNumberingAfterBreak="0">
    <w:nsid w:val="69CA38BE"/>
    <w:multiLevelType w:val="multilevel"/>
    <w:tmpl w:val="306640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5" w15:restartNumberingAfterBreak="0">
    <w:nsid w:val="6A2674C5"/>
    <w:multiLevelType w:val="multilevel"/>
    <w:tmpl w:val="F342D1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6" w15:restartNumberingAfterBreak="0">
    <w:nsid w:val="6A78393A"/>
    <w:multiLevelType w:val="multilevel"/>
    <w:tmpl w:val="30F45634"/>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7" w15:restartNumberingAfterBreak="0">
    <w:nsid w:val="6A9E6D57"/>
    <w:multiLevelType w:val="multilevel"/>
    <w:tmpl w:val="2FE00AE8"/>
    <w:lvl w:ilvl="0">
      <w:start w:val="1"/>
      <w:numFmt w:val="bullet"/>
      <w:pStyle w:val="06Bullets"/>
      <w:lvlText w:val=""/>
      <w:lvlJc w:val="left"/>
      <w:pPr>
        <w:ind w:left="360" w:hanging="360"/>
      </w:pPr>
      <w:rPr>
        <w:rFonts w:ascii="Symbol" w:hAnsi="Symbol" w:hint="default"/>
        <w:color w:val="62D84E" w:themeColor="accent1"/>
      </w:rPr>
    </w:lvl>
    <w:lvl w:ilvl="1">
      <w:start w:val="1"/>
      <w:numFmt w:val="bullet"/>
      <w:lvlText w:val="–"/>
      <w:lvlJc w:val="left"/>
      <w:pPr>
        <w:ind w:left="720" w:hanging="360"/>
      </w:pPr>
      <w:rPr>
        <w:rFonts w:ascii="Calibri" w:hAnsi="Calibri" w:hint="default"/>
        <w:color w:val="C30C21"/>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98" w15:restartNumberingAfterBreak="0">
    <w:nsid w:val="6B5578D8"/>
    <w:multiLevelType w:val="hybridMultilevel"/>
    <w:tmpl w:val="C5B08C8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99" w15:restartNumberingAfterBreak="0">
    <w:nsid w:val="6C33245A"/>
    <w:multiLevelType w:val="hybridMultilevel"/>
    <w:tmpl w:val="4C969DEE"/>
    <w:lvl w:ilvl="0" w:tplc="FC68D730">
      <w:start w:val="1"/>
      <w:numFmt w:val="decimal"/>
      <w:lvlText w:val="%1."/>
      <w:lvlJc w:val="left"/>
      <w:pPr>
        <w:ind w:left="360" w:hanging="360"/>
      </w:pPr>
      <w:rPr>
        <w:rFonts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300" w15:restartNumberingAfterBreak="0">
    <w:nsid w:val="6C891D18"/>
    <w:multiLevelType w:val="multilevel"/>
    <w:tmpl w:val="A58C5FC6"/>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1" w15:restartNumberingAfterBreak="0">
    <w:nsid w:val="6C8E51CD"/>
    <w:multiLevelType w:val="multilevel"/>
    <w:tmpl w:val="E35CE4F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2" w15:restartNumberingAfterBreak="0">
    <w:nsid w:val="6D3E36AA"/>
    <w:multiLevelType w:val="hybridMultilevel"/>
    <w:tmpl w:val="CA7A49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3" w15:restartNumberingAfterBreak="0">
    <w:nsid w:val="6D505C0B"/>
    <w:multiLevelType w:val="hybridMultilevel"/>
    <w:tmpl w:val="AA0288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4" w15:restartNumberingAfterBreak="0">
    <w:nsid w:val="6D854C7D"/>
    <w:multiLevelType w:val="multilevel"/>
    <w:tmpl w:val="885EF528"/>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305" w15:restartNumberingAfterBreak="0">
    <w:nsid w:val="6DEC536A"/>
    <w:multiLevelType w:val="multilevel"/>
    <w:tmpl w:val="94343614"/>
    <w:lvl w:ilvl="0">
      <w:start w:val="8"/>
      <w:numFmt w:val="decimal"/>
      <w:lvlText w:val="%1"/>
      <w:lvlJc w:val="left"/>
      <w:pPr>
        <w:ind w:left="901" w:hanging="541"/>
      </w:pPr>
      <w:rPr>
        <w:rFonts w:hint="default"/>
        <w:lang w:val="en-US" w:eastAsia="en-US" w:bidi="ar-SA"/>
      </w:rPr>
    </w:lvl>
    <w:lvl w:ilvl="1">
      <w:start w:val="1"/>
      <w:numFmt w:val="decimal"/>
      <w:lvlText w:val="%1.%2"/>
      <w:lvlJc w:val="left"/>
      <w:pPr>
        <w:ind w:left="901" w:hanging="541"/>
      </w:pPr>
      <w:rPr>
        <w:rFonts w:ascii="Tahoma" w:eastAsia="Tahoma" w:hAnsi="Tahoma" w:cs="Tahoma" w:hint="default"/>
        <w:b/>
        <w:bCs/>
        <w:i w:val="0"/>
        <w:iCs w:val="0"/>
        <w:spacing w:val="-1"/>
        <w:w w:val="87"/>
        <w:sz w:val="32"/>
        <w:szCs w:val="32"/>
        <w:lang w:val="en-US" w:eastAsia="en-US" w:bidi="ar-SA"/>
      </w:rPr>
    </w:lvl>
    <w:lvl w:ilvl="2">
      <w:start w:val="1"/>
      <w:numFmt w:val="decimal"/>
      <w:lvlText w:val="%3."/>
      <w:lvlJc w:val="left"/>
      <w:pPr>
        <w:ind w:left="1081" w:hanging="360"/>
      </w:pPr>
      <w:rPr>
        <w:rFonts w:ascii="Century Gothic" w:eastAsia="Trebuchet MS" w:hAnsi="Century Gothic" w:cs="Trebuchet MS" w:hint="default"/>
        <w:b w:val="0"/>
        <w:bCs w:val="0"/>
        <w:i w:val="0"/>
        <w:iCs w:val="0"/>
        <w:spacing w:val="-1"/>
        <w:w w:val="93"/>
        <w:sz w:val="24"/>
        <w:szCs w:val="24"/>
        <w:lang w:val="en-US" w:eastAsia="en-US" w:bidi="ar-SA"/>
      </w:rPr>
    </w:lvl>
    <w:lvl w:ilvl="3">
      <w:numFmt w:val="bullet"/>
      <w:lvlText w:val="•"/>
      <w:lvlJc w:val="left"/>
      <w:pPr>
        <w:ind w:left="1441" w:hanging="360"/>
      </w:pPr>
      <w:rPr>
        <w:rFonts w:ascii="Calibri" w:eastAsia="Calibri" w:hAnsi="Calibri" w:cs="Calibri" w:hint="default"/>
        <w:b w:val="0"/>
        <w:bCs w:val="0"/>
        <w:i w:val="0"/>
        <w:iCs w:val="0"/>
        <w:color w:val="85EC78"/>
        <w:spacing w:val="0"/>
        <w:w w:val="100"/>
        <w:sz w:val="20"/>
        <w:szCs w:val="20"/>
        <w:lang w:val="en-US" w:eastAsia="en-US" w:bidi="ar-SA"/>
      </w:rPr>
    </w:lvl>
    <w:lvl w:ilvl="4">
      <w:numFmt w:val="bullet"/>
      <w:lvlText w:val="•"/>
      <w:lvlJc w:val="left"/>
      <w:pPr>
        <w:ind w:left="3600" w:hanging="360"/>
      </w:pPr>
      <w:rPr>
        <w:rFonts w:hint="default"/>
        <w:lang w:val="en-US" w:eastAsia="en-US" w:bidi="ar-SA"/>
      </w:rPr>
    </w:lvl>
    <w:lvl w:ilvl="5">
      <w:numFmt w:val="bullet"/>
      <w:lvlText w:val="•"/>
      <w:lvlJc w:val="left"/>
      <w:pPr>
        <w:ind w:left="4680" w:hanging="360"/>
      </w:pPr>
      <w:rPr>
        <w:rFonts w:hint="default"/>
        <w:lang w:val="en-US" w:eastAsia="en-US" w:bidi="ar-SA"/>
      </w:rPr>
    </w:lvl>
    <w:lvl w:ilvl="6">
      <w:numFmt w:val="bullet"/>
      <w:lvlText w:val="•"/>
      <w:lvlJc w:val="left"/>
      <w:pPr>
        <w:ind w:left="5760" w:hanging="360"/>
      </w:pPr>
      <w:rPr>
        <w:rFonts w:hint="default"/>
        <w:lang w:val="en-US" w:eastAsia="en-US" w:bidi="ar-SA"/>
      </w:rPr>
    </w:lvl>
    <w:lvl w:ilvl="7">
      <w:numFmt w:val="bullet"/>
      <w:lvlText w:val="•"/>
      <w:lvlJc w:val="left"/>
      <w:pPr>
        <w:ind w:left="6840" w:hanging="360"/>
      </w:pPr>
      <w:rPr>
        <w:rFonts w:hint="default"/>
        <w:lang w:val="en-US" w:eastAsia="en-US" w:bidi="ar-SA"/>
      </w:rPr>
    </w:lvl>
    <w:lvl w:ilvl="8">
      <w:numFmt w:val="bullet"/>
      <w:lvlText w:val="•"/>
      <w:lvlJc w:val="left"/>
      <w:pPr>
        <w:ind w:left="7920" w:hanging="360"/>
      </w:pPr>
      <w:rPr>
        <w:rFonts w:hint="default"/>
        <w:lang w:val="en-US" w:eastAsia="en-US" w:bidi="ar-SA"/>
      </w:rPr>
    </w:lvl>
  </w:abstractNum>
  <w:abstractNum w:abstractNumId="306" w15:restartNumberingAfterBreak="0">
    <w:nsid w:val="6E5A449E"/>
    <w:multiLevelType w:val="multilevel"/>
    <w:tmpl w:val="682E20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7" w15:restartNumberingAfterBreak="0">
    <w:nsid w:val="6F2365F4"/>
    <w:multiLevelType w:val="multilevel"/>
    <w:tmpl w:val="058C07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8" w15:restartNumberingAfterBreak="0">
    <w:nsid w:val="70500825"/>
    <w:multiLevelType w:val="multilevel"/>
    <w:tmpl w:val="9C608D6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9" w15:restartNumberingAfterBreak="0">
    <w:nsid w:val="70565B93"/>
    <w:multiLevelType w:val="multilevel"/>
    <w:tmpl w:val="D2A20916"/>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0" w15:restartNumberingAfterBreak="0">
    <w:nsid w:val="70A12B73"/>
    <w:multiLevelType w:val="hybridMultilevel"/>
    <w:tmpl w:val="434E9D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1" w15:restartNumberingAfterBreak="0">
    <w:nsid w:val="710D54A9"/>
    <w:multiLevelType w:val="multilevel"/>
    <w:tmpl w:val="9F34207C"/>
    <w:lvl w:ilvl="0">
      <w:start w:val="1"/>
      <w:numFmt w:val="bullet"/>
      <w:lvlText w:val=""/>
      <w:lvlJc w:val="left"/>
      <w:pPr>
        <w:ind w:left="720" w:hanging="360"/>
      </w:pPr>
      <w:rPr>
        <w:rFonts w:ascii="Symbol" w:hAnsi="Symbol" w:hint="default"/>
        <w:sz w:val="20"/>
      </w:rPr>
    </w:lvl>
    <w:lvl w:ilvl="1">
      <w:start w:val="1"/>
      <w:numFmt w:val="decimal"/>
      <w:lvlText w:val="%2."/>
      <w:lvlJc w:val="left"/>
      <w:pPr>
        <w:ind w:left="1440" w:hanging="360"/>
      </w:pPr>
      <w:rPr>
        <w:rFonts w:hint="default"/>
        <w:b w:val="0"/>
        <w:bCs w:val="0"/>
      </w:rPr>
    </w:lvl>
    <w:lvl w:ilvl="2">
      <w:start w:val="1"/>
      <w:numFmt w:val="decimal"/>
      <w:lvlText w:val="%3"/>
      <w:lvlJc w:val="left"/>
      <w:pPr>
        <w:ind w:left="2160" w:hanging="360"/>
      </w:pPr>
      <w:rPr>
        <w:rFonts w:hint="default"/>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2" w15:restartNumberingAfterBreak="0">
    <w:nsid w:val="71883F9C"/>
    <w:multiLevelType w:val="multilevel"/>
    <w:tmpl w:val="FF24D0D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3" w15:restartNumberingAfterBreak="0">
    <w:nsid w:val="723824B8"/>
    <w:multiLevelType w:val="hybridMultilevel"/>
    <w:tmpl w:val="5F9A2666"/>
    <w:lvl w:ilvl="0" w:tplc="863C4E3C">
      <w:start w:val="1"/>
      <w:numFmt w:val="decimal"/>
      <w:lvlText w:val="%1."/>
      <w:lvlJc w:val="left"/>
      <w:pPr>
        <w:ind w:left="360" w:hanging="360"/>
      </w:pPr>
      <w:rPr>
        <w:rFonts w:hint="default"/>
        <w:b w:val="0"/>
        <w:bCs w:val="0"/>
      </w:rPr>
    </w:lvl>
    <w:lvl w:ilvl="1" w:tplc="FFFFFFFF" w:tentative="1">
      <w:start w:val="1"/>
      <w:numFmt w:val="lowerLetter"/>
      <w:lvlText w:val="%2."/>
      <w:lvlJc w:val="left"/>
      <w:pPr>
        <w:ind w:left="723" w:hanging="360"/>
      </w:pPr>
    </w:lvl>
    <w:lvl w:ilvl="2" w:tplc="FFFFFFFF" w:tentative="1">
      <w:start w:val="1"/>
      <w:numFmt w:val="lowerRoman"/>
      <w:lvlText w:val="%3."/>
      <w:lvlJc w:val="right"/>
      <w:pPr>
        <w:ind w:left="1443" w:hanging="180"/>
      </w:pPr>
    </w:lvl>
    <w:lvl w:ilvl="3" w:tplc="FFFFFFFF" w:tentative="1">
      <w:start w:val="1"/>
      <w:numFmt w:val="decimal"/>
      <w:lvlText w:val="%4."/>
      <w:lvlJc w:val="left"/>
      <w:pPr>
        <w:ind w:left="2163" w:hanging="360"/>
      </w:pPr>
    </w:lvl>
    <w:lvl w:ilvl="4" w:tplc="FFFFFFFF" w:tentative="1">
      <w:start w:val="1"/>
      <w:numFmt w:val="lowerLetter"/>
      <w:lvlText w:val="%5."/>
      <w:lvlJc w:val="left"/>
      <w:pPr>
        <w:ind w:left="2883" w:hanging="360"/>
      </w:pPr>
    </w:lvl>
    <w:lvl w:ilvl="5" w:tplc="FFFFFFFF" w:tentative="1">
      <w:start w:val="1"/>
      <w:numFmt w:val="lowerRoman"/>
      <w:lvlText w:val="%6."/>
      <w:lvlJc w:val="right"/>
      <w:pPr>
        <w:ind w:left="3603" w:hanging="180"/>
      </w:pPr>
    </w:lvl>
    <w:lvl w:ilvl="6" w:tplc="FFFFFFFF" w:tentative="1">
      <w:start w:val="1"/>
      <w:numFmt w:val="decimal"/>
      <w:lvlText w:val="%7."/>
      <w:lvlJc w:val="left"/>
      <w:pPr>
        <w:ind w:left="4323" w:hanging="360"/>
      </w:pPr>
    </w:lvl>
    <w:lvl w:ilvl="7" w:tplc="FFFFFFFF" w:tentative="1">
      <w:start w:val="1"/>
      <w:numFmt w:val="lowerLetter"/>
      <w:lvlText w:val="%8."/>
      <w:lvlJc w:val="left"/>
      <w:pPr>
        <w:ind w:left="5043" w:hanging="360"/>
      </w:pPr>
    </w:lvl>
    <w:lvl w:ilvl="8" w:tplc="FFFFFFFF" w:tentative="1">
      <w:start w:val="1"/>
      <w:numFmt w:val="lowerRoman"/>
      <w:lvlText w:val="%9."/>
      <w:lvlJc w:val="right"/>
      <w:pPr>
        <w:ind w:left="5763" w:hanging="180"/>
      </w:pPr>
    </w:lvl>
  </w:abstractNum>
  <w:abstractNum w:abstractNumId="314" w15:restartNumberingAfterBreak="0">
    <w:nsid w:val="723D6CE0"/>
    <w:multiLevelType w:val="multilevel"/>
    <w:tmpl w:val="474C820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5" w15:restartNumberingAfterBreak="0">
    <w:nsid w:val="72951CF1"/>
    <w:multiLevelType w:val="multilevel"/>
    <w:tmpl w:val="BD223576"/>
    <w:lvl w:ilvl="0">
      <w:start w:val="7"/>
      <w:numFmt w:val="decimal"/>
      <w:lvlText w:val="%1."/>
      <w:lvlJc w:val="left"/>
      <w:pPr>
        <w:ind w:left="720" w:hanging="360"/>
      </w:pPr>
      <w:rPr>
        <w:rFonts w:hint="default"/>
      </w:rPr>
    </w:lvl>
    <w:lvl w:ilvl="1">
      <w:start w:val="2"/>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16" w15:restartNumberingAfterBreak="0">
    <w:nsid w:val="72E0575C"/>
    <w:multiLevelType w:val="multilevel"/>
    <w:tmpl w:val="39C2294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7" w15:restartNumberingAfterBreak="0">
    <w:nsid w:val="72EA4504"/>
    <w:multiLevelType w:val="multilevel"/>
    <w:tmpl w:val="301877A2"/>
    <w:lvl w:ilvl="0">
      <w:start w:val="1"/>
      <w:numFmt w:val="decimal"/>
      <w:lvlText w:val="%1."/>
      <w:lvlJc w:val="left"/>
      <w:pPr>
        <w:ind w:left="360" w:hanging="360"/>
      </w:pPr>
      <w:rPr>
        <w:rFonts w:hint="default"/>
      </w:rPr>
    </w:lvl>
    <w:lvl w:ilvl="1">
      <w:start w:val="2"/>
      <w:numFmt w:val="decimal"/>
      <w:isLgl/>
      <w:lvlText w:val="%1.%2"/>
      <w:lvlJc w:val="left"/>
      <w:pPr>
        <w:ind w:left="400" w:hanging="40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318" w15:restartNumberingAfterBreak="0">
    <w:nsid w:val="733E707D"/>
    <w:multiLevelType w:val="multilevel"/>
    <w:tmpl w:val="75EC7284"/>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9" w15:restartNumberingAfterBreak="0">
    <w:nsid w:val="73461F9D"/>
    <w:multiLevelType w:val="multilevel"/>
    <w:tmpl w:val="0FB29B6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0" w15:restartNumberingAfterBreak="0">
    <w:nsid w:val="745A7B7B"/>
    <w:multiLevelType w:val="hybridMultilevel"/>
    <w:tmpl w:val="BE5C72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1" w15:restartNumberingAfterBreak="0">
    <w:nsid w:val="74F826F3"/>
    <w:multiLevelType w:val="multilevel"/>
    <w:tmpl w:val="0409001D"/>
    <w:styleLink w:val="CurrentList4"/>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22" w15:restartNumberingAfterBreak="0">
    <w:nsid w:val="751D1D58"/>
    <w:multiLevelType w:val="multilevel"/>
    <w:tmpl w:val="E064EDC8"/>
    <w:lvl w:ilvl="0">
      <w:start w:val="3"/>
      <w:numFmt w:val="decimal"/>
      <w:lvlText w:val="%1."/>
      <w:lvlJc w:val="left"/>
      <w:pPr>
        <w:tabs>
          <w:tab w:val="num" w:pos="720"/>
        </w:tabs>
        <w:ind w:left="720" w:hanging="360"/>
      </w:pPr>
    </w:lvl>
    <w:lvl w:ilvl="1">
      <w:start w:val="34"/>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3" w15:restartNumberingAfterBreak="0">
    <w:nsid w:val="751E589E"/>
    <w:multiLevelType w:val="hybridMultilevel"/>
    <w:tmpl w:val="C5A249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4" w15:restartNumberingAfterBreak="0">
    <w:nsid w:val="757B2F3B"/>
    <w:multiLevelType w:val="hybridMultilevel"/>
    <w:tmpl w:val="6A7C991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25" w15:restartNumberingAfterBreak="0">
    <w:nsid w:val="75C71DBA"/>
    <w:multiLevelType w:val="multilevel"/>
    <w:tmpl w:val="2102998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6" w15:restartNumberingAfterBreak="0">
    <w:nsid w:val="75C903EB"/>
    <w:multiLevelType w:val="hybridMultilevel"/>
    <w:tmpl w:val="0CEE73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7" w15:restartNumberingAfterBreak="0">
    <w:nsid w:val="75E828CC"/>
    <w:multiLevelType w:val="multilevel"/>
    <w:tmpl w:val="8ACC4F54"/>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8" w15:restartNumberingAfterBreak="0">
    <w:nsid w:val="76946F73"/>
    <w:multiLevelType w:val="hybridMultilevel"/>
    <w:tmpl w:val="C9BE21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9" w15:restartNumberingAfterBreak="0">
    <w:nsid w:val="76AC79F7"/>
    <w:multiLevelType w:val="multilevel"/>
    <w:tmpl w:val="A73C4C6E"/>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30" w15:restartNumberingAfterBreak="0">
    <w:nsid w:val="76CA00AA"/>
    <w:multiLevelType w:val="multilevel"/>
    <w:tmpl w:val="6B12EF2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1" w15:restartNumberingAfterBreak="0">
    <w:nsid w:val="76DA675F"/>
    <w:multiLevelType w:val="multilevel"/>
    <w:tmpl w:val="E43445D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2" w15:restartNumberingAfterBreak="0">
    <w:nsid w:val="77E30222"/>
    <w:multiLevelType w:val="multilevel"/>
    <w:tmpl w:val="1A1022A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3" w15:restartNumberingAfterBreak="0">
    <w:nsid w:val="78B2204F"/>
    <w:multiLevelType w:val="multilevel"/>
    <w:tmpl w:val="D476388E"/>
    <w:lvl w:ilvl="0">
      <w:start w:val="1"/>
      <w:numFmt w:val="decimal"/>
      <w:lvlText w:val="%1."/>
      <w:lvlJc w:val="left"/>
      <w:pPr>
        <w:ind w:left="360" w:hanging="360"/>
      </w:pPr>
      <w:rPr>
        <w:rFonts w:hint="default"/>
      </w:rPr>
    </w:lvl>
    <w:lvl w:ilvl="1">
      <w:start w:val="2"/>
      <w:numFmt w:val="decimal"/>
      <w:isLgl/>
      <w:lvlText w:val="%1.%2"/>
      <w:lvlJc w:val="left"/>
      <w:pPr>
        <w:ind w:left="400" w:hanging="40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334" w15:restartNumberingAfterBreak="0">
    <w:nsid w:val="790F0F9E"/>
    <w:multiLevelType w:val="multilevel"/>
    <w:tmpl w:val="CCEAAB4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5" w15:restartNumberingAfterBreak="0">
    <w:nsid w:val="798A63B2"/>
    <w:multiLevelType w:val="hybridMultilevel"/>
    <w:tmpl w:val="ED5687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6" w15:restartNumberingAfterBreak="0">
    <w:nsid w:val="7A0140CA"/>
    <w:multiLevelType w:val="multilevel"/>
    <w:tmpl w:val="C61CCEE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7" w15:restartNumberingAfterBreak="0">
    <w:nsid w:val="7A4F01D1"/>
    <w:multiLevelType w:val="hybridMultilevel"/>
    <w:tmpl w:val="D932E6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8" w15:restartNumberingAfterBreak="0">
    <w:nsid w:val="7A7A7BA5"/>
    <w:multiLevelType w:val="hybridMultilevel"/>
    <w:tmpl w:val="EC4807A8"/>
    <w:lvl w:ilvl="0" w:tplc="138EACD6">
      <w:start w:val="1"/>
      <w:numFmt w:val="decimal"/>
      <w:lvlText w:val="%1."/>
      <w:lvlJc w:val="left"/>
      <w:pPr>
        <w:ind w:left="720" w:hanging="360"/>
      </w:pPr>
      <w:rPr>
        <w:rFonts w:hint="default"/>
        <w:b w:val="0"/>
        <w:bCs/>
        <w:i w:val="0"/>
        <w:color w:val="000000" w:themeColor="text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9" w15:restartNumberingAfterBreak="0">
    <w:nsid w:val="7AC64FB7"/>
    <w:multiLevelType w:val="multilevel"/>
    <w:tmpl w:val="D3749CA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40" w15:restartNumberingAfterBreak="0">
    <w:nsid w:val="7AD51CE9"/>
    <w:multiLevelType w:val="multilevel"/>
    <w:tmpl w:val="8390B50C"/>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1" w15:restartNumberingAfterBreak="0">
    <w:nsid w:val="7B251F48"/>
    <w:multiLevelType w:val="multilevel"/>
    <w:tmpl w:val="8E8C16A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2" w15:restartNumberingAfterBreak="0">
    <w:nsid w:val="7B553B05"/>
    <w:multiLevelType w:val="multilevel"/>
    <w:tmpl w:val="B79C876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3" w15:restartNumberingAfterBreak="0">
    <w:nsid w:val="7BF40253"/>
    <w:multiLevelType w:val="multilevel"/>
    <w:tmpl w:val="A8926A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4" w15:restartNumberingAfterBreak="0">
    <w:nsid w:val="7C6871E3"/>
    <w:multiLevelType w:val="multilevel"/>
    <w:tmpl w:val="B46E6E06"/>
    <w:styleLink w:val="CurrentList6"/>
    <w:lvl w:ilvl="0">
      <w:start w:val="5"/>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45" w15:restartNumberingAfterBreak="0">
    <w:nsid w:val="7C83002E"/>
    <w:multiLevelType w:val="hybridMultilevel"/>
    <w:tmpl w:val="4B8242F4"/>
    <w:lvl w:ilvl="0" w:tplc="16DC4588">
      <w:start w:val="18"/>
      <w:numFmt w:val="decimal"/>
      <w:lvlText w:val="%1."/>
      <w:lvlJc w:val="left"/>
      <w:pPr>
        <w:ind w:left="1080" w:hanging="360"/>
      </w:pPr>
      <w:rPr>
        <w:rFonts w:hint="default"/>
        <w:b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6" w15:restartNumberingAfterBreak="0">
    <w:nsid w:val="7CAD39AC"/>
    <w:multiLevelType w:val="multilevel"/>
    <w:tmpl w:val="67FA4A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7" w15:restartNumberingAfterBreak="0">
    <w:nsid w:val="7CC67A1B"/>
    <w:multiLevelType w:val="multilevel"/>
    <w:tmpl w:val="3CF4D53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8" w15:restartNumberingAfterBreak="0">
    <w:nsid w:val="7D0860FE"/>
    <w:multiLevelType w:val="multilevel"/>
    <w:tmpl w:val="7B70E06E"/>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9" w15:restartNumberingAfterBreak="0">
    <w:nsid w:val="7D586BDC"/>
    <w:multiLevelType w:val="hybridMultilevel"/>
    <w:tmpl w:val="28A8249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0" w15:restartNumberingAfterBreak="0">
    <w:nsid w:val="7DEC1195"/>
    <w:multiLevelType w:val="multilevel"/>
    <w:tmpl w:val="46BE6AAC"/>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1" w15:restartNumberingAfterBreak="0">
    <w:nsid w:val="7E141D77"/>
    <w:multiLevelType w:val="multilevel"/>
    <w:tmpl w:val="21B6C1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2" w15:restartNumberingAfterBreak="0">
    <w:nsid w:val="7F1B0DB0"/>
    <w:multiLevelType w:val="hybridMultilevel"/>
    <w:tmpl w:val="C4F2F49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53" w15:restartNumberingAfterBreak="0">
    <w:nsid w:val="7F46683E"/>
    <w:multiLevelType w:val="hybridMultilevel"/>
    <w:tmpl w:val="277C1DD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4" w15:restartNumberingAfterBreak="0">
    <w:nsid w:val="7F5369C9"/>
    <w:multiLevelType w:val="multilevel"/>
    <w:tmpl w:val="20AA9FA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5" w15:restartNumberingAfterBreak="0">
    <w:nsid w:val="7FC86116"/>
    <w:multiLevelType w:val="hybridMultilevel"/>
    <w:tmpl w:val="99C21CB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16cid:durableId="1684042949">
    <w:abstractNumId w:val="297"/>
  </w:num>
  <w:num w:numId="2" w16cid:durableId="1557736578">
    <w:abstractNumId w:val="1"/>
  </w:num>
  <w:num w:numId="3" w16cid:durableId="295179657">
    <w:abstractNumId w:val="124"/>
  </w:num>
  <w:num w:numId="4" w16cid:durableId="931935301">
    <w:abstractNumId w:val="120"/>
  </w:num>
  <w:num w:numId="5" w16cid:durableId="280193148">
    <w:abstractNumId w:val="97"/>
  </w:num>
  <w:num w:numId="6" w16cid:durableId="1080560286">
    <w:abstractNumId w:val="58"/>
  </w:num>
  <w:num w:numId="7" w16cid:durableId="1167213952">
    <w:abstractNumId w:val="0"/>
  </w:num>
  <w:num w:numId="8" w16cid:durableId="1664580811">
    <w:abstractNumId w:val="69"/>
  </w:num>
  <w:num w:numId="9" w16cid:durableId="505288846">
    <w:abstractNumId w:val="258"/>
  </w:num>
  <w:num w:numId="10" w16cid:durableId="1720589952">
    <w:abstractNumId w:val="56"/>
  </w:num>
  <w:num w:numId="11" w16cid:durableId="900362715">
    <w:abstractNumId w:val="51"/>
  </w:num>
  <w:num w:numId="12" w16cid:durableId="1525899626">
    <w:abstractNumId w:val="321"/>
  </w:num>
  <w:num w:numId="13" w16cid:durableId="105127635">
    <w:abstractNumId w:val="172"/>
  </w:num>
  <w:num w:numId="14" w16cid:durableId="810637276">
    <w:abstractNumId w:val="257"/>
  </w:num>
  <w:num w:numId="15" w16cid:durableId="1472987367">
    <w:abstractNumId w:val="209"/>
  </w:num>
  <w:num w:numId="16" w16cid:durableId="16933963">
    <w:abstractNumId w:val="304"/>
  </w:num>
  <w:num w:numId="17" w16cid:durableId="2045251936">
    <w:abstractNumId w:val="58"/>
    <w:lvlOverride w:ilvl="0">
      <w:startOverride w:val="1"/>
    </w:lvlOverride>
  </w:num>
  <w:num w:numId="18" w16cid:durableId="580484797">
    <w:abstractNumId w:val="290"/>
  </w:num>
  <w:num w:numId="19" w16cid:durableId="1064065703">
    <w:abstractNumId w:val="294"/>
  </w:num>
  <w:num w:numId="20" w16cid:durableId="564990987">
    <w:abstractNumId w:val="49"/>
  </w:num>
  <w:num w:numId="21" w16cid:durableId="989673611">
    <w:abstractNumId w:val="354"/>
  </w:num>
  <w:num w:numId="22" w16cid:durableId="930162816">
    <w:abstractNumId w:val="272"/>
  </w:num>
  <w:num w:numId="23" w16cid:durableId="1426879409">
    <w:abstractNumId w:val="95"/>
  </w:num>
  <w:num w:numId="24" w16cid:durableId="964770453">
    <w:abstractNumId w:val="250"/>
  </w:num>
  <w:num w:numId="25" w16cid:durableId="1769501256">
    <w:abstractNumId w:val="262"/>
  </w:num>
  <w:num w:numId="26" w16cid:durableId="1930389602">
    <w:abstractNumId w:val="263"/>
  </w:num>
  <w:num w:numId="27" w16cid:durableId="873036100">
    <w:abstractNumId w:val="270"/>
  </w:num>
  <w:num w:numId="28" w16cid:durableId="1894003879">
    <w:abstractNumId w:val="75"/>
  </w:num>
  <w:num w:numId="29" w16cid:durableId="472524462">
    <w:abstractNumId w:val="227"/>
  </w:num>
  <w:num w:numId="30" w16cid:durableId="376319935">
    <w:abstractNumId w:val="234"/>
  </w:num>
  <w:num w:numId="31" w16cid:durableId="965429822">
    <w:abstractNumId w:val="296"/>
  </w:num>
  <w:num w:numId="32" w16cid:durableId="1128350940">
    <w:abstractNumId w:val="74"/>
  </w:num>
  <w:num w:numId="33" w16cid:durableId="1594390736">
    <w:abstractNumId w:val="332"/>
  </w:num>
  <w:num w:numId="34" w16cid:durableId="2063628729">
    <w:abstractNumId w:val="84"/>
  </w:num>
  <w:num w:numId="35" w16cid:durableId="468592294">
    <w:abstractNumId w:val="307"/>
  </w:num>
  <w:num w:numId="36" w16cid:durableId="2063477450">
    <w:abstractNumId w:val="331"/>
  </w:num>
  <w:num w:numId="37" w16cid:durableId="1460882063">
    <w:abstractNumId w:val="205"/>
  </w:num>
  <w:num w:numId="38" w16cid:durableId="236789286">
    <w:abstractNumId w:val="243"/>
  </w:num>
  <w:num w:numId="39" w16cid:durableId="1016225710">
    <w:abstractNumId w:val="222"/>
  </w:num>
  <w:num w:numId="40" w16cid:durableId="324676137">
    <w:abstractNumId w:val="23"/>
  </w:num>
  <w:num w:numId="41" w16cid:durableId="65151954">
    <w:abstractNumId w:val="334"/>
  </w:num>
  <w:num w:numId="42" w16cid:durableId="1287202510">
    <w:abstractNumId w:val="48"/>
  </w:num>
  <w:num w:numId="43" w16cid:durableId="1400515369">
    <w:abstractNumId w:val="314"/>
  </w:num>
  <w:num w:numId="44" w16cid:durableId="1454405860">
    <w:abstractNumId w:val="36"/>
  </w:num>
  <w:num w:numId="45" w16cid:durableId="2093316068">
    <w:abstractNumId w:val="276"/>
  </w:num>
  <w:num w:numId="46" w16cid:durableId="1580943652">
    <w:abstractNumId w:val="154"/>
  </w:num>
  <w:num w:numId="47" w16cid:durableId="1182283206">
    <w:abstractNumId w:val="204"/>
  </w:num>
  <w:num w:numId="48" w16cid:durableId="932917">
    <w:abstractNumId w:val="44"/>
  </w:num>
  <w:num w:numId="49" w16cid:durableId="1654211136">
    <w:abstractNumId w:val="186"/>
  </w:num>
  <w:num w:numId="50" w16cid:durableId="1956205544">
    <w:abstractNumId w:val="3"/>
  </w:num>
  <w:num w:numId="51" w16cid:durableId="335502272">
    <w:abstractNumId w:val="139"/>
  </w:num>
  <w:num w:numId="52" w16cid:durableId="2003702757">
    <w:abstractNumId w:val="134"/>
  </w:num>
  <w:num w:numId="53" w16cid:durableId="921570851">
    <w:abstractNumId w:val="162"/>
  </w:num>
  <w:num w:numId="54" w16cid:durableId="1310747456">
    <w:abstractNumId w:val="266"/>
  </w:num>
  <w:num w:numId="55" w16cid:durableId="953100523">
    <w:abstractNumId w:val="208"/>
  </w:num>
  <w:num w:numId="56" w16cid:durableId="1847398414">
    <w:abstractNumId w:val="68"/>
  </w:num>
  <w:num w:numId="57" w16cid:durableId="98717769">
    <w:abstractNumId w:val="149"/>
  </w:num>
  <w:num w:numId="58" w16cid:durableId="1129854672">
    <w:abstractNumId w:val="256"/>
  </w:num>
  <w:num w:numId="59" w16cid:durableId="425537107">
    <w:abstractNumId w:val="281"/>
  </w:num>
  <w:num w:numId="60" w16cid:durableId="346062708">
    <w:abstractNumId w:val="152"/>
  </w:num>
  <w:num w:numId="61" w16cid:durableId="1613710287">
    <w:abstractNumId w:val="300"/>
  </w:num>
  <w:num w:numId="62" w16cid:durableId="383142748">
    <w:abstractNumId w:val="346"/>
  </w:num>
  <w:num w:numId="63" w16cid:durableId="926041455">
    <w:abstractNumId w:val="126"/>
  </w:num>
  <w:num w:numId="64" w16cid:durableId="86007653">
    <w:abstractNumId w:val="301"/>
  </w:num>
  <w:num w:numId="65" w16cid:durableId="979268416">
    <w:abstractNumId w:val="330"/>
  </w:num>
  <w:num w:numId="66" w16cid:durableId="894583024">
    <w:abstractNumId w:val="6"/>
  </w:num>
  <w:num w:numId="67" w16cid:durableId="1226525604">
    <w:abstractNumId w:val="194"/>
  </w:num>
  <w:num w:numId="68" w16cid:durableId="608582090">
    <w:abstractNumId w:val="99"/>
  </w:num>
  <w:num w:numId="69" w16cid:durableId="1760060339">
    <w:abstractNumId w:val="318"/>
  </w:num>
  <w:num w:numId="70" w16cid:durableId="643975417">
    <w:abstractNumId w:val="9"/>
  </w:num>
  <w:num w:numId="71" w16cid:durableId="1209104547">
    <w:abstractNumId w:val="232"/>
  </w:num>
  <w:num w:numId="72" w16cid:durableId="1570309505">
    <w:abstractNumId w:val="166"/>
  </w:num>
  <w:num w:numId="73" w16cid:durableId="1930112458">
    <w:abstractNumId w:val="267"/>
  </w:num>
  <w:num w:numId="74" w16cid:durableId="570696592">
    <w:abstractNumId w:val="277"/>
  </w:num>
  <w:num w:numId="75" w16cid:durableId="951979537">
    <w:abstractNumId w:val="179"/>
  </w:num>
  <w:num w:numId="76" w16cid:durableId="614335966">
    <w:abstractNumId w:val="41"/>
  </w:num>
  <w:num w:numId="77" w16cid:durableId="1240678847">
    <w:abstractNumId w:val="37"/>
  </w:num>
  <w:num w:numId="78" w16cid:durableId="2074308358">
    <w:abstractNumId w:val="347"/>
  </w:num>
  <w:num w:numId="79" w16cid:durableId="892614645">
    <w:abstractNumId w:val="236"/>
  </w:num>
  <w:num w:numId="80" w16cid:durableId="12533093">
    <w:abstractNumId w:val="73"/>
  </w:num>
  <w:num w:numId="81" w16cid:durableId="1285235647">
    <w:abstractNumId w:val="342"/>
  </w:num>
  <w:num w:numId="82" w16cid:durableId="100420200">
    <w:abstractNumId w:val="66"/>
  </w:num>
  <w:num w:numId="83" w16cid:durableId="1891570005">
    <w:abstractNumId w:val="108"/>
  </w:num>
  <w:num w:numId="84" w16cid:durableId="479074239">
    <w:abstractNumId w:val="78"/>
  </w:num>
  <w:num w:numId="85" w16cid:durableId="1809473347">
    <w:abstractNumId w:val="211"/>
  </w:num>
  <w:num w:numId="86" w16cid:durableId="203182779">
    <w:abstractNumId w:val="14"/>
  </w:num>
  <w:num w:numId="87" w16cid:durableId="1205291070">
    <w:abstractNumId w:val="185"/>
  </w:num>
  <w:num w:numId="88" w16cid:durableId="1459032919">
    <w:abstractNumId w:val="275"/>
  </w:num>
  <w:num w:numId="89" w16cid:durableId="114033084">
    <w:abstractNumId w:val="319"/>
  </w:num>
  <w:num w:numId="90" w16cid:durableId="320886157">
    <w:abstractNumId w:val="214"/>
  </w:num>
  <w:num w:numId="91" w16cid:durableId="1048184782">
    <w:abstractNumId w:val="118"/>
  </w:num>
  <w:num w:numId="92" w16cid:durableId="38826658">
    <w:abstractNumId w:val="80"/>
  </w:num>
  <w:num w:numId="93" w16cid:durableId="1673340408">
    <w:abstractNumId w:val="72"/>
  </w:num>
  <w:num w:numId="94" w16cid:durableId="289096535">
    <w:abstractNumId w:val="288"/>
  </w:num>
  <w:num w:numId="95" w16cid:durableId="955522198">
    <w:abstractNumId w:val="180"/>
  </w:num>
  <w:num w:numId="96" w16cid:durableId="2136485470">
    <w:abstractNumId w:val="119"/>
  </w:num>
  <w:num w:numId="97" w16cid:durableId="1704549547">
    <w:abstractNumId w:val="191"/>
  </w:num>
  <w:num w:numId="98" w16cid:durableId="1351908885">
    <w:abstractNumId w:val="125"/>
  </w:num>
  <w:num w:numId="99" w16cid:durableId="244070660">
    <w:abstractNumId w:val="145"/>
  </w:num>
  <w:num w:numId="100" w16cid:durableId="1218396294">
    <w:abstractNumId w:val="132"/>
  </w:num>
  <w:num w:numId="101" w16cid:durableId="57869433">
    <w:abstractNumId w:val="176"/>
  </w:num>
  <w:num w:numId="102" w16cid:durableId="1845969847">
    <w:abstractNumId w:val="113"/>
  </w:num>
  <w:num w:numId="103" w16cid:durableId="1345211094">
    <w:abstractNumId w:val="344"/>
  </w:num>
  <w:num w:numId="104" w16cid:durableId="188220775">
    <w:abstractNumId w:val="171"/>
  </w:num>
  <w:num w:numId="105" w16cid:durableId="1453204824">
    <w:abstractNumId w:val="203"/>
  </w:num>
  <w:num w:numId="106" w16cid:durableId="559093154">
    <w:abstractNumId w:val="247"/>
  </w:num>
  <w:num w:numId="107" w16cid:durableId="751052729">
    <w:abstractNumId w:val="103"/>
  </w:num>
  <w:num w:numId="108" w16cid:durableId="1942102663">
    <w:abstractNumId w:val="121"/>
  </w:num>
  <w:num w:numId="109" w16cid:durableId="1200781425">
    <w:abstractNumId w:val="207"/>
  </w:num>
  <w:num w:numId="110" w16cid:durableId="393817077">
    <w:abstractNumId w:val="251"/>
  </w:num>
  <w:num w:numId="111" w16cid:durableId="997466256">
    <w:abstractNumId w:val="70"/>
  </w:num>
  <w:num w:numId="112" w16cid:durableId="1515221296">
    <w:abstractNumId w:val="295"/>
  </w:num>
  <w:num w:numId="113" w16cid:durableId="480001388">
    <w:abstractNumId w:val="76"/>
  </w:num>
  <w:num w:numId="114" w16cid:durableId="997613978">
    <w:abstractNumId w:val="94"/>
  </w:num>
  <w:num w:numId="115" w16cid:durableId="427190609">
    <w:abstractNumId w:val="98"/>
  </w:num>
  <w:num w:numId="116" w16cid:durableId="431897683">
    <w:abstractNumId w:val="104"/>
  </w:num>
  <w:num w:numId="117" w16cid:durableId="842086161">
    <w:abstractNumId w:val="312"/>
  </w:num>
  <w:num w:numId="118" w16cid:durableId="1820416122">
    <w:abstractNumId w:val="40"/>
  </w:num>
  <w:num w:numId="119" w16cid:durableId="664283000">
    <w:abstractNumId w:val="325"/>
  </w:num>
  <w:num w:numId="120" w16cid:durableId="1326780981">
    <w:abstractNumId w:val="219"/>
  </w:num>
  <w:num w:numId="121" w16cid:durableId="316106032">
    <w:abstractNumId w:val="150"/>
  </w:num>
  <w:num w:numId="122" w16cid:durableId="1748308996">
    <w:abstractNumId w:val="157"/>
  </w:num>
  <w:num w:numId="123" w16cid:durableId="1977028592">
    <w:abstractNumId w:val="13"/>
  </w:num>
  <w:num w:numId="124" w16cid:durableId="772481223">
    <w:abstractNumId w:val="259"/>
  </w:num>
  <w:num w:numId="125" w16cid:durableId="263852194">
    <w:abstractNumId w:val="60"/>
  </w:num>
  <w:num w:numId="126" w16cid:durableId="862984595">
    <w:abstractNumId w:val="220"/>
  </w:num>
  <w:num w:numId="127" w16cid:durableId="553737250">
    <w:abstractNumId w:val="174"/>
  </w:num>
  <w:num w:numId="128" w16cid:durableId="611204118">
    <w:abstractNumId w:val="212"/>
  </w:num>
  <w:num w:numId="129" w16cid:durableId="616838515">
    <w:abstractNumId w:val="20"/>
  </w:num>
  <w:num w:numId="130" w16cid:durableId="898443953">
    <w:abstractNumId w:val="339"/>
  </w:num>
  <w:num w:numId="131" w16cid:durableId="1707174440">
    <w:abstractNumId w:val="111"/>
  </w:num>
  <w:num w:numId="132" w16cid:durableId="1416585877">
    <w:abstractNumId w:val="329"/>
  </w:num>
  <w:num w:numId="133" w16cid:durableId="2001418041">
    <w:abstractNumId w:val="90"/>
  </w:num>
  <w:num w:numId="134" w16cid:durableId="1595241357">
    <w:abstractNumId w:val="143"/>
  </w:num>
  <w:num w:numId="135" w16cid:durableId="790249231">
    <w:abstractNumId w:val="29"/>
  </w:num>
  <w:num w:numId="136" w16cid:durableId="588733368">
    <w:abstractNumId w:val="244"/>
  </w:num>
  <w:num w:numId="137" w16cid:durableId="28072986">
    <w:abstractNumId w:val="340"/>
  </w:num>
  <w:num w:numId="138" w16cid:durableId="1380547542">
    <w:abstractNumId w:val="198"/>
  </w:num>
  <w:num w:numId="139" w16cid:durableId="495730539">
    <w:abstractNumId w:val="169"/>
  </w:num>
  <w:num w:numId="140" w16cid:durableId="2096051402">
    <w:abstractNumId w:val="245"/>
  </w:num>
  <w:num w:numId="141" w16cid:durableId="1646424250">
    <w:abstractNumId w:val="210"/>
  </w:num>
  <w:num w:numId="142" w16cid:durableId="104928808">
    <w:abstractNumId w:val="82"/>
  </w:num>
  <w:num w:numId="143" w16cid:durableId="1313371046">
    <w:abstractNumId w:val="128"/>
  </w:num>
  <w:num w:numId="144" w16cid:durableId="541015010">
    <w:abstractNumId w:val="182"/>
  </w:num>
  <w:num w:numId="145" w16cid:durableId="1302613781">
    <w:abstractNumId w:val="274"/>
  </w:num>
  <w:num w:numId="146" w16cid:durableId="1377852860">
    <w:abstractNumId w:val="15"/>
  </w:num>
  <w:num w:numId="147" w16cid:durableId="1376734902">
    <w:abstractNumId w:val="144"/>
  </w:num>
  <w:num w:numId="148" w16cid:durableId="219485228">
    <w:abstractNumId w:val="282"/>
  </w:num>
  <w:num w:numId="149" w16cid:durableId="965432148">
    <w:abstractNumId w:val="35"/>
  </w:num>
  <w:num w:numId="150" w16cid:durableId="449249971">
    <w:abstractNumId w:val="239"/>
  </w:num>
  <w:num w:numId="151" w16cid:durableId="453449617">
    <w:abstractNumId w:val="27"/>
  </w:num>
  <w:num w:numId="152" w16cid:durableId="910502595">
    <w:abstractNumId w:val="33"/>
  </w:num>
  <w:num w:numId="153" w16cid:durableId="499809006">
    <w:abstractNumId w:val="102"/>
  </w:num>
  <w:num w:numId="154" w16cid:durableId="1587962224">
    <w:abstractNumId w:val="5"/>
  </w:num>
  <w:num w:numId="155" w16cid:durableId="1749040819">
    <w:abstractNumId w:val="81"/>
  </w:num>
  <w:num w:numId="156" w16cid:durableId="1042362123">
    <w:abstractNumId w:val="158"/>
  </w:num>
  <w:num w:numId="157" w16cid:durableId="967860946">
    <w:abstractNumId w:val="88"/>
  </w:num>
  <w:num w:numId="158" w16cid:durableId="265815153">
    <w:abstractNumId w:val="45"/>
  </w:num>
  <w:num w:numId="159" w16cid:durableId="1828668501">
    <w:abstractNumId w:val="30"/>
  </w:num>
  <w:num w:numId="160" w16cid:durableId="2038309371">
    <w:abstractNumId w:val="215"/>
  </w:num>
  <w:num w:numId="161" w16cid:durableId="1008866605">
    <w:abstractNumId w:val="269"/>
  </w:num>
  <w:num w:numId="162" w16cid:durableId="1923025204">
    <w:abstractNumId w:val="316"/>
  </w:num>
  <w:num w:numId="163" w16cid:durableId="1766421142">
    <w:abstractNumId w:val="114"/>
  </w:num>
  <w:num w:numId="164" w16cid:durableId="1583756451">
    <w:abstractNumId w:val="350"/>
  </w:num>
  <w:num w:numId="165" w16cid:durableId="1165820840">
    <w:abstractNumId w:val="224"/>
  </w:num>
  <w:num w:numId="166" w16cid:durableId="1798451980">
    <w:abstractNumId w:val="264"/>
  </w:num>
  <w:num w:numId="167" w16cid:durableId="323704948">
    <w:abstractNumId w:val="193"/>
  </w:num>
  <w:num w:numId="168" w16cid:durableId="1380473666">
    <w:abstractNumId w:val="100"/>
  </w:num>
  <w:num w:numId="169" w16cid:durableId="2089568330">
    <w:abstractNumId w:val="170"/>
  </w:num>
  <w:num w:numId="170" w16cid:durableId="1661956602">
    <w:abstractNumId w:val="341"/>
  </w:num>
  <w:num w:numId="171" w16cid:durableId="1937519349">
    <w:abstractNumId w:val="83"/>
  </w:num>
  <w:num w:numId="172" w16cid:durableId="699017192">
    <w:abstractNumId w:val="50"/>
  </w:num>
  <w:num w:numId="173" w16cid:durableId="2117409237">
    <w:abstractNumId w:val="130"/>
  </w:num>
  <w:num w:numId="174" w16cid:durableId="1078020862">
    <w:abstractNumId w:val="2"/>
  </w:num>
  <w:num w:numId="175" w16cid:durableId="1633948779">
    <w:abstractNumId w:val="327"/>
  </w:num>
  <w:num w:numId="176" w16cid:durableId="151063394">
    <w:abstractNumId w:val="278"/>
  </w:num>
  <w:num w:numId="177" w16cid:durableId="1218543447">
    <w:abstractNumId w:val="348"/>
  </w:num>
  <w:num w:numId="178" w16cid:durableId="1087531618">
    <w:abstractNumId w:val="253"/>
  </w:num>
  <w:num w:numId="179" w16cid:durableId="1138186299">
    <w:abstractNumId w:val="116"/>
  </w:num>
  <w:num w:numId="180" w16cid:durableId="1780950936">
    <w:abstractNumId w:val="32"/>
  </w:num>
  <w:num w:numId="181" w16cid:durableId="1633174664">
    <w:abstractNumId w:val="85"/>
  </w:num>
  <w:num w:numId="182" w16cid:durableId="770705159">
    <w:abstractNumId w:val="291"/>
  </w:num>
  <w:num w:numId="183" w16cid:durableId="386877633">
    <w:abstractNumId w:val="163"/>
  </w:num>
  <w:num w:numId="184" w16cid:durableId="244997522">
    <w:abstractNumId w:val="242"/>
  </w:num>
  <w:num w:numId="185" w16cid:durableId="2098747332">
    <w:abstractNumId w:val="309"/>
  </w:num>
  <w:num w:numId="186" w16cid:durableId="1742485580">
    <w:abstractNumId w:val="127"/>
  </w:num>
  <w:num w:numId="187" w16cid:durableId="403261498">
    <w:abstractNumId w:val="199"/>
  </w:num>
  <w:num w:numId="188" w16cid:durableId="450898747">
    <w:abstractNumId w:val="148"/>
  </w:num>
  <w:num w:numId="189" w16cid:durableId="308287111">
    <w:abstractNumId w:val="173"/>
  </w:num>
  <w:num w:numId="190" w16cid:durableId="438721212">
    <w:abstractNumId w:val="254"/>
  </w:num>
  <w:num w:numId="191" w16cid:durableId="289437785">
    <w:abstractNumId w:val="196"/>
  </w:num>
  <w:num w:numId="192" w16cid:durableId="1981838369">
    <w:abstractNumId w:val="273"/>
  </w:num>
  <w:num w:numId="193" w16cid:durableId="1034188922">
    <w:abstractNumId w:val="11"/>
  </w:num>
  <w:num w:numId="194" w16cid:durableId="1236892544">
    <w:abstractNumId w:val="161"/>
  </w:num>
  <w:num w:numId="195" w16cid:durableId="256720100">
    <w:abstractNumId w:val="159"/>
  </w:num>
  <w:num w:numId="196" w16cid:durableId="686829146">
    <w:abstractNumId w:val="65"/>
  </w:num>
  <w:num w:numId="197" w16cid:durableId="211234459">
    <w:abstractNumId w:val="137"/>
  </w:num>
  <w:num w:numId="198" w16cid:durableId="1790509833">
    <w:abstractNumId w:val="55"/>
  </w:num>
  <w:num w:numId="199" w16cid:durableId="853038756">
    <w:abstractNumId w:val="249"/>
  </w:num>
  <w:num w:numId="200" w16cid:durableId="369959001">
    <w:abstractNumId w:val="192"/>
  </w:num>
  <w:num w:numId="201" w16cid:durableId="1306083798">
    <w:abstractNumId w:val="10"/>
  </w:num>
  <w:num w:numId="202" w16cid:durableId="357195147">
    <w:abstractNumId w:val="328"/>
  </w:num>
  <w:num w:numId="203" w16cid:durableId="1696612394">
    <w:abstractNumId w:val="146"/>
  </w:num>
  <w:num w:numId="204" w16cid:durableId="1623461799">
    <w:abstractNumId w:val="183"/>
  </w:num>
  <w:num w:numId="205" w16cid:durableId="581377785">
    <w:abstractNumId w:val="265"/>
  </w:num>
  <w:num w:numId="206" w16cid:durableId="1152209186">
    <w:abstractNumId w:val="248"/>
  </w:num>
  <w:num w:numId="207" w16cid:durableId="1986546394">
    <w:abstractNumId w:val="115"/>
  </w:num>
  <w:num w:numId="208" w16cid:durableId="717121032">
    <w:abstractNumId w:val="8"/>
  </w:num>
  <w:num w:numId="209" w16cid:durableId="1502038935">
    <w:abstractNumId w:val="188"/>
  </w:num>
  <w:num w:numId="210" w16cid:durableId="1891189076">
    <w:abstractNumId w:val="62"/>
  </w:num>
  <w:num w:numId="211" w16cid:durableId="1056709317">
    <w:abstractNumId w:val="178"/>
  </w:num>
  <w:num w:numId="212" w16cid:durableId="1019965763">
    <w:abstractNumId w:val="338"/>
  </w:num>
  <w:num w:numId="213" w16cid:durableId="1506749850">
    <w:abstractNumId w:val="155"/>
  </w:num>
  <w:num w:numId="214" w16cid:durableId="1887140790">
    <w:abstractNumId w:val="238"/>
  </w:num>
  <w:num w:numId="215" w16cid:durableId="1455054191">
    <w:abstractNumId w:val="153"/>
  </w:num>
  <w:num w:numId="216" w16cid:durableId="44068065">
    <w:abstractNumId w:val="17"/>
  </w:num>
  <w:num w:numId="217" w16cid:durableId="1785684062">
    <w:abstractNumId w:val="131"/>
  </w:num>
  <w:num w:numId="218" w16cid:durableId="2045136242">
    <w:abstractNumId w:val="110"/>
  </w:num>
  <w:num w:numId="219" w16cid:durableId="1641887334">
    <w:abstractNumId w:val="292"/>
  </w:num>
  <w:num w:numId="220" w16cid:durableId="812134458">
    <w:abstractNumId w:val="19"/>
  </w:num>
  <w:num w:numId="221" w16cid:durableId="1865093887">
    <w:abstractNumId w:val="175"/>
  </w:num>
  <w:num w:numId="222" w16cid:durableId="1687170033">
    <w:abstractNumId w:val="151"/>
  </w:num>
  <w:num w:numId="223" w16cid:durableId="442385380">
    <w:abstractNumId w:val="47"/>
  </w:num>
  <w:num w:numId="224" w16cid:durableId="502863908">
    <w:abstractNumId w:val="271"/>
  </w:num>
  <w:num w:numId="225" w16cid:durableId="1225944542">
    <w:abstractNumId w:val="92"/>
  </w:num>
  <w:num w:numId="226" w16cid:durableId="1481312585">
    <w:abstractNumId w:val="43"/>
  </w:num>
  <w:num w:numId="227" w16cid:durableId="1481266294">
    <w:abstractNumId w:val="28"/>
  </w:num>
  <w:num w:numId="228" w16cid:durableId="666205400">
    <w:abstractNumId w:val="284"/>
  </w:num>
  <w:num w:numId="229" w16cid:durableId="2113039986">
    <w:abstractNumId w:val="280"/>
  </w:num>
  <w:num w:numId="230" w16cid:durableId="1833835853">
    <w:abstractNumId w:val="202"/>
  </w:num>
  <w:num w:numId="231" w16cid:durableId="142888505">
    <w:abstractNumId w:val="107"/>
  </w:num>
  <w:num w:numId="232" w16cid:durableId="698169220">
    <w:abstractNumId w:val="42"/>
  </w:num>
  <w:num w:numId="233" w16cid:durableId="622154267">
    <w:abstractNumId w:val="122"/>
  </w:num>
  <w:num w:numId="234" w16cid:durableId="1388187812">
    <w:abstractNumId w:val="71"/>
  </w:num>
  <w:num w:numId="235" w16cid:durableId="890581483">
    <w:abstractNumId w:val="135"/>
  </w:num>
  <w:num w:numId="236" w16cid:durableId="887764424">
    <w:abstractNumId w:val="324"/>
  </w:num>
  <w:num w:numId="237" w16cid:durableId="1473208243">
    <w:abstractNumId w:val="112"/>
  </w:num>
  <w:num w:numId="238" w16cid:durableId="1652758532">
    <w:abstractNumId w:val="352"/>
  </w:num>
  <w:num w:numId="239" w16cid:durableId="1977493902">
    <w:abstractNumId w:val="298"/>
  </w:num>
  <w:num w:numId="240" w16cid:durableId="2099326418">
    <w:abstractNumId w:val="39"/>
  </w:num>
  <w:num w:numId="241" w16cid:durableId="1081027631">
    <w:abstractNumId w:val="181"/>
  </w:num>
  <w:num w:numId="242" w16cid:durableId="706106309">
    <w:abstractNumId w:val="16"/>
  </w:num>
  <w:num w:numId="243" w16cid:durableId="1961183177">
    <w:abstractNumId w:val="141"/>
  </w:num>
  <w:num w:numId="244" w16cid:durableId="720665611">
    <w:abstractNumId w:val="18"/>
  </w:num>
  <w:num w:numId="245" w16cid:durableId="1015110355">
    <w:abstractNumId w:val="54"/>
  </w:num>
  <w:num w:numId="246" w16cid:durableId="1514949883">
    <w:abstractNumId w:val="228"/>
  </w:num>
  <w:num w:numId="247" w16cid:durableId="2035494658">
    <w:abstractNumId w:val="59"/>
  </w:num>
  <w:num w:numId="248" w16cid:durableId="403532065">
    <w:abstractNumId w:val="293"/>
  </w:num>
  <w:num w:numId="249" w16cid:durableId="280233464">
    <w:abstractNumId w:val="216"/>
  </w:num>
  <w:num w:numId="250" w16cid:durableId="1822959508">
    <w:abstractNumId w:val="109"/>
  </w:num>
  <w:num w:numId="251" w16cid:durableId="747845223">
    <w:abstractNumId w:val="351"/>
  </w:num>
  <w:num w:numId="252" w16cid:durableId="1537085461">
    <w:abstractNumId w:val="133"/>
  </w:num>
  <w:num w:numId="253" w16cid:durableId="788427860">
    <w:abstractNumId w:val="206"/>
  </w:num>
  <w:num w:numId="254" w16cid:durableId="145434734">
    <w:abstractNumId w:val="226"/>
  </w:num>
  <w:num w:numId="255" w16cid:durableId="1372028819">
    <w:abstractNumId w:val="306"/>
  </w:num>
  <w:num w:numId="256" w16cid:durableId="29035937">
    <w:abstractNumId w:val="217"/>
  </w:num>
  <w:num w:numId="257" w16cid:durableId="199782028">
    <w:abstractNumId w:val="343"/>
  </w:num>
  <w:num w:numId="258" w16cid:durableId="931279129">
    <w:abstractNumId w:val="308"/>
  </w:num>
  <w:num w:numId="259" w16cid:durableId="563416957">
    <w:abstractNumId w:val="336"/>
  </w:num>
  <w:num w:numId="260" w16cid:durableId="1611547935">
    <w:abstractNumId w:val="24"/>
  </w:num>
  <w:num w:numId="261" w16cid:durableId="605699813">
    <w:abstractNumId w:val="53"/>
  </w:num>
  <w:num w:numId="262" w16cid:durableId="1300915478">
    <w:abstractNumId w:val="165"/>
  </w:num>
  <w:num w:numId="263" w16cid:durableId="592904762">
    <w:abstractNumId w:val="86"/>
  </w:num>
  <w:num w:numId="264" w16cid:durableId="1039471079">
    <w:abstractNumId w:val="355"/>
  </w:num>
  <w:num w:numId="265" w16cid:durableId="1242106172">
    <w:abstractNumId w:val="4"/>
  </w:num>
  <w:num w:numId="266" w16cid:durableId="1250044467">
    <w:abstractNumId w:val="106"/>
  </w:num>
  <w:num w:numId="267" w16cid:durableId="1895043416">
    <w:abstractNumId w:val="46"/>
  </w:num>
  <w:num w:numId="268" w16cid:durableId="856700920">
    <w:abstractNumId w:val="261"/>
  </w:num>
  <w:num w:numId="269" w16cid:durableId="1920408722">
    <w:abstractNumId w:val="168"/>
  </w:num>
  <w:num w:numId="270" w16cid:durableId="1808887456">
    <w:abstractNumId w:val="156"/>
  </w:num>
  <w:num w:numId="271" w16cid:durableId="1563325966">
    <w:abstractNumId w:val="177"/>
  </w:num>
  <w:num w:numId="272" w16cid:durableId="1297830856">
    <w:abstractNumId w:val="326"/>
  </w:num>
  <w:num w:numId="273" w16cid:durableId="931207157">
    <w:abstractNumId w:val="235"/>
  </w:num>
  <w:num w:numId="274" w16cid:durableId="671227734">
    <w:abstractNumId w:val="260"/>
  </w:num>
  <w:num w:numId="275" w16cid:durableId="775095502">
    <w:abstractNumId w:val="323"/>
  </w:num>
  <w:num w:numId="276" w16cid:durableId="1920021202">
    <w:abstractNumId w:val="218"/>
  </w:num>
  <w:num w:numId="277" w16cid:durableId="1007831585">
    <w:abstractNumId w:val="241"/>
  </w:num>
  <w:num w:numId="278" w16cid:durableId="954555680">
    <w:abstractNumId w:val="136"/>
  </w:num>
  <w:num w:numId="279" w16cid:durableId="596058554">
    <w:abstractNumId w:val="31"/>
  </w:num>
  <w:num w:numId="280" w16cid:durableId="863443732">
    <w:abstractNumId w:val="77"/>
  </w:num>
  <w:num w:numId="281" w16cid:durableId="139277003">
    <w:abstractNumId w:val="91"/>
  </w:num>
  <w:num w:numId="282" w16cid:durableId="94139353">
    <w:abstractNumId w:val="349"/>
  </w:num>
  <w:num w:numId="283" w16cid:durableId="1869828323">
    <w:abstractNumId w:val="225"/>
  </w:num>
  <w:num w:numId="284" w16cid:durableId="307054708">
    <w:abstractNumId w:val="160"/>
  </w:num>
  <w:num w:numId="285" w16cid:durableId="1119371919">
    <w:abstractNumId w:val="25"/>
  </w:num>
  <w:num w:numId="286" w16cid:durableId="750396303">
    <w:abstractNumId w:val="201"/>
  </w:num>
  <w:num w:numId="287" w16cid:durableId="287395601">
    <w:abstractNumId w:val="79"/>
  </w:num>
  <w:num w:numId="288" w16cid:durableId="316612670">
    <w:abstractNumId w:val="26"/>
  </w:num>
  <w:num w:numId="289" w16cid:durableId="1090465203">
    <w:abstractNumId w:val="283"/>
  </w:num>
  <w:num w:numId="290" w16cid:durableId="308827528">
    <w:abstractNumId w:val="353"/>
  </w:num>
  <w:num w:numId="291" w16cid:durableId="323356485">
    <w:abstractNumId w:val="87"/>
  </w:num>
  <w:num w:numId="292" w16cid:durableId="1563953648">
    <w:abstractNumId w:val="61"/>
  </w:num>
  <w:num w:numId="293" w16cid:durableId="1786120433">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4" w16cid:durableId="544678541">
    <w:abstractNumId w:val="268"/>
  </w:num>
  <w:num w:numId="295" w16cid:durableId="1861043379">
    <w:abstractNumId w:val="167"/>
  </w:num>
  <w:num w:numId="296" w16cid:durableId="1030910274">
    <w:abstractNumId w:val="184"/>
  </w:num>
  <w:num w:numId="297" w16cid:durableId="432164179">
    <w:abstractNumId w:val="322"/>
  </w:num>
  <w:num w:numId="298" w16cid:durableId="647170554">
    <w:abstractNumId w:val="286"/>
  </w:num>
  <w:num w:numId="299" w16cid:durableId="453983445">
    <w:abstractNumId w:val="246"/>
  </w:num>
  <w:num w:numId="300" w16cid:durableId="1720209186">
    <w:abstractNumId w:val="305"/>
  </w:num>
  <w:num w:numId="301" w16cid:durableId="1303848176">
    <w:abstractNumId w:val="333"/>
  </w:num>
  <w:num w:numId="302" w16cid:durableId="1181625942">
    <w:abstractNumId w:val="197"/>
  </w:num>
  <w:num w:numId="303" w16cid:durableId="1593395868">
    <w:abstractNumId w:val="313"/>
  </w:num>
  <w:num w:numId="304" w16cid:durableId="1435516590">
    <w:abstractNumId w:val="255"/>
  </w:num>
  <w:num w:numId="305" w16cid:durableId="1389913544">
    <w:abstractNumId w:val="285"/>
  </w:num>
  <w:num w:numId="306" w16cid:durableId="436870753">
    <w:abstractNumId w:val="189"/>
  </w:num>
  <w:num w:numId="307" w16cid:durableId="464354931">
    <w:abstractNumId w:val="213"/>
  </w:num>
  <w:num w:numId="308" w16cid:durableId="76100678">
    <w:abstractNumId w:val="93"/>
  </w:num>
  <w:num w:numId="309" w16cid:durableId="1967857374">
    <w:abstractNumId w:val="233"/>
  </w:num>
  <w:num w:numId="310" w16cid:durableId="344213012">
    <w:abstractNumId w:val="223"/>
  </w:num>
  <w:num w:numId="311" w16cid:durableId="1632053470">
    <w:abstractNumId w:val="317"/>
  </w:num>
  <w:num w:numId="312" w16cid:durableId="1665089941">
    <w:abstractNumId w:val="123"/>
  </w:num>
  <w:num w:numId="313" w16cid:durableId="1882129894">
    <w:abstractNumId w:val="315"/>
  </w:num>
  <w:num w:numId="314" w16cid:durableId="522017178">
    <w:abstractNumId w:val="229"/>
  </w:num>
  <w:num w:numId="315" w16cid:durableId="809372129">
    <w:abstractNumId w:val="142"/>
  </w:num>
  <w:num w:numId="316" w16cid:durableId="808133113">
    <w:abstractNumId w:val="22"/>
  </w:num>
  <w:num w:numId="317" w16cid:durableId="2061320829">
    <w:abstractNumId w:val="287"/>
  </w:num>
  <w:num w:numId="318" w16cid:durableId="2114470512">
    <w:abstractNumId w:val="7"/>
  </w:num>
  <w:num w:numId="319" w16cid:durableId="1063020959">
    <w:abstractNumId w:val="231"/>
  </w:num>
  <w:num w:numId="320" w16cid:durableId="1634939930">
    <w:abstractNumId w:val="101"/>
  </w:num>
  <w:num w:numId="321" w16cid:durableId="1201210700">
    <w:abstractNumId w:val="279"/>
  </w:num>
  <w:num w:numId="322" w16cid:durableId="1216815051">
    <w:abstractNumId w:val="320"/>
  </w:num>
  <w:num w:numId="323" w16cid:durableId="1745099901">
    <w:abstractNumId w:val="117"/>
  </w:num>
  <w:num w:numId="324" w16cid:durableId="2060979372">
    <w:abstractNumId w:val="230"/>
  </w:num>
  <w:num w:numId="325" w16cid:durableId="97338331">
    <w:abstractNumId w:val="335"/>
  </w:num>
  <w:num w:numId="326" w16cid:durableId="1200045631">
    <w:abstractNumId w:val="195"/>
  </w:num>
  <w:num w:numId="327" w16cid:durableId="532692903">
    <w:abstractNumId w:val="138"/>
  </w:num>
  <w:num w:numId="328" w16cid:durableId="882253382">
    <w:abstractNumId w:val="96"/>
  </w:num>
  <w:num w:numId="329" w16cid:durableId="1007516139">
    <w:abstractNumId w:val="34"/>
  </w:num>
  <w:num w:numId="330" w16cid:durableId="1549294111">
    <w:abstractNumId w:val="64"/>
  </w:num>
  <w:num w:numId="331" w16cid:durableId="1177886388">
    <w:abstractNumId w:val="63"/>
  </w:num>
  <w:num w:numId="332" w16cid:durableId="1626539425">
    <w:abstractNumId w:val="140"/>
  </w:num>
  <w:num w:numId="333" w16cid:durableId="796072104">
    <w:abstractNumId w:val="190"/>
  </w:num>
  <w:num w:numId="334" w16cid:durableId="570698074">
    <w:abstractNumId w:val="38"/>
  </w:num>
  <w:num w:numId="335" w16cid:durableId="1145010590">
    <w:abstractNumId w:val="289"/>
  </w:num>
  <w:num w:numId="336" w16cid:durableId="1468889828">
    <w:abstractNumId w:val="89"/>
  </w:num>
  <w:num w:numId="337" w16cid:durableId="365255313">
    <w:abstractNumId w:val="147"/>
  </w:num>
  <w:num w:numId="338" w16cid:durableId="1638216429">
    <w:abstractNumId w:val="303"/>
  </w:num>
  <w:num w:numId="339" w16cid:durableId="111754746">
    <w:abstractNumId w:val="240"/>
  </w:num>
  <w:num w:numId="340" w16cid:durableId="52970373">
    <w:abstractNumId w:val="57"/>
  </w:num>
  <w:num w:numId="341" w16cid:durableId="1106539452">
    <w:abstractNumId w:val="12"/>
  </w:num>
  <w:num w:numId="342" w16cid:durableId="1950114227">
    <w:abstractNumId w:val="164"/>
  </w:num>
  <w:num w:numId="343" w16cid:durableId="426972313">
    <w:abstractNumId w:val="237"/>
  </w:num>
  <w:num w:numId="344" w16cid:durableId="1695689930">
    <w:abstractNumId w:val="345"/>
  </w:num>
  <w:num w:numId="345" w16cid:durableId="876770596">
    <w:abstractNumId w:val="129"/>
  </w:num>
  <w:num w:numId="346" w16cid:durableId="745153740">
    <w:abstractNumId w:val="302"/>
  </w:num>
  <w:num w:numId="347" w16cid:durableId="785350168">
    <w:abstractNumId w:val="187"/>
  </w:num>
  <w:num w:numId="348" w16cid:durableId="1511529324">
    <w:abstractNumId w:val="200"/>
  </w:num>
  <w:num w:numId="349" w16cid:durableId="527258089">
    <w:abstractNumId w:val="67"/>
  </w:num>
  <w:num w:numId="350" w16cid:durableId="1107580128">
    <w:abstractNumId w:val="105"/>
  </w:num>
  <w:num w:numId="351" w16cid:durableId="13922836">
    <w:abstractNumId w:val="221"/>
  </w:num>
  <w:num w:numId="352" w16cid:durableId="1040206789">
    <w:abstractNumId w:val="252"/>
  </w:num>
  <w:num w:numId="353" w16cid:durableId="1030645378">
    <w:abstractNumId w:val="299"/>
  </w:num>
  <w:num w:numId="354" w16cid:durableId="407994362">
    <w:abstractNumId w:val="337"/>
  </w:num>
  <w:num w:numId="355" w16cid:durableId="1897079806">
    <w:abstractNumId w:val="310"/>
  </w:num>
  <w:num w:numId="356" w16cid:durableId="1748648578">
    <w:abstractNumId w:val="52"/>
  </w:num>
  <w:num w:numId="357" w16cid:durableId="947665873">
    <w:abstractNumId w:val="58"/>
    <w:lvlOverride w:ilvl="0">
      <w:startOverride w:val="1"/>
    </w:lvlOverride>
  </w:num>
  <w:num w:numId="358" w16cid:durableId="1196388236">
    <w:abstractNumId w:val="58"/>
    <w:lvlOverride w:ilvl="0">
      <w:startOverride w:val="1"/>
    </w:lvlOverride>
  </w:num>
  <w:num w:numId="359" w16cid:durableId="1836262037">
    <w:abstractNumId w:val="21"/>
  </w:num>
  <w:num w:numId="360" w16cid:durableId="1356496356">
    <w:abstractNumId w:val="311"/>
  </w:num>
  <w:numIdMacAtCleanup w:val="7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8"/>
  <w:hideSpellingErrors/>
  <w:hideGrammaticalErrors/>
  <w:proofState w:spelling="clean" w:grammar="clean"/>
  <w:attachedTemplate r:id="rId1"/>
  <w:defaultTabStop w:val="720"/>
  <w:drawingGridHorizontalSpacing w:val="9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530A2"/>
    <w:rsid w:val="00000BD3"/>
    <w:rsid w:val="00005C66"/>
    <w:rsid w:val="00005D50"/>
    <w:rsid w:val="00021067"/>
    <w:rsid w:val="00025761"/>
    <w:rsid w:val="00030A9F"/>
    <w:rsid w:val="000311DF"/>
    <w:rsid w:val="00031353"/>
    <w:rsid w:val="00031369"/>
    <w:rsid w:val="00032111"/>
    <w:rsid w:val="00035DC6"/>
    <w:rsid w:val="00047540"/>
    <w:rsid w:val="00051816"/>
    <w:rsid w:val="00053DFE"/>
    <w:rsid w:val="00057E3C"/>
    <w:rsid w:val="000610E1"/>
    <w:rsid w:val="000621A3"/>
    <w:rsid w:val="00065103"/>
    <w:rsid w:val="000674D2"/>
    <w:rsid w:val="00070F74"/>
    <w:rsid w:val="00071D89"/>
    <w:rsid w:val="000746B4"/>
    <w:rsid w:val="00076B42"/>
    <w:rsid w:val="00076E22"/>
    <w:rsid w:val="00077881"/>
    <w:rsid w:val="00083785"/>
    <w:rsid w:val="00085C9D"/>
    <w:rsid w:val="00087F55"/>
    <w:rsid w:val="00090B2B"/>
    <w:rsid w:val="00092E11"/>
    <w:rsid w:val="000950C4"/>
    <w:rsid w:val="000A1B74"/>
    <w:rsid w:val="000A313C"/>
    <w:rsid w:val="000A37E9"/>
    <w:rsid w:val="000A40A6"/>
    <w:rsid w:val="000B09A1"/>
    <w:rsid w:val="000B4D96"/>
    <w:rsid w:val="000B6009"/>
    <w:rsid w:val="000B6B55"/>
    <w:rsid w:val="000B7A62"/>
    <w:rsid w:val="000C763B"/>
    <w:rsid w:val="000D3FA2"/>
    <w:rsid w:val="000E09BE"/>
    <w:rsid w:val="000E3C4A"/>
    <w:rsid w:val="000E6B1D"/>
    <w:rsid w:val="000F0713"/>
    <w:rsid w:val="000F356C"/>
    <w:rsid w:val="000F666F"/>
    <w:rsid w:val="000F780B"/>
    <w:rsid w:val="00103527"/>
    <w:rsid w:val="0010769A"/>
    <w:rsid w:val="0011151A"/>
    <w:rsid w:val="00114620"/>
    <w:rsid w:val="00120480"/>
    <w:rsid w:val="00120E16"/>
    <w:rsid w:val="001350C0"/>
    <w:rsid w:val="0013533F"/>
    <w:rsid w:val="00143544"/>
    <w:rsid w:val="00144A4C"/>
    <w:rsid w:val="001453C8"/>
    <w:rsid w:val="00145B76"/>
    <w:rsid w:val="0015466E"/>
    <w:rsid w:val="001625E9"/>
    <w:rsid w:val="00170FDB"/>
    <w:rsid w:val="00171DB9"/>
    <w:rsid w:val="001778FE"/>
    <w:rsid w:val="001A528D"/>
    <w:rsid w:val="001B2C57"/>
    <w:rsid w:val="001C097D"/>
    <w:rsid w:val="001C1B17"/>
    <w:rsid w:val="001C1FD4"/>
    <w:rsid w:val="001C6408"/>
    <w:rsid w:val="001D02DC"/>
    <w:rsid w:val="001D3C6F"/>
    <w:rsid w:val="001D70C8"/>
    <w:rsid w:val="001D79B5"/>
    <w:rsid w:val="001E19ED"/>
    <w:rsid w:val="001E4B66"/>
    <w:rsid w:val="001F4463"/>
    <w:rsid w:val="00200231"/>
    <w:rsid w:val="00200678"/>
    <w:rsid w:val="00200822"/>
    <w:rsid w:val="00205B46"/>
    <w:rsid w:val="002234A2"/>
    <w:rsid w:val="00223901"/>
    <w:rsid w:val="0022456F"/>
    <w:rsid w:val="00225850"/>
    <w:rsid w:val="002348B6"/>
    <w:rsid w:val="00235684"/>
    <w:rsid w:val="00237040"/>
    <w:rsid w:val="0023738E"/>
    <w:rsid w:val="00242EEB"/>
    <w:rsid w:val="00242F22"/>
    <w:rsid w:val="00243C62"/>
    <w:rsid w:val="002530A2"/>
    <w:rsid w:val="00270F85"/>
    <w:rsid w:val="002713A0"/>
    <w:rsid w:val="00271756"/>
    <w:rsid w:val="00273064"/>
    <w:rsid w:val="0027320F"/>
    <w:rsid w:val="00276223"/>
    <w:rsid w:val="0027676B"/>
    <w:rsid w:val="002812E4"/>
    <w:rsid w:val="002817F7"/>
    <w:rsid w:val="00287022"/>
    <w:rsid w:val="00292036"/>
    <w:rsid w:val="002925C3"/>
    <w:rsid w:val="00292EA3"/>
    <w:rsid w:val="00293A5B"/>
    <w:rsid w:val="00296B9F"/>
    <w:rsid w:val="00296DE1"/>
    <w:rsid w:val="002971C1"/>
    <w:rsid w:val="002974E8"/>
    <w:rsid w:val="002A042F"/>
    <w:rsid w:val="002A131B"/>
    <w:rsid w:val="002A1FA7"/>
    <w:rsid w:val="002A3564"/>
    <w:rsid w:val="002A6A81"/>
    <w:rsid w:val="002B0697"/>
    <w:rsid w:val="002B3085"/>
    <w:rsid w:val="002C10A6"/>
    <w:rsid w:val="002C13E3"/>
    <w:rsid w:val="002C1B27"/>
    <w:rsid w:val="002C5420"/>
    <w:rsid w:val="002C64AD"/>
    <w:rsid w:val="002D0283"/>
    <w:rsid w:val="002D40CF"/>
    <w:rsid w:val="002D4CB5"/>
    <w:rsid w:val="002D7A47"/>
    <w:rsid w:val="002E078F"/>
    <w:rsid w:val="002E10E4"/>
    <w:rsid w:val="002E51A3"/>
    <w:rsid w:val="002F02CA"/>
    <w:rsid w:val="002F0951"/>
    <w:rsid w:val="002F70CE"/>
    <w:rsid w:val="00300116"/>
    <w:rsid w:val="003079E1"/>
    <w:rsid w:val="0031632D"/>
    <w:rsid w:val="00316975"/>
    <w:rsid w:val="003259B6"/>
    <w:rsid w:val="003261F2"/>
    <w:rsid w:val="0033111A"/>
    <w:rsid w:val="0033291B"/>
    <w:rsid w:val="0033376B"/>
    <w:rsid w:val="00333D3B"/>
    <w:rsid w:val="00341933"/>
    <w:rsid w:val="00345A3F"/>
    <w:rsid w:val="003464AB"/>
    <w:rsid w:val="00346591"/>
    <w:rsid w:val="003471DC"/>
    <w:rsid w:val="00347FB9"/>
    <w:rsid w:val="003501DE"/>
    <w:rsid w:val="00353B75"/>
    <w:rsid w:val="00364431"/>
    <w:rsid w:val="00364AEE"/>
    <w:rsid w:val="003704C1"/>
    <w:rsid w:val="0038028D"/>
    <w:rsid w:val="003805B0"/>
    <w:rsid w:val="00386A54"/>
    <w:rsid w:val="00386D1F"/>
    <w:rsid w:val="0039291C"/>
    <w:rsid w:val="00397F31"/>
    <w:rsid w:val="003A212D"/>
    <w:rsid w:val="003A2AFA"/>
    <w:rsid w:val="003A4FB6"/>
    <w:rsid w:val="003A729F"/>
    <w:rsid w:val="003B0D9B"/>
    <w:rsid w:val="003B176D"/>
    <w:rsid w:val="003B65E6"/>
    <w:rsid w:val="003B7D89"/>
    <w:rsid w:val="003C6364"/>
    <w:rsid w:val="003C656D"/>
    <w:rsid w:val="003D0093"/>
    <w:rsid w:val="003D06DE"/>
    <w:rsid w:val="003D2EEA"/>
    <w:rsid w:val="003E1E39"/>
    <w:rsid w:val="003E7F47"/>
    <w:rsid w:val="003F03ED"/>
    <w:rsid w:val="003F04C5"/>
    <w:rsid w:val="003F2A56"/>
    <w:rsid w:val="003F706F"/>
    <w:rsid w:val="00402128"/>
    <w:rsid w:val="00403068"/>
    <w:rsid w:val="004042C0"/>
    <w:rsid w:val="00404C6D"/>
    <w:rsid w:val="00407F6F"/>
    <w:rsid w:val="00410AD8"/>
    <w:rsid w:val="00424B59"/>
    <w:rsid w:val="00424BCF"/>
    <w:rsid w:val="004334D7"/>
    <w:rsid w:val="00433500"/>
    <w:rsid w:val="004419C7"/>
    <w:rsid w:val="00456761"/>
    <w:rsid w:val="00456976"/>
    <w:rsid w:val="00461C2C"/>
    <w:rsid w:val="00464C45"/>
    <w:rsid w:val="00470FED"/>
    <w:rsid w:val="00472430"/>
    <w:rsid w:val="0047791E"/>
    <w:rsid w:val="00477C83"/>
    <w:rsid w:val="004804E0"/>
    <w:rsid w:val="00482775"/>
    <w:rsid w:val="00483384"/>
    <w:rsid w:val="00485AA7"/>
    <w:rsid w:val="00490D47"/>
    <w:rsid w:val="0049127C"/>
    <w:rsid w:val="004B0002"/>
    <w:rsid w:val="004B0C3F"/>
    <w:rsid w:val="004B43C5"/>
    <w:rsid w:val="004B4B97"/>
    <w:rsid w:val="004C06FA"/>
    <w:rsid w:val="004C0DD7"/>
    <w:rsid w:val="004C682D"/>
    <w:rsid w:val="004C774C"/>
    <w:rsid w:val="004C7C78"/>
    <w:rsid w:val="004D1341"/>
    <w:rsid w:val="004D2571"/>
    <w:rsid w:val="004D5DAE"/>
    <w:rsid w:val="004E1E05"/>
    <w:rsid w:val="004E621D"/>
    <w:rsid w:val="004F0B32"/>
    <w:rsid w:val="004F3DE8"/>
    <w:rsid w:val="0050209E"/>
    <w:rsid w:val="005119E2"/>
    <w:rsid w:val="005150A0"/>
    <w:rsid w:val="0052419E"/>
    <w:rsid w:val="00525F38"/>
    <w:rsid w:val="00534C4A"/>
    <w:rsid w:val="005377C0"/>
    <w:rsid w:val="005421DC"/>
    <w:rsid w:val="00542CF8"/>
    <w:rsid w:val="00545F4A"/>
    <w:rsid w:val="0055003B"/>
    <w:rsid w:val="0055442B"/>
    <w:rsid w:val="005626E3"/>
    <w:rsid w:val="00562C38"/>
    <w:rsid w:val="00563EE2"/>
    <w:rsid w:val="005641DA"/>
    <w:rsid w:val="005641E3"/>
    <w:rsid w:val="00564FAE"/>
    <w:rsid w:val="00571276"/>
    <w:rsid w:val="00575935"/>
    <w:rsid w:val="00581608"/>
    <w:rsid w:val="00581B3B"/>
    <w:rsid w:val="00583996"/>
    <w:rsid w:val="00586287"/>
    <w:rsid w:val="00590E16"/>
    <w:rsid w:val="005A0FF5"/>
    <w:rsid w:val="005A61D1"/>
    <w:rsid w:val="005B0EF9"/>
    <w:rsid w:val="005B4E4C"/>
    <w:rsid w:val="005B6647"/>
    <w:rsid w:val="005B6A64"/>
    <w:rsid w:val="005B7FCF"/>
    <w:rsid w:val="005C2D06"/>
    <w:rsid w:val="005C55B0"/>
    <w:rsid w:val="005C5839"/>
    <w:rsid w:val="005C6841"/>
    <w:rsid w:val="005C7A74"/>
    <w:rsid w:val="005E0ABA"/>
    <w:rsid w:val="005E5D6F"/>
    <w:rsid w:val="005E6FA6"/>
    <w:rsid w:val="005F4C55"/>
    <w:rsid w:val="005F75DB"/>
    <w:rsid w:val="00601CCD"/>
    <w:rsid w:val="00604429"/>
    <w:rsid w:val="00604FCB"/>
    <w:rsid w:val="0060628A"/>
    <w:rsid w:val="00607AA6"/>
    <w:rsid w:val="006110E0"/>
    <w:rsid w:val="00614515"/>
    <w:rsid w:val="00615836"/>
    <w:rsid w:val="00622374"/>
    <w:rsid w:val="00622977"/>
    <w:rsid w:val="00623653"/>
    <w:rsid w:val="00623F04"/>
    <w:rsid w:val="00627255"/>
    <w:rsid w:val="006311C1"/>
    <w:rsid w:val="00634FF8"/>
    <w:rsid w:val="00645004"/>
    <w:rsid w:val="00646A18"/>
    <w:rsid w:val="00651139"/>
    <w:rsid w:val="00651B20"/>
    <w:rsid w:val="00654050"/>
    <w:rsid w:val="00655894"/>
    <w:rsid w:val="006604F2"/>
    <w:rsid w:val="006623E4"/>
    <w:rsid w:val="00663523"/>
    <w:rsid w:val="006652E4"/>
    <w:rsid w:val="006672DC"/>
    <w:rsid w:val="0067354C"/>
    <w:rsid w:val="00680704"/>
    <w:rsid w:val="00681ADB"/>
    <w:rsid w:val="00686BDB"/>
    <w:rsid w:val="00691C32"/>
    <w:rsid w:val="00692397"/>
    <w:rsid w:val="00692E44"/>
    <w:rsid w:val="006933FF"/>
    <w:rsid w:val="00694CB4"/>
    <w:rsid w:val="006A111A"/>
    <w:rsid w:val="006A27C7"/>
    <w:rsid w:val="006A2C59"/>
    <w:rsid w:val="006A7E7E"/>
    <w:rsid w:val="006B5752"/>
    <w:rsid w:val="006B7286"/>
    <w:rsid w:val="006C6B1D"/>
    <w:rsid w:val="006D180D"/>
    <w:rsid w:val="006D3F27"/>
    <w:rsid w:val="006D4E89"/>
    <w:rsid w:val="006D6EF0"/>
    <w:rsid w:val="006E4D65"/>
    <w:rsid w:val="006E6F7A"/>
    <w:rsid w:val="006E784C"/>
    <w:rsid w:val="006F3845"/>
    <w:rsid w:val="006F3A7B"/>
    <w:rsid w:val="006F79BD"/>
    <w:rsid w:val="00712FD3"/>
    <w:rsid w:val="00713CA4"/>
    <w:rsid w:val="00721258"/>
    <w:rsid w:val="00724693"/>
    <w:rsid w:val="0072591B"/>
    <w:rsid w:val="00731BE1"/>
    <w:rsid w:val="00734272"/>
    <w:rsid w:val="007376BB"/>
    <w:rsid w:val="00740131"/>
    <w:rsid w:val="0074200B"/>
    <w:rsid w:val="00744330"/>
    <w:rsid w:val="00760ED7"/>
    <w:rsid w:val="00761C9B"/>
    <w:rsid w:val="00763B1D"/>
    <w:rsid w:val="00765A95"/>
    <w:rsid w:val="0076681C"/>
    <w:rsid w:val="00767992"/>
    <w:rsid w:val="00771486"/>
    <w:rsid w:val="00772AE5"/>
    <w:rsid w:val="0078116F"/>
    <w:rsid w:val="00784817"/>
    <w:rsid w:val="00784EA5"/>
    <w:rsid w:val="007A112A"/>
    <w:rsid w:val="007A1EF6"/>
    <w:rsid w:val="007A2B0B"/>
    <w:rsid w:val="007A5BC1"/>
    <w:rsid w:val="007A6745"/>
    <w:rsid w:val="007B0E38"/>
    <w:rsid w:val="007B2BF6"/>
    <w:rsid w:val="007B7607"/>
    <w:rsid w:val="007C08BE"/>
    <w:rsid w:val="007D330C"/>
    <w:rsid w:val="007E07B9"/>
    <w:rsid w:val="007E46A4"/>
    <w:rsid w:val="007E6D0A"/>
    <w:rsid w:val="007F3511"/>
    <w:rsid w:val="008046E3"/>
    <w:rsid w:val="00806794"/>
    <w:rsid w:val="008115A7"/>
    <w:rsid w:val="008121F8"/>
    <w:rsid w:val="008150CD"/>
    <w:rsid w:val="008164DE"/>
    <w:rsid w:val="0081652F"/>
    <w:rsid w:val="00821219"/>
    <w:rsid w:val="00822890"/>
    <w:rsid w:val="008236E6"/>
    <w:rsid w:val="0082394A"/>
    <w:rsid w:val="0083425F"/>
    <w:rsid w:val="00835658"/>
    <w:rsid w:val="008405C2"/>
    <w:rsid w:val="0084100E"/>
    <w:rsid w:val="0084211E"/>
    <w:rsid w:val="00842501"/>
    <w:rsid w:val="00847864"/>
    <w:rsid w:val="0085075C"/>
    <w:rsid w:val="008550A1"/>
    <w:rsid w:val="008705DA"/>
    <w:rsid w:val="008754CC"/>
    <w:rsid w:val="008754FA"/>
    <w:rsid w:val="00880561"/>
    <w:rsid w:val="00882704"/>
    <w:rsid w:val="00887D9A"/>
    <w:rsid w:val="00892622"/>
    <w:rsid w:val="00897129"/>
    <w:rsid w:val="008A0F9E"/>
    <w:rsid w:val="008A1907"/>
    <w:rsid w:val="008A2C3C"/>
    <w:rsid w:val="008A34EE"/>
    <w:rsid w:val="008A5CAD"/>
    <w:rsid w:val="008B074F"/>
    <w:rsid w:val="008B0F0F"/>
    <w:rsid w:val="008B4D60"/>
    <w:rsid w:val="008B57CC"/>
    <w:rsid w:val="008B5C57"/>
    <w:rsid w:val="008C3538"/>
    <w:rsid w:val="008C568C"/>
    <w:rsid w:val="008C61E4"/>
    <w:rsid w:val="008D0F37"/>
    <w:rsid w:val="008D4089"/>
    <w:rsid w:val="008D6B67"/>
    <w:rsid w:val="008D71A4"/>
    <w:rsid w:val="008E1487"/>
    <w:rsid w:val="008E1A76"/>
    <w:rsid w:val="008E3462"/>
    <w:rsid w:val="008E4AAA"/>
    <w:rsid w:val="00901EA5"/>
    <w:rsid w:val="009100F7"/>
    <w:rsid w:val="00915FE2"/>
    <w:rsid w:val="00916CBE"/>
    <w:rsid w:val="00930E28"/>
    <w:rsid w:val="00935848"/>
    <w:rsid w:val="00941371"/>
    <w:rsid w:val="00961C67"/>
    <w:rsid w:val="00966C9C"/>
    <w:rsid w:val="0097142B"/>
    <w:rsid w:val="009718F1"/>
    <w:rsid w:val="0098022F"/>
    <w:rsid w:val="00981B1C"/>
    <w:rsid w:val="00982A1A"/>
    <w:rsid w:val="00986201"/>
    <w:rsid w:val="009905EB"/>
    <w:rsid w:val="00993002"/>
    <w:rsid w:val="009A1C43"/>
    <w:rsid w:val="009A327F"/>
    <w:rsid w:val="009A521A"/>
    <w:rsid w:val="009B0AD7"/>
    <w:rsid w:val="009B6156"/>
    <w:rsid w:val="009C0EC2"/>
    <w:rsid w:val="009C6074"/>
    <w:rsid w:val="009D213B"/>
    <w:rsid w:val="009D4089"/>
    <w:rsid w:val="009D5A66"/>
    <w:rsid w:val="009D66A5"/>
    <w:rsid w:val="009E36FB"/>
    <w:rsid w:val="009E6CBB"/>
    <w:rsid w:val="009F004D"/>
    <w:rsid w:val="009F3EA7"/>
    <w:rsid w:val="009F6C0B"/>
    <w:rsid w:val="009F79C8"/>
    <w:rsid w:val="00A01806"/>
    <w:rsid w:val="00A032B0"/>
    <w:rsid w:val="00A11096"/>
    <w:rsid w:val="00A12EF7"/>
    <w:rsid w:val="00A15818"/>
    <w:rsid w:val="00A15847"/>
    <w:rsid w:val="00A167C5"/>
    <w:rsid w:val="00A21ECA"/>
    <w:rsid w:val="00A24DEE"/>
    <w:rsid w:val="00A24F97"/>
    <w:rsid w:val="00A26301"/>
    <w:rsid w:val="00A2672B"/>
    <w:rsid w:val="00A32961"/>
    <w:rsid w:val="00A3400A"/>
    <w:rsid w:val="00A3482D"/>
    <w:rsid w:val="00A416B3"/>
    <w:rsid w:val="00A533AD"/>
    <w:rsid w:val="00A537FE"/>
    <w:rsid w:val="00A54C51"/>
    <w:rsid w:val="00A57531"/>
    <w:rsid w:val="00A679D4"/>
    <w:rsid w:val="00A80437"/>
    <w:rsid w:val="00A95133"/>
    <w:rsid w:val="00A973BE"/>
    <w:rsid w:val="00AA57F5"/>
    <w:rsid w:val="00AA650B"/>
    <w:rsid w:val="00AB14B2"/>
    <w:rsid w:val="00AB2D74"/>
    <w:rsid w:val="00AB66FC"/>
    <w:rsid w:val="00AC26F0"/>
    <w:rsid w:val="00AC2E79"/>
    <w:rsid w:val="00AC4CF2"/>
    <w:rsid w:val="00AC6074"/>
    <w:rsid w:val="00AC6D8F"/>
    <w:rsid w:val="00AD2B72"/>
    <w:rsid w:val="00AD3499"/>
    <w:rsid w:val="00AE37D5"/>
    <w:rsid w:val="00AE53D8"/>
    <w:rsid w:val="00AF22B5"/>
    <w:rsid w:val="00B00DA3"/>
    <w:rsid w:val="00B0211F"/>
    <w:rsid w:val="00B0794D"/>
    <w:rsid w:val="00B103AC"/>
    <w:rsid w:val="00B127D0"/>
    <w:rsid w:val="00B127FC"/>
    <w:rsid w:val="00B12902"/>
    <w:rsid w:val="00B178E5"/>
    <w:rsid w:val="00B179D4"/>
    <w:rsid w:val="00B2179A"/>
    <w:rsid w:val="00B3081F"/>
    <w:rsid w:val="00B36922"/>
    <w:rsid w:val="00B36E9A"/>
    <w:rsid w:val="00B408F6"/>
    <w:rsid w:val="00B42A30"/>
    <w:rsid w:val="00B51B36"/>
    <w:rsid w:val="00B544DB"/>
    <w:rsid w:val="00B55388"/>
    <w:rsid w:val="00B55709"/>
    <w:rsid w:val="00B5607E"/>
    <w:rsid w:val="00B708E5"/>
    <w:rsid w:val="00B71560"/>
    <w:rsid w:val="00B71BAC"/>
    <w:rsid w:val="00B71C52"/>
    <w:rsid w:val="00B73E6D"/>
    <w:rsid w:val="00B73EBE"/>
    <w:rsid w:val="00B7580F"/>
    <w:rsid w:val="00B8031A"/>
    <w:rsid w:val="00B930C3"/>
    <w:rsid w:val="00BA3385"/>
    <w:rsid w:val="00BA6FE6"/>
    <w:rsid w:val="00BA7217"/>
    <w:rsid w:val="00BB5BCB"/>
    <w:rsid w:val="00BC34E1"/>
    <w:rsid w:val="00BC34E3"/>
    <w:rsid w:val="00BC35BC"/>
    <w:rsid w:val="00BC4D3B"/>
    <w:rsid w:val="00BD04FC"/>
    <w:rsid w:val="00BD1544"/>
    <w:rsid w:val="00BD232C"/>
    <w:rsid w:val="00BD274C"/>
    <w:rsid w:val="00BD2B8B"/>
    <w:rsid w:val="00BD2E62"/>
    <w:rsid w:val="00BD5F8B"/>
    <w:rsid w:val="00BD6AE6"/>
    <w:rsid w:val="00BD7087"/>
    <w:rsid w:val="00BE40E4"/>
    <w:rsid w:val="00BE4946"/>
    <w:rsid w:val="00BF3031"/>
    <w:rsid w:val="00BF3F10"/>
    <w:rsid w:val="00BF5F0C"/>
    <w:rsid w:val="00C13D05"/>
    <w:rsid w:val="00C16D9F"/>
    <w:rsid w:val="00C225E8"/>
    <w:rsid w:val="00C22C71"/>
    <w:rsid w:val="00C240A1"/>
    <w:rsid w:val="00C334CF"/>
    <w:rsid w:val="00C34397"/>
    <w:rsid w:val="00C406A7"/>
    <w:rsid w:val="00C43CF7"/>
    <w:rsid w:val="00C55AF6"/>
    <w:rsid w:val="00C55E48"/>
    <w:rsid w:val="00C64C3A"/>
    <w:rsid w:val="00C66685"/>
    <w:rsid w:val="00C71DDC"/>
    <w:rsid w:val="00C87C22"/>
    <w:rsid w:val="00C93A5A"/>
    <w:rsid w:val="00C96C88"/>
    <w:rsid w:val="00CA02F5"/>
    <w:rsid w:val="00CA0AC6"/>
    <w:rsid w:val="00CA0D3C"/>
    <w:rsid w:val="00CA2D3B"/>
    <w:rsid w:val="00CA6319"/>
    <w:rsid w:val="00CA64BE"/>
    <w:rsid w:val="00CA6A49"/>
    <w:rsid w:val="00CB530F"/>
    <w:rsid w:val="00CB539C"/>
    <w:rsid w:val="00CB5FBB"/>
    <w:rsid w:val="00CC6FD8"/>
    <w:rsid w:val="00CD20AB"/>
    <w:rsid w:val="00CD57A2"/>
    <w:rsid w:val="00CD5A52"/>
    <w:rsid w:val="00CD6AAC"/>
    <w:rsid w:val="00CF0177"/>
    <w:rsid w:val="00CF0D52"/>
    <w:rsid w:val="00CF15A9"/>
    <w:rsid w:val="00CF16D6"/>
    <w:rsid w:val="00CF172B"/>
    <w:rsid w:val="00CF6391"/>
    <w:rsid w:val="00CF75C8"/>
    <w:rsid w:val="00CF7D60"/>
    <w:rsid w:val="00D00D60"/>
    <w:rsid w:val="00D055DF"/>
    <w:rsid w:val="00D12CFD"/>
    <w:rsid w:val="00D14FCE"/>
    <w:rsid w:val="00D169C3"/>
    <w:rsid w:val="00D178D0"/>
    <w:rsid w:val="00D33F25"/>
    <w:rsid w:val="00D35D7D"/>
    <w:rsid w:val="00D412D8"/>
    <w:rsid w:val="00D43D20"/>
    <w:rsid w:val="00D46A19"/>
    <w:rsid w:val="00D51DCF"/>
    <w:rsid w:val="00D521C5"/>
    <w:rsid w:val="00D53E6F"/>
    <w:rsid w:val="00D66046"/>
    <w:rsid w:val="00D67DB3"/>
    <w:rsid w:val="00D706CF"/>
    <w:rsid w:val="00D71ECF"/>
    <w:rsid w:val="00D7279F"/>
    <w:rsid w:val="00D73F07"/>
    <w:rsid w:val="00D753AC"/>
    <w:rsid w:val="00D753EC"/>
    <w:rsid w:val="00D761EC"/>
    <w:rsid w:val="00D8225F"/>
    <w:rsid w:val="00D871AB"/>
    <w:rsid w:val="00D93D0E"/>
    <w:rsid w:val="00D94BBA"/>
    <w:rsid w:val="00D94FB0"/>
    <w:rsid w:val="00DA6DAF"/>
    <w:rsid w:val="00DB06CA"/>
    <w:rsid w:val="00DB526D"/>
    <w:rsid w:val="00DB5BFA"/>
    <w:rsid w:val="00DB7797"/>
    <w:rsid w:val="00DC3884"/>
    <w:rsid w:val="00DC4DE5"/>
    <w:rsid w:val="00DD072C"/>
    <w:rsid w:val="00DD08D8"/>
    <w:rsid w:val="00DE1DC3"/>
    <w:rsid w:val="00DE3700"/>
    <w:rsid w:val="00DE5839"/>
    <w:rsid w:val="00DE7B8C"/>
    <w:rsid w:val="00DE7BC2"/>
    <w:rsid w:val="00DF2B65"/>
    <w:rsid w:val="00DF7C9F"/>
    <w:rsid w:val="00E025E4"/>
    <w:rsid w:val="00E10E7B"/>
    <w:rsid w:val="00E216AA"/>
    <w:rsid w:val="00E21E96"/>
    <w:rsid w:val="00E26D2C"/>
    <w:rsid w:val="00E274AA"/>
    <w:rsid w:val="00E32348"/>
    <w:rsid w:val="00E32C41"/>
    <w:rsid w:val="00E4101F"/>
    <w:rsid w:val="00E41182"/>
    <w:rsid w:val="00E47BCC"/>
    <w:rsid w:val="00E50E8E"/>
    <w:rsid w:val="00E5367B"/>
    <w:rsid w:val="00E546E3"/>
    <w:rsid w:val="00E62833"/>
    <w:rsid w:val="00E640CC"/>
    <w:rsid w:val="00E67F5F"/>
    <w:rsid w:val="00E70A63"/>
    <w:rsid w:val="00E73CA1"/>
    <w:rsid w:val="00E74F8D"/>
    <w:rsid w:val="00E74FED"/>
    <w:rsid w:val="00E81A13"/>
    <w:rsid w:val="00E8464F"/>
    <w:rsid w:val="00E87D25"/>
    <w:rsid w:val="00E91BE3"/>
    <w:rsid w:val="00E91DB0"/>
    <w:rsid w:val="00E974E3"/>
    <w:rsid w:val="00EA25D1"/>
    <w:rsid w:val="00EA3E74"/>
    <w:rsid w:val="00EA45D1"/>
    <w:rsid w:val="00EB2EBB"/>
    <w:rsid w:val="00EB3FBA"/>
    <w:rsid w:val="00EB4FEF"/>
    <w:rsid w:val="00EB77D6"/>
    <w:rsid w:val="00EB7CB5"/>
    <w:rsid w:val="00EC0B14"/>
    <w:rsid w:val="00EC3D5B"/>
    <w:rsid w:val="00ED0662"/>
    <w:rsid w:val="00ED06B5"/>
    <w:rsid w:val="00ED293E"/>
    <w:rsid w:val="00ED3060"/>
    <w:rsid w:val="00ED4A9E"/>
    <w:rsid w:val="00ED52EC"/>
    <w:rsid w:val="00ED57C8"/>
    <w:rsid w:val="00EE09F6"/>
    <w:rsid w:val="00EE3741"/>
    <w:rsid w:val="00EF3719"/>
    <w:rsid w:val="00EF797A"/>
    <w:rsid w:val="00EF7AC3"/>
    <w:rsid w:val="00F0124F"/>
    <w:rsid w:val="00F06871"/>
    <w:rsid w:val="00F11AA5"/>
    <w:rsid w:val="00F31594"/>
    <w:rsid w:val="00F31D66"/>
    <w:rsid w:val="00F35830"/>
    <w:rsid w:val="00F40F0B"/>
    <w:rsid w:val="00F4162A"/>
    <w:rsid w:val="00F4499E"/>
    <w:rsid w:val="00F4754F"/>
    <w:rsid w:val="00F606BA"/>
    <w:rsid w:val="00F625A5"/>
    <w:rsid w:val="00F65F99"/>
    <w:rsid w:val="00F7021B"/>
    <w:rsid w:val="00F869BA"/>
    <w:rsid w:val="00F871F1"/>
    <w:rsid w:val="00F9135B"/>
    <w:rsid w:val="00F918CC"/>
    <w:rsid w:val="00FA1286"/>
    <w:rsid w:val="00FA369E"/>
    <w:rsid w:val="00FA49D2"/>
    <w:rsid w:val="00FA5B91"/>
    <w:rsid w:val="00FA6553"/>
    <w:rsid w:val="00FB2291"/>
    <w:rsid w:val="00FB28A8"/>
    <w:rsid w:val="00FB38B5"/>
    <w:rsid w:val="00FB7448"/>
    <w:rsid w:val="00FC02B9"/>
    <w:rsid w:val="00FC0D08"/>
    <w:rsid w:val="00FC20F8"/>
    <w:rsid w:val="00FC4E16"/>
    <w:rsid w:val="00FC4F74"/>
    <w:rsid w:val="00FC61F9"/>
    <w:rsid w:val="00FD32F8"/>
    <w:rsid w:val="00FD3454"/>
    <w:rsid w:val="00FD4C7C"/>
    <w:rsid w:val="00FD6E14"/>
    <w:rsid w:val="00FD7580"/>
    <w:rsid w:val="00FE285C"/>
    <w:rsid w:val="00FE3533"/>
    <w:rsid w:val="00FE680E"/>
    <w:rsid w:val="00FF0851"/>
    <w:rsid w:val="00FF08C9"/>
    <w:rsid w:val="00FF60B0"/>
    <w:rsid w:val="7216CC1E"/>
  </w:rsids>
  <m:mathPr>
    <m:mathFont m:val="Cambria Math"/>
    <m:brkBin m:val="before"/>
    <m:brkBinSub m:val="--"/>
    <m:smallFrac m:val="0"/>
    <m:dispDef/>
    <m:lMargin m:val="0"/>
    <m:rMargin m:val="0"/>
    <m:defJc m:val="centerGroup"/>
    <m:wrapIndent m:val="1440"/>
    <m:intLim m:val="subSup"/>
    <m:naryLim m:val="undOvr"/>
  </m:mathPr>
  <w:themeFontLang w:val="en-US" w:eastAsia="ja-JP" w:bidi="th-TH"/>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43D7F2D4"/>
  <w15:docId w15:val="{A6AF1ACC-E5B4-B049-8078-E6C6FA0179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Light" w:uiPriority="40"/>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Hyperlink" w:semiHidden="1" w:unhideWhenUsed="1"/>
    <w:lsdException w:name="Smart Link" w:semiHidden="1" w:unhideWhenUsed="1"/>
  </w:latentStyles>
  <w:style w:type="paragraph" w:default="1" w:styleId="Normal">
    <w:name w:val="Normal"/>
    <w:qFormat/>
    <w:rsid w:val="008E1487"/>
    <w:pPr>
      <w:spacing w:after="0" w:line="240" w:lineRule="auto"/>
    </w:pPr>
    <w:rPr>
      <w:rFonts w:ascii="Century Gothic" w:hAnsi="Century Gothic"/>
      <w:sz w:val="18"/>
    </w:rPr>
  </w:style>
  <w:style w:type="paragraph" w:styleId="Heading1">
    <w:name w:val="heading 1"/>
    <w:basedOn w:val="Normal"/>
    <w:next w:val="Normal"/>
    <w:link w:val="Heading1Char"/>
    <w:uiPriority w:val="9"/>
    <w:qFormat/>
    <w:rsid w:val="00120E16"/>
    <w:pPr>
      <w:keepNext/>
      <w:keepLines/>
      <w:spacing w:before="480"/>
      <w:outlineLvl w:val="0"/>
    </w:pPr>
    <w:rPr>
      <w:rFonts w:asciiTheme="majorHAnsi" w:eastAsiaTheme="majorEastAsia" w:hAnsiTheme="majorHAnsi" w:cstheme="majorBidi"/>
      <w:b/>
      <w:bCs/>
      <w:color w:val="3BB427" w:themeColor="accent1" w:themeShade="BF"/>
      <w:sz w:val="28"/>
      <w:szCs w:val="28"/>
    </w:rPr>
  </w:style>
  <w:style w:type="paragraph" w:styleId="Heading2">
    <w:name w:val="heading 2"/>
    <w:basedOn w:val="Normal"/>
    <w:next w:val="Normal"/>
    <w:link w:val="Heading2Char"/>
    <w:uiPriority w:val="9"/>
    <w:semiHidden/>
    <w:qFormat/>
    <w:rsid w:val="00120E16"/>
    <w:pPr>
      <w:keepNext/>
      <w:keepLines/>
      <w:spacing w:before="200"/>
      <w:outlineLvl w:val="1"/>
    </w:pPr>
    <w:rPr>
      <w:rFonts w:asciiTheme="majorHAnsi" w:eastAsiaTheme="majorEastAsia" w:hAnsiTheme="majorHAnsi" w:cstheme="majorBidi"/>
      <w:b/>
      <w:bCs/>
      <w:color w:val="62D84E" w:themeColor="accent1"/>
      <w:sz w:val="26"/>
      <w:szCs w:val="26"/>
    </w:rPr>
  </w:style>
  <w:style w:type="paragraph" w:styleId="Heading3">
    <w:name w:val="heading 3"/>
    <w:basedOn w:val="Normal"/>
    <w:next w:val="Normal"/>
    <w:link w:val="Heading3Char"/>
    <w:uiPriority w:val="9"/>
    <w:semiHidden/>
    <w:qFormat/>
    <w:rsid w:val="00120E16"/>
    <w:pPr>
      <w:keepNext/>
      <w:keepLines/>
      <w:spacing w:before="200"/>
      <w:outlineLvl w:val="2"/>
    </w:pPr>
    <w:rPr>
      <w:rFonts w:asciiTheme="majorHAnsi" w:eastAsiaTheme="majorEastAsia" w:hAnsiTheme="majorHAnsi" w:cstheme="majorBidi"/>
      <w:b/>
      <w:bCs/>
      <w:color w:val="62D84E"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autoRedefine/>
    <w:uiPriority w:val="99"/>
    <w:semiHidden/>
    <w:rsid w:val="00243C62"/>
    <w:rPr>
      <w:sz w:val="14"/>
      <w:szCs w:val="20"/>
    </w:rPr>
  </w:style>
  <w:style w:type="character" w:customStyle="1" w:styleId="FootnoteTextChar">
    <w:name w:val="Footnote Text Char"/>
    <w:basedOn w:val="DefaultParagraphFont"/>
    <w:link w:val="FootnoteText"/>
    <w:uiPriority w:val="99"/>
    <w:semiHidden/>
    <w:rsid w:val="00583996"/>
    <w:rPr>
      <w:sz w:val="14"/>
      <w:szCs w:val="20"/>
    </w:rPr>
  </w:style>
  <w:style w:type="paragraph" w:styleId="Header">
    <w:name w:val="header"/>
    <w:basedOn w:val="Normal"/>
    <w:link w:val="HeaderChar"/>
    <w:uiPriority w:val="99"/>
    <w:semiHidden/>
    <w:rsid w:val="00691C32"/>
    <w:pPr>
      <w:tabs>
        <w:tab w:val="center" w:pos="4680"/>
        <w:tab w:val="right" w:pos="9360"/>
      </w:tabs>
    </w:pPr>
  </w:style>
  <w:style w:type="character" w:customStyle="1" w:styleId="HeaderChar">
    <w:name w:val="Header Char"/>
    <w:basedOn w:val="DefaultParagraphFont"/>
    <w:link w:val="Header"/>
    <w:uiPriority w:val="99"/>
    <w:semiHidden/>
    <w:rsid w:val="00047540"/>
    <w:rPr>
      <w:sz w:val="18"/>
    </w:rPr>
  </w:style>
  <w:style w:type="paragraph" w:styleId="Footer">
    <w:name w:val="footer"/>
    <w:basedOn w:val="Normal"/>
    <w:link w:val="FooterChar"/>
    <w:uiPriority w:val="99"/>
    <w:rsid w:val="006E4D65"/>
    <w:pPr>
      <w:tabs>
        <w:tab w:val="center" w:pos="4680"/>
        <w:tab w:val="right" w:pos="9360"/>
      </w:tabs>
    </w:pPr>
  </w:style>
  <w:style w:type="character" w:customStyle="1" w:styleId="FooterChar">
    <w:name w:val="Footer Char"/>
    <w:basedOn w:val="DefaultParagraphFont"/>
    <w:link w:val="Footer"/>
    <w:uiPriority w:val="99"/>
    <w:rsid w:val="006E4D65"/>
    <w:rPr>
      <w:rFonts w:ascii="Century Gothic" w:hAnsi="Century Gothic"/>
      <w:sz w:val="18"/>
    </w:rPr>
  </w:style>
  <w:style w:type="paragraph" w:customStyle="1" w:styleId="firstpageheaderspacer">
    <w:name w:val="_first page header spacer"/>
    <w:semiHidden/>
    <w:rsid w:val="00B178E5"/>
    <w:pPr>
      <w:spacing w:after="3400"/>
    </w:pPr>
    <w:rPr>
      <w:sz w:val="18"/>
    </w:rPr>
  </w:style>
  <w:style w:type="paragraph" w:customStyle="1" w:styleId="01TitlePageHeader">
    <w:name w:val="01_Title Page Header"/>
    <w:basedOn w:val="Normal"/>
    <w:next w:val="02TitlePageSubhead"/>
    <w:qFormat/>
    <w:rsid w:val="00E70A63"/>
    <w:pPr>
      <w:keepNext/>
      <w:spacing w:after="480"/>
    </w:pPr>
    <w:rPr>
      <w:sz w:val="60"/>
    </w:rPr>
  </w:style>
  <w:style w:type="paragraph" w:customStyle="1" w:styleId="02TitlePageSubhead">
    <w:name w:val="02_Title Page Subhead"/>
    <w:basedOn w:val="Normal"/>
    <w:qFormat/>
    <w:rsid w:val="00E70A63"/>
    <w:pPr>
      <w:keepNext/>
    </w:pPr>
    <w:rPr>
      <w:sz w:val="40"/>
    </w:rPr>
  </w:style>
  <w:style w:type="paragraph" w:customStyle="1" w:styleId="03SubheadBodyTitle">
    <w:name w:val="03_Subhead Body Title"/>
    <w:basedOn w:val="Normal"/>
    <w:link w:val="03SubheadBodyTitleChar"/>
    <w:qFormat/>
    <w:rsid w:val="00E70A63"/>
    <w:pPr>
      <w:keepNext/>
      <w:spacing w:after="120"/>
    </w:pPr>
    <w:rPr>
      <w:b/>
      <w:sz w:val="32"/>
    </w:rPr>
  </w:style>
  <w:style w:type="paragraph" w:customStyle="1" w:styleId="04SubheadBody">
    <w:name w:val="04_Subhead Body"/>
    <w:basedOn w:val="Normal"/>
    <w:next w:val="05BodyCopy"/>
    <w:qFormat/>
    <w:rsid w:val="00E70A63"/>
    <w:pPr>
      <w:keepNext/>
      <w:spacing w:after="120"/>
    </w:pPr>
    <w:rPr>
      <w:b/>
      <w:sz w:val="22"/>
    </w:rPr>
  </w:style>
  <w:style w:type="paragraph" w:customStyle="1" w:styleId="05BodyCopy">
    <w:name w:val="05_Body Copy"/>
    <w:basedOn w:val="Normal"/>
    <w:link w:val="05BodyCopyChar"/>
    <w:qFormat/>
    <w:rsid w:val="00E70A63"/>
    <w:pPr>
      <w:keepNext/>
      <w:spacing w:after="120"/>
    </w:pPr>
    <w:rPr>
      <w:sz w:val="20"/>
    </w:rPr>
  </w:style>
  <w:style w:type="paragraph" w:customStyle="1" w:styleId="06Bullets">
    <w:name w:val="06_Bullets"/>
    <w:basedOn w:val="05BodyCopy"/>
    <w:link w:val="06BulletsChar"/>
    <w:qFormat/>
    <w:rsid w:val="009F79C8"/>
    <w:pPr>
      <w:numPr>
        <w:numId w:val="1"/>
      </w:numPr>
      <w:tabs>
        <w:tab w:val="left" w:pos="360"/>
      </w:tabs>
      <w:spacing w:after="40"/>
    </w:pPr>
    <w:rPr>
      <w:rFonts w:cs="Cordia New (Body CS)"/>
      <w:color w:val="000000" w:themeColor="text1"/>
    </w:rPr>
  </w:style>
  <w:style w:type="paragraph" w:customStyle="1" w:styleId="08DocumentType">
    <w:name w:val="08_Document Type"/>
    <w:basedOn w:val="Normal"/>
    <w:qFormat/>
    <w:rsid w:val="00E70A63"/>
    <w:pPr>
      <w:keepNext/>
      <w:jc w:val="center"/>
    </w:pPr>
    <w:rPr>
      <w:rFonts w:ascii="Calibri" w:hAnsi="Calibri"/>
      <w:b/>
      <w:kern w:val="20"/>
      <w:sz w:val="20"/>
      <w:szCs w:val="20"/>
    </w:rPr>
  </w:style>
  <w:style w:type="paragraph" w:customStyle="1" w:styleId="09InternalOnly">
    <w:name w:val="09_Internal Only"/>
    <w:basedOn w:val="Normal"/>
    <w:qFormat/>
    <w:rsid w:val="00E70A63"/>
    <w:pPr>
      <w:keepNext/>
      <w:jc w:val="center"/>
    </w:pPr>
    <w:rPr>
      <w:rFonts w:eastAsiaTheme="minorEastAsia"/>
      <w:i/>
      <w:iCs/>
      <w:color w:val="C30C21"/>
      <w:szCs w:val="18"/>
    </w:rPr>
  </w:style>
  <w:style w:type="paragraph" w:styleId="ListBullet">
    <w:name w:val="List Bullet"/>
    <w:basedOn w:val="Normal"/>
    <w:uiPriority w:val="99"/>
    <w:semiHidden/>
    <w:rsid w:val="0011151A"/>
    <w:pPr>
      <w:numPr>
        <w:numId w:val="2"/>
      </w:numPr>
      <w:contextualSpacing/>
    </w:pPr>
    <w:rPr>
      <w:rFonts w:ascii="Calibri" w:eastAsia="MS Mincho" w:hAnsi="Calibri"/>
      <w:sz w:val="20"/>
      <w:szCs w:val="24"/>
    </w:rPr>
  </w:style>
  <w:style w:type="paragraph" w:customStyle="1" w:styleId="09LegalFooter">
    <w:name w:val="09_Legal Footer"/>
    <w:basedOn w:val="Normal"/>
    <w:qFormat/>
    <w:rsid w:val="00D94FB0"/>
    <w:pPr>
      <w:widowControl w:val="0"/>
      <w:autoSpaceDE w:val="0"/>
      <w:autoSpaceDN w:val="0"/>
      <w:adjustRightInd w:val="0"/>
      <w:spacing w:after="40"/>
      <w:textAlignment w:val="center"/>
    </w:pPr>
    <w:rPr>
      <w:rFonts w:eastAsia="Cambria" w:cs="HelveticaNeueLTStd-Lt"/>
      <w:color w:val="949594"/>
      <w:sz w:val="12"/>
      <w:szCs w:val="10"/>
    </w:rPr>
  </w:style>
  <w:style w:type="character" w:customStyle="1" w:styleId="Heading1Char">
    <w:name w:val="Heading 1 Char"/>
    <w:basedOn w:val="DefaultParagraphFont"/>
    <w:link w:val="Heading1"/>
    <w:uiPriority w:val="9"/>
    <w:rsid w:val="00120E16"/>
    <w:rPr>
      <w:rFonts w:asciiTheme="majorHAnsi" w:eastAsiaTheme="majorEastAsia" w:hAnsiTheme="majorHAnsi" w:cstheme="majorBidi"/>
      <w:b/>
      <w:bCs/>
      <w:color w:val="3BB427" w:themeColor="accent1" w:themeShade="BF"/>
      <w:sz w:val="28"/>
      <w:szCs w:val="28"/>
    </w:rPr>
  </w:style>
  <w:style w:type="character" w:customStyle="1" w:styleId="Heading2Char">
    <w:name w:val="Heading 2 Char"/>
    <w:basedOn w:val="DefaultParagraphFont"/>
    <w:link w:val="Heading2"/>
    <w:uiPriority w:val="9"/>
    <w:semiHidden/>
    <w:rsid w:val="00583996"/>
    <w:rPr>
      <w:rFonts w:asciiTheme="majorHAnsi" w:eastAsiaTheme="majorEastAsia" w:hAnsiTheme="majorHAnsi" w:cstheme="majorBidi"/>
      <w:b/>
      <w:bCs/>
      <w:color w:val="62D84E" w:themeColor="accent1"/>
      <w:sz w:val="26"/>
      <w:szCs w:val="26"/>
    </w:rPr>
  </w:style>
  <w:style w:type="paragraph" w:styleId="TOC1">
    <w:name w:val="toc 1"/>
    <w:basedOn w:val="Normal"/>
    <w:next w:val="Normal"/>
    <w:autoRedefine/>
    <w:uiPriority w:val="39"/>
    <w:qFormat/>
    <w:rsid w:val="006E4D65"/>
    <w:pPr>
      <w:spacing w:after="100"/>
    </w:pPr>
    <w:rPr>
      <w:sz w:val="20"/>
    </w:rPr>
  </w:style>
  <w:style w:type="paragraph" w:styleId="TOC2">
    <w:name w:val="toc 2"/>
    <w:basedOn w:val="Normal"/>
    <w:next w:val="Normal"/>
    <w:autoRedefine/>
    <w:uiPriority w:val="39"/>
    <w:qFormat/>
    <w:rsid w:val="006E4D65"/>
    <w:pPr>
      <w:tabs>
        <w:tab w:val="right" w:leader="dot" w:pos="9350"/>
      </w:tabs>
      <w:spacing w:after="100"/>
      <w:ind w:left="180"/>
    </w:pPr>
    <w:rPr>
      <w:rFonts w:eastAsiaTheme="minorEastAsia"/>
      <w:noProof/>
      <w:sz w:val="20"/>
    </w:rPr>
  </w:style>
  <w:style w:type="character" w:styleId="Hyperlink">
    <w:name w:val="Hyperlink"/>
    <w:basedOn w:val="DefaultParagraphFont"/>
    <w:uiPriority w:val="99"/>
    <w:unhideWhenUsed/>
    <w:rsid w:val="006E4D65"/>
    <w:rPr>
      <w:rFonts w:ascii="Century Gothic" w:hAnsi="Century Gothic"/>
      <w:color w:val="009156" w:themeColor="accent2"/>
      <w:u w:val="single"/>
    </w:rPr>
  </w:style>
  <w:style w:type="paragraph" w:styleId="TOCHeading">
    <w:name w:val="TOC Heading"/>
    <w:basedOn w:val="Heading1"/>
    <w:next w:val="Normal"/>
    <w:uiPriority w:val="39"/>
    <w:unhideWhenUsed/>
    <w:qFormat/>
    <w:rsid w:val="006E4D65"/>
    <w:pPr>
      <w:spacing w:before="0" w:after="120" w:line="276" w:lineRule="auto"/>
      <w:outlineLvl w:val="9"/>
    </w:pPr>
    <w:rPr>
      <w:rFonts w:ascii="Century Gothic" w:hAnsi="Century Gothic"/>
      <w:color w:val="auto"/>
      <w:sz w:val="32"/>
      <w:lang w:eastAsia="ja-JP"/>
    </w:rPr>
  </w:style>
  <w:style w:type="paragraph" w:styleId="BalloonText">
    <w:name w:val="Balloon Text"/>
    <w:basedOn w:val="Normal"/>
    <w:link w:val="BalloonTextChar"/>
    <w:uiPriority w:val="99"/>
    <w:semiHidden/>
    <w:rsid w:val="00120E16"/>
    <w:rPr>
      <w:rFonts w:ascii="Tahoma" w:hAnsi="Tahoma" w:cs="Tahoma"/>
      <w:sz w:val="16"/>
      <w:szCs w:val="16"/>
    </w:rPr>
  </w:style>
  <w:style w:type="character" w:customStyle="1" w:styleId="BalloonTextChar">
    <w:name w:val="Balloon Text Char"/>
    <w:basedOn w:val="DefaultParagraphFont"/>
    <w:link w:val="BalloonText"/>
    <w:uiPriority w:val="99"/>
    <w:semiHidden/>
    <w:rsid w:val="00BE40E4"/>
    <w:rPr>
      <w:rFonts w:ascii="Tahoma" w:hAnsi="Tahoma" w:cs="Tahoma"/>
      <w:sz w:val="16"/>
      <w:szCs w:val="16"/>
    </w:rPr>
  </w:style>
  <w:style w:type="paragraph" w:styleId="TOC3">
    <w:name w:val="toc 3"/>
    <w:basedOn w:val="Normal"/>
    <w:next w:val="Normal"/>
    <w:autoRedefine/>
    <w:uiPriority w:val="39"/>
    <w:semiHidden/>
    <w:qFormat/>
    <w:rsid w:val="00120E16"/>
    <w:pPr>
      <w:spacing w:after="100" w:line="276" w:lineRule="auto"/>
      <w:ind w:left="440"/>
    </w:pPr>
    <w:rPr>
      <w:rFonts w:eastAsiaTheme="minorEastAsia"/>
      <w:sz w:val="22"/>
      <w:lang w:eastAsia="ja-JP"/>
    </w:rPr>
  </w:style>
  <w:style w:type="character" w:customStyle="1" w:styleId="Heading3Char">
    <w:name w:val="Heading 3 Char"/>
    <w:basedOn w:val="DefaultParagraphFont"/>
    <w:link w:val="Heading3"/>
    <w:uiPriority w:val="9"/>
    <w:semiHidden/>
    <w:rsid w:val="00583996"/>
    <w:rPr>
      <w:rFonts w:asciiTheme="majorHAnsi" w:eastAsiaTheme="majorEastAsia" w:hAnsiTheme="majorHAnsi" w:cstheme="majorBidi"/>
      <w:b/>
      <w:bCs/>
      <w:color w:val="62D84E" w:themeColor="accent1"/>
      <w:sz w:val="18"/>
    </w:rPr>
  </w:style>
  <w:style w:type="paragraph" w:customStyle="1" w:styleId="07Bullets-L2">
    <w:name w:val="07_Bullets - L2"/>
    <w:basedOn w:val="06Bullets"/>
    <w:semiHidden/>
    <w:qFormat/>
    <w:rsid w:val="008E1A76"/>
    <w:pPr>
      <w:numPr>
        <w:numId w:val="3"/>
      </w:numPr>
      <w:tabs>
        <w:tab w:val="clear" w:pos="360"/>
        <w:tab w:val="left" w:pos="720"/>
      </w:tabs>
    </w:pPr>
  </w:style>
  <w:style w:type="numbering" w:customStyle="1" w:styleId="Style1">
    <w:name w:val="Style1"/>
    <w:uiPriority w:val="99"/>
    <w:rsid w:val="00F4162A"/>
    <w:pPr>
      <w:numPr>
        <w:numId w:val="4"/>
      </w:numPr>
    </w:pPr>
  </w:style>
  <w:style w:type="character" w:customStyle="1" w:styleId="10PageNumber">
    <w:name w:val="10_Page Number"/>
    <w:basedOn w:val="DefaultParagraphFont"/>
    <w:uiPriority w:val="1"/>
    <w:semiHidden/>
    <w:rsid w:val="002F70CE"/>
    <w:rPr>
      <w:rFonts w:asciiTheme="minorHAnsi" w:hAnsiTheme="minorHAnsi"/>
      <w:sz w:val="20"/>
      <w:szCs w:val="12"/>
    </w:rPr>
  </w:style>
  <w:style w:type="table" w:styleId="TableGrid">
    <w:name w:val="Table Grid"/>
    <w:aliases w:val="ServiceNow"/>
    <w:basedOn w:val="TableNormal"/>
    <w:uiPriority w:val="59"/>
    <w:rsid w:val="009905EB"/>
    <w:pPr>
      <w:spacing w:after="0" w:line="240" w:lineRule="auto"/>
    </w:pPr>
    <w:rPr>
      <w:sz w:val="18"/>
    </w:rPr>
    <w:tblPr>
      <w:tblStyleRowBandSize w:val="1"/>
      <w:tblStyleColBandSize w:val="1"/>
      <w:tblBorders>
        <w:top w:val="single" w:sz="6" w:space="0" w:color="FFFFFF" w:themeColor="background1"/>
        <w:left w:val="single" w:sz="6" w:space="0" w:color="FFFFFF" w:themeColor="background1"/>
        <w:bottom w:val="single" w:sz="6" w:space="0" w:color="FFFFFF" w:themeColor="background1"/>
        <w:right w:val="single" w:sz="6" w:space="0" w:color="FFFFFF" w:themeColor="background1"/>
        <w:insideH w:val="single" w:sz="6" w:space="0" w:color="FFFFFF" w:themeColor="background1"/>
        <w:insideV w:val="single" w:sz="6" w:space="0" w:color="FFFFFF" w:themeColor="background1"/>
      </w:tblBorders>
    </w:tblPr>
    <w:tblStylePr w:type="firstRow">
      <w:rPr>
        <w:rFonts w:asciiTheme="minorHAnsi" w:hAnsiTheme="minorHAnsi"/>
        <w:b w:val="0"/>
        <w:i w:val="0"/>
        <w:color w:val="FFFFFF" w:themeColor="background1"/>
        <w:sz w:val="18"/>
      </w:rPr>
      <w:tblPr/>
      <w:tcPr>
        <w:tcBorders>
          <w:top w:val="single" w:sz="6" w:space="0" w:color="7399C6"/>
          <w:left w:val="single" w:sz="6" w:space="0" w:color="7399C6"/>
          <w:bottom w:val="single" w:sz="6" w:space="0" w:color="7399C6"/>
          <w:right w:val="single" w:sz="6" w:space="0" w:color="7399C6"/>
          <w:insideH w:val="single" w:sz="6" w:space="0" w:color="7399C6"/>
          <w:insideV w:val="single" w:sz="6" w:space="0" w:color="7399C6"/>
          <w:tl2br w:val="nil"/>
          <w:tr2bl w:val="nil"/>
        </w:tcBorders>
        <w:shd w:val="clear" w:color="auto" w:fill="7399C6"/>
      </w:tcPr>
    </w:tblStylePr>
    <w:tblStylePr w:type="lastRow">
      <w:tblPr/>
      <w:tcPr>
        <w:tcBorders>
          <w:top w:val="single" w:sz="6" w:space="0" w:color="C30C21"/>
          <w:left w:val="single" w:sz="6" w:space="0" w:color="C30C21"/>
          <w:bottom w:val="single" w:sz="6" w:space="0" w:color="C30C21"/>
          <w:right w:val="single" w:sz="6" w:space="0" w:color="C30C21"/>
          <w:insideH w:val="single" w:sz="6" w:space="0" w:color="C30C21"/>
          <w:insideV w:val="single" w:sz="6" w:space="0" w:color="C30C21"/>
          <w:tl2br w:val="nil"/>
          <w:tr2bl w:val="nil"/>
        </w:tcBorders>
      </w:tcPr>
    </w:tblStylePr>
    <w:tblStylePr w:type="band1Vert">
      <w:tblPr/>
      <w:tcPr>
        <w:tcBorders>
          <w:top w:val="single" w:sz="6" w:space="0" w:color="7399C6"/>
          <w:left w:val="single" w:sz="6" w:space="0" w:color="7399C6"/>
          <w:bottom w:val="single" w:sz="6" w:space="0" w:color="7399C6"/>
          <w:right w:val="single" w:sz="6" w:space="0" w:color="7399C6"/>
          <w:insideH w:val="single" w:sz="6" w:space="0" w:color="7399C6"/>
          <w:insideV w:val="single" w:sz="6" w:space="0" w:color="7399C6"/>
          <w:tl2br w:val="nil"/>
          <w:tr2bl w:val="nil"/>
        </w:tcBorders>
      </w:tcPr>
    </w:tblStylePr>
    <w:tblStylePr w:type="band2Vert">
      <w:tblPr/>
      <w:tcPr>
        <w:tcBorders>
          <w:top w:val="single" w:sz="6" w:space="0" w:color="7399C6"/>
          <w:left w:val="single" w:sz="6" w:space="0" w:color="7399C6"/>
          <w:bottom w:val="single" w:sz="6" w:space="0" w:color="7399C6"/>
          <w:right w:val="single" w:sz="6" w:space="0" w:color="7399C6"/>
          <w:insideH w:val="single" w:sz="6" w:space="0" w:color="7399C6"/>
          <w:insideV w:val="single" w:sz="6" w:space="0" w:color="7399C6"/>
          <w:tl2br w:val="nil"/>
          <w:tr2bl w:val="nil"/>
        </w:tcBorders>
      </w:tcPr>
    </w:tblStylePr>
    <w:tblStylePr w:type="band1Horz">
      <w:tblPr/>
      <w:tcPr>
        <w:tcBorders>
          <w:top w:val="single" w:sz="6" w:space="0" w:color="7399C6"/>
          <w:left w:val="single" w:sz="6" w:space="0" w:color="7399C6"/>
          <w:bottom w:val="single" w:sz="6" w:space="0" w:color="7399C6"/>
          <w:right w:val="single" w:sz="6" w:space="0" w:color="7399C6"/>
          <w:insideH w:val="single" w:sz="6" w:space="0" w:color="7399C6"/>
          <w:insideV w:val="single" w:sz="6" w:space="0" w:color="7399C6"/>
          <w:tl2br w:val="nil"/>
          <w:tr2bl w:val="nil"/>
        </w:tcBorders>
      </w:tcPr>
    </w:tblStylePr>
    <w:tblStylePr w:type="band2Horz">
      <w:tblPr/>
      <w:tcPr>
        <w:tcBorders>
          <w:top w:val="single" w:sz="6" w:space="0" w:color="7399C6"/>
          <w:left w:val="single" w:sz="6" w:space="0" w:color="7399C6"/>
          <w:bottom w:val="single" w:sz="6" w:space="0" w:color="7399C6"/>
          <w:right w:val="single" w:sz="6" w:space="0" w:color="7399C6"/>
          <w:insideH w:val="single" w:sz="6" w:space="0" w:color="7399C6"/>
          <w:insideV w:val="single" w:sz="6" w:space="0" w:color="7399C6"/>
          <w:tl2br w:val="nil"/>
          <w:tr2bl w:val="nil"/>
        </w:tcBorders>
      </w:tcPr>
    </w:tblStylePr>
  </w:style>
  <w:style w:type="paragraph" w:customStyle="1" w:styleId="10TableHead">
    <w:name w:val="10_Table Head"/>
    <w:qFormat/>
    <w:rsid w:val="00E70A63"/>
    <w:pPr>
      <w:keepNext/>
      <w:spacing w:before="40" w:after="40" w:line="240" w:lineRule="auto"/>
    </w:pPr>
    <w:rPr>
      <w:rFonts w:ascii="Century Gothic" w:hAnsi="Century Gothic"/>
      <w:b/>
      <w:color w:val="FFFFFF" w:themeColor="background1"/>
      <w:sz w:val="18"/>
    </w:rPr>
  </w:style>
  <w:style w:type="paragraph" w:customStyle="1" w:styleId="11TableBody">
    <w:name w:val="11_Table Body"/>
    <w:basedOn w:val="Normal"/>
    <w:qFormat/>
    <w:rsid w:val="00E70A63"/>
    <w:pPr>
      <w:keepNext/>
      <w:spacing w:after="60"/>
    </w:pPr>
  </w:style>
  <w:style w:type="paragraph" w:customStyle="1" w:styleId="12TableBullets">
    <w:name w:val="12_Table Bullets"/>
    <w:basedOn w:val="11TableBody"/>
    <w:qFormat/>
    <w:rsid w:val="005421DC"/>
    <w:pPr>
      <w:numPr>
        <w:numId w:val="5"/>
      </w:numPr>
      <w:tabs>
        <w:tab w:val="left" w:pos="187"/>
      </w:tabs>
    </w:pPr>
  </w:style>
  <w:style w:type="paragraph" w:customStyle="1" w:styleId="07NumberList">
    <w:name w:val="07_Number List"/>
    <w:basedOn w:val="05BodyCopy"/>
    <w:qFormat/>
    <w:rsid w:val="00993002"/>
    <w:pPr>
      <w:numPr>
        <w:numId w:val="6"/>
      </w:numPr>
      <w:tabs>
        <w:tab w:val="left" w:pos="360"/>
      </w:tabs>
      <w:spacing w:after="40"/>
    </w:pPr>
  </w:style>
  <w:style w:type="paragraph" w:styleId="NormalWeb">
    <w:name w:val="Normal (Web)"/>
    <w:basedOn w:val="Normal"/>
    <w:uiPriority w:val="99"/>
    <w:semiHidden/>
    <w:unhideWhenUsed/>
    <w:rsid w:val="0067354C"/>
    <w:pPr>
      <w:spacing w:before="100" w:beforeAutospacing="1" w:after="100" w:afterAutospacing="1"/>
    </w:pPr>
    <w:rPr>
      <w:rFonts w:ascii="Times New Roman" w:eastAsiaTheme="minorEastAsia" w:hAnsi="Times New Roman" w:cs="Times New Roman"/>
      <w:sz w:val="24"/>
      <w:szCs w:val="24"/>
    </w:rPr>
  </w:style>
  <w:style w:type="paragraph" w:styleId="ListParagraph">
    <w:name w:val="List Paragraph"/>
    <w:basedOn w:val="Normal"/>
    <w:uiPriority w:val="1"/>
    <w:qFormat/>
    <w:rsid w:val="002F02CA"/>
    <w:pPr>
      <w:ind w:left="720"/>
      <w:contextualSpacing/>
    </w:pPr>
    <w:rPr>
      <w:rFonts w:eastAsiaTheme="minorEastAsia" w:cs="Times New Roman"/>
      <w:sz w:val="20"/>
      <w:szCs w:val="24"/>
    </w:rPr>
  </w:style>
  <w:style w:type="character" w:styleId="FollowedHyperlink">
    <w:name w:val="FollowedHyperlink"/>
    <w:basedOn w:val="DefaultParagraphFont"/>
    <w:uiPriority w:val="99"/>
    <w:semiHidden/>
    <w:unhideWhenUsed/>
    <w:rsid w:val="005C5839"/>
    <w:rPr>
      <w:color w:val="009156" w:themeColor="accent2"/>
      <w:u w:val="single"/>
    </w:rPr>
  </w:style>
  <w:style w:type="character" w:customStyle="1" w:styleId="sn-widget-textblock-body">
    <w:name w:val="sn-widget-textblock-body"/>
    <w:basedOn w:val="DefaultParagraphFont"/>
    <w:rsid w:val="00A15847"/>
  </w:style>
  <w:style w:type="character" w:styleId="PageNumber">
    <w:name w:val="page number"/>
    <w:basedOn w:val="DefaultParagraphFont"/>
    <w:uiPriority w:val="99"/>
    <w:semiHidden/>
    <w:unhideWhenUsed/>
    <w:rsid w:val="00A15847"/>
  </w:style>
  <w:style w:type="table" w:styleId="TableGridLight">
    <w:name w:val="Grid Table Light"/>
    <w:basedOn w:val="TableNormal"/>
    <w:uiPriority w:val="40"/>
    <w:rsid w:val="003F03ED"/>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Style2">
    <w:name w:val="Style2"/>
    <w:basedOn w:val="TableNormal"/>
    <w:uiPriority w:val="99"/>
    <w:rsid w:val="003F03ED"/>
    <w:pPr>
      <w:spacing w:after="0" w:line="240" w:lineRule="auto"/>
    </w:pPr>
    <w:rPr>
      <w:sz w:val="18"/>
    </w:rPr>
    <w:tblPr>
      <w:tblStyleRow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cPr>
      <w:vAlign w:val="center"/>
    </w:tcPr>
    <w:tblStylePr w:type="firstRow">
      <w:pPr>
        <w:wordWrap/>
        <w:spacing w:beforeLines="40" w:before="40" w:beforeAutospacing="0" w:afterLines="40" w:after="40" w:afterAutospacing="0" w:line="240" w:lineRule="auto"/>
        <w:ind w:leftChars="0" w:left="0" w:rightChars="0" w:right="0" w:firstLineChars="0" w:firstLine="0"/>
        <w:jc w:val="left"/>
      </w:pPr>
      <w:rPr>
        <w:rFonts w:asciiTheme="minorHAnsi" w:hAnsiTheme="minorHAnsi"/>
        <w:b/>
        <w:color w:val="FFFFFF" w:themeColor="background1"/>
        <w:sz w:val="18"/>
      </w:rPr>
      <w:tblPr/>
      <w:tcPr>
        <w:shd w:val="clear" w:color="auto" w:fill="FFFFFF" w:themeFill="background2"/>
      </w:tcPr>
    </w:tblStylePr>
    <w:tblStylePr w:type="band1Horz">
      <w:pPr>
        <w:wordWrap/>
        <w:spacing w:beforeLines="40" w:before="40" w:beforeAutospacing="0" w:afterLines="40" w:after="40" w:afterAutospacing="0" w:line="240" w:lineRule="auto"/>
        <w:jc w:val="left"/>
      </w:pPr>
      <w:rPr>
        <w:rFonts w:asciiTheme="minorHAnsi" w:hAnsiTheme="minorHAnsi"/>
        <w:sz w:val="18"/>
      </w:rPr>
      <w:tblPr/>
      <w:tcPr>
        <w:tc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cBorders>
      </w:tcPr>
    </w:tblStylePr>
    <w:tblStylePr w:type="band2Horz">
      <w:pPr>
        <w:wordWrap/>
        <w:spacing w:beforeLines="40" w:before="40" w:beforeAutospacing="0" w:afterLines="40" w:after="40" w:afterAutospacing="0" w:line="240" w:lineRule="auto"/>
        <w:jc w:val="left"/>
      </w:pPr>
      <w:rPr>
        <w:rFonts w:asciiTheme="minorHAnsi" w:hAnsiTheme="minorHAnsi"/>
        <w:sz w:val="18"/>
      </w:rPr>
      <w:tblPr/>
      <w:tcPr>
        <w:tcBorders>
          <w:insideH w:val="single" w:sz="4" w:space="0" w:color="666666" w:themeColor="text1" w:themeTint="99"/>
          <w:insideV w:val="single" w:sz="4" w:space="0" w:color="666666" w:themeColor="text1" w:themeTint="99"/>
        </w:tcBorders>
      </w:tcPr>
    </w:tblStylePr>
  </w:style>
  <w:style w:type="paragraph" w:customStyle="1" w:styleId="13FigureCaption">
    <w:name w:val="13_FigureCaption"/>
    <w:basedOn w:val="05BodyCopy"/>
    <w:link w:val="13FigureCaptionChar"/>
    <w:qFormat/>
    <w:rsid w:val="003F03ED"/>
    <w:pPr>
      <w:framePr w:hSpace="180" w:wrap="around" w:vAnchor="text" w:hAnchor="page" w:x="1450" w:y="475"/>
    </w:pPr>
    <w:rPr>
      <w:i/>
    </w:rPr>
  </w:style>
  <w:style w:type="character" w:customStyle="1" w:styleId="05BodyCopyChar">
    <w:name w:val="05_Body Copy Char"/>
    <w:basedOn w:val="DefaultParagraphFont"/>
    <w:link w:val="05BodyCopy"/>
    <w:rsid w:val="00E70A63"/>
    <w:rPr>
      <w:rFonts w:ascii="Century Gothic" w:hAnsi="Century Gothic"/>
      <w:sz w:val="20"/>
    </w:rPr>
  </w:style>
  <w:style w:type="character" w:customStyle="1" w:styleId="13FigureCaptionChar">
    <w:name w:val="13_FigureCaption Char"/>
    <w:basedOn w:val="05BodyCopyChar"/>
    <w:link w:val="13FigureCaption"/>
    <w:rsid w:val="003F03ED"/>
    <w:rPr>
      <w:rFonts w:ascii="Century Gothic" w:hAnsi="Century Gothic"/>
      <w:i/>
      <w:sz w:val="20"/>
    </w:rPr>
  </w:style>
  <w:style w:type="paragraph" w:customStyle="1" w:styleId="Style3">
    <w:name w:val="Style3"/>
    <w:basedOn w:val="06Bullets"/>
    <w:qFormat/>
    <w:rsid w:val="00E32348"/>
    <w:pPr>
      <w:numPr>
        <w:numId w:val="9"/>
      </w:numPr>
    </w:pPr>
  </w:style>
  <w:style w:type="paragraph" w:customStyle="1" w:styleId="NoteLevel11">
    <w:name w:val="Note Level 11"/>
    <w:basedOn w:val="Normal"/>
    <w:uiPriority w:val="99"/>
    <w:rsid w:val="006E4D65"/>
    <w:pPr>
      <w:keepNext/>
      <w:numPr>
        <w:numId w:val="7"/>
      </w:numPr>
      <w:contextualSpacing/>
      <w:outlineLvl w:val="0"/>
    </w:pPr>
  </w:style>
  <w:style w:type="paragraph" w:customStyle="1" w:styleId="NoteLevel21">
    <w:name w:val="Note Level 21"/>
    <w:basedOn w:val="Normal"/>
    <w:uiPriority w:val="99"/>
    <w:rsid w:val="006E4D65"/>
    <w:pPr>
      <w:keepNext/>
      <w:numPr>
        <w:ilvl w:val="1"/>
        <w:numId w:val="7"/>
      </w:numPr>
      <w:contextualSpacing/>
      <w:outlineLvl w:val="1"/>
    </w:pPr>
  </w:style>
  <w:style w:type="paragraph" w:customStyle="1" w:styleId="NoteLevel41">
    <w:name w:val="Note Level 41"/>
    <w:basedOn w:val="Normal"/>
    <w:uiPriority w:val="99"/>
    <w:rsid w:val="006E4D65"/>
    <w:pPr>
      <w:keepNext/>
      <w:numPr>
        <w:ilvl w:val="3"/>
        <w:numId w:val="7"/>
      </w:numPr>
      <w:contextualSpacing/>
      <w:outlineLvl w:val="3"/>
    </w:pPr>
  </w:style>
  <w:style w:type="paragraph" w:styleId="Title">
    <w:name w:val="Title"/>
    <w:basedOn w:val="Normal"/>
    <w:next w:val="Normal"/>
    <w:link w:val="TitleChar"/>
    <w:uiPriority w:val="10"/>
    <w:qFormat/>
    <w:rsid w:val="006E4D65"/>
    <w:pPr>
      <w:contextualSpacing/>
    </w:pPr>
    <w:rPr>
      <w:rFonts w:eastAsiaTheme="majorEastAsia" w:cstheme="majorBidi"/>
      <w:spacing w:val="-10"/>
      <w:kern w:val="28"/>
      <w:sz w:val="56"/>
      <w:szCs w:val="56"/>
    </w:rPr>
  </w:style>
  <w:style w:type="character" w:customStyle="1" w:styleId="TitleChar">
    <w:name w:val="Title Char"/>
    <w:basedOn w:val="DefaultParagraphFont"/>
    <w:link w:val="Title"/>
    <w:uiPriority w:val="10"/>
    <w:rsid w:val="006E4D65"/>
    <w:rPr>
      <w:rFonts w:ascii="Century Gothic" w:eastAsiaTheme="majorEastAsia" w:hAnsi="Century Gothic" w:cstheme="majorBidi"/>
      <w:spacing w:val="-10"/>
      <w:kern w:val="28"/>
      <w:sz w:val="56"/>
      <w:szCs w:val="56"/>
    </w:rPr>
  </w:style>
  <w:style w:type="character" w:styleId="CommentReference">
    <w:name w:val="annotation reference"/>
    <w:basedOn w:val="DefaultParagraphFont"/>
    <w:uiPriority w:val="99"/>
    <w:semiHidden/>
    <w:unhideWhenUsed/>
    <w:rsid w:val="00AD2B72"/>
    <w:rPr>
      <w:sz w:val="16"/>
      <w:szCs w:val="16"/>
    </w:rPr>
  </w:style>
  <w:style w:type="paragraph" w:styleId="CommentText">
    <w:name w:val="annotation text"/>
    <w:basedOn w:val="Normal"/>
    <w:link w:val="CommentTextChar"/>
    <w:uiPriority w:val="99"/>
    <w:semiHidden/>
    <w:unhideWhenUsed/>
    <w:rsid w:val="00AD2B72"/>
    <w:rPr>
      <w:sz w:val="20"/>
      <w:szCs w:val="20"/>
    </w:rPr>
  </w:style>
  <w:style w:type="character" w:customStyle="1" w:styleId="CommentTextChar">
    <w:name w:val="Comment Text Char"/>
    <w:basedOn w:val="DefaultParagraphFont"/>
    <w:link w:val="CommentText"/>
    <w:uiPriority w:val="99"/>
    <w:semiHidden/>
    <w:rsid w:val="00AD2B72"/>
    <w:rPr>
      <w:rFonts w:ascii="Century Gothic" w:hAnsi="Century Gothic"/>
      <w:sz w:val="20"/>
      <w:szCs w:val="20"/>
    </w:rPr>
  </w:style>
  <w:style w:type="paragraph" w:styleId="CommentSubject">
    <w:name w:val="annotation subject"/>
    <w:basedOn w:val="CommentText"/>
    <w:next w:val="CommentText"/>
    <w:link w:val="CommentSubjectChar"/>
    <w:uiPriority w:val="99"/>
    <w:semiHidden/>
    <w:unhideWhenUsed/>
    <w:rsid w:val="00AD2B72"/>
    <w:rPr>
      <w:b/>
      <w:bCs/>
    </w:rPr>
  </w:style>
  <w:style w:type="character" w:customStyle="1" w:styleId="CommentSubjectChar">
    <w:name w:val="Comment Subject Char"/>
    <w:basedOn w:val="CommentTextChar"/>
    <w:link w:val="CommentSubject"/>
    <w:uiPriority w:val="99"/>
    <w:semiHidden/>
    <w:rsid w:val="00AD2B72"/>
    <w:rPr>
      <w:rFonts w:ascii="Century Gothic" w:hAnsi="Century Gothic"/>
      <w:b/>
      <w:bCs/>
      <w:sz w:val="20"/>
      <w:szCs w:val="20"/>
    </w:rPr>
  </w:style>
  <w:style w:type="paragraph" w:styleId="Revision">
    <w:name w:val="Revision"/>
    <w:hidden/>
    <w:uiPriority w:val="99"/>
    <w:semiHidden/>
    <w:rsid w:val="00AD2B72"/>
    <w:pPr>
      <w:spacing w:after="0" w:line="240" w:lineRule="auto"/>
    </w:pPr>
    <w:rPr>
      <w:rFonts w:ascii="Century Gothic" w:hAnsi="Century Gothic"/>
      <w:sz w:val="18"/>
    </w:rPr>
  </w:style>
  <w:style w:type="numbering" w:customStyle="1" w:styleId="CurrentList1">
    <w:name w:val="Current List1"/>
    <w:uiPriority w:val="99"/>
    <w:rsid w:val="009F79C8"/>
    <w:pPr>
      <w:numPr>
        <w:numId w:val="8"/>
      </w:numPr>
    </w:pPr>
  </w:style>
  <w:style w:type="numbering" w:customStyle="1" w:styleId="CurrentList3">
    <w:name w:val="Current List3"/>
    <w:uiPriority w:val="99"/>
    <w:rsid w:val="009F79C8"/>
    <w:pPr>
      <w:numPr>
        <w:numId w:val="11"/>
      </w:numPr>
    </w:pPr>
  </w:style>
  <w:style w:type="numbering" w:customStyle="1" w:styleId="CurrentList2">
    <w:name w:val="Current List2"/>
    <w:uiPriority w:val="99"/>
    <w:rsid w:val="009F79C8"/>
    <w:pPr>
      <w:numPr>
        <w:numId w:val="10"/>
      </w:numPr>
    </w:pPr>
  </w:style>
  <w:style w:type="numbering" w:customStyle="1" w:styleId="CurrentList4">
    <w:name w:val="Current List4"/>
    <w:uiPriority w:val="99"/>
    <w:rsid w:val="009F79C8"/>
    <w:pPr>
      <w:numPr>
        <w:numId w:val="12"/>
      </w:numPr>
    </w:pPr>
  </w:style>
  <w:style w:type="character" w:customStyle="1" w:styleId="03SubheadBodyTitleChar">
    <w:name w:val="03_Subhead Body Title Char"/>
    <w:basedOn w:val="DefaultParagraphFont"/>
    <w:link w:val="03SubheadBodyTitle"/>
    <w:rsid w:val="00AB2D74"/>
    <w:rPr>
      <w:rFonts w:ascii="Century Gothic" w:hAnsi="Century Gothic"/>
      <w:b/>
      <w:sz w:val="32"/>
    </w:rPr>
  </w:style>
  <w:style w:type="character" w:styleId="UnresolvedMention">
    <w:name w:val="Unresolved Mention"/>
    <w:basedOn w:val="DefaultParagraphFont"/>
    <w:uiPriority w:val="99"/>
    <w:rsid w:val="00C87C22"/>
    <w:rPr>
      <w:color w:val="605E5C"/>
      <w:shd w:val="clear" w:color="auto" w:fill="E1DFDD"/>
    </w:rPr>
  </w:style>
  <w:style w:type="paragraph" w:customStyle="1" w:styleId="paragraph">
    <w:name w:val="paragraph"/>
    <w:basedOn w:val="Normal"/>
    <w:rsid w:val="00DD08D8"/>
    <w:pPr>
      <w:spacing w:before="100" w:beforeAutospacing="1" w:after="100" w:afterAutospacing="1"/>
    </w:pPr>
    <w:rPr>
      <w:rFonts w:ascii="Times New Roman" w:eastAsia="Times New Roman" w:hAnsi="Times New Roman" w:cs="Times New Roman"/>
      <w:sz w:val="24"/>
      <w:szCs w:val="24"/>
      <w:lang w:val="en-IN" w:eastAsia="en-GB"/>
    </w:rPr>
  </w:style>
  <w:style w:type="character" w:customStyle="1" w:styleId="scxp215912956">
    <w:name w:val="scxp215912956"/>
    <w:basedOn w:val="DefaultParagraphFont"/>
    <w:rsid w:val="00DD08D8"/>
  </w:style>
  <w:style w:type="character" w:customStyle="1" w:styleId="eop">
    <w:name w:val="eop"/>
    <w:basedOn w:val="DefaultParagraphFont"/>
    <w:rsid w:val="00DD08D8"/>
  </w:style>
  <w:style w:type="character" w:customStyle="1" w:styleId="normaltextrun">
    <w:name w:val="normaltextrun"/>
    <w:basedOn w:val="DefaultParagraphFont"/>
    <w:rsid w:val="00DD08D8"/>
  </w:style>
  <w:style w:type="character" w:customStyle="1" w:styleId="contextualspellingandgrammarerrorzoomed">
    <w:name w:val="contextualspellingandgrammarerrorzoomed"/>
    <w:basedOn w:val="DefaultParagraphFont"/>
    <w:rsid w:val="00DD08D8"/>
  </w:style>
  <w:style w:type="character" w:customStyle="1" w:styleId="scxp138371422">
    <w:name w:val="scxp138371422"/>
    <w:basedOn w:val="DefaultParagraphFont"/>
    <w:rsid w:val="00562C38"/>
  </w:style>
  <w:style w:type="character" w:customStyle="1" w:styleId="wacimagecontainer">
    <w:name w:val="wacimagecontainer"/>
    <w:basedOn w:val="DefaultParagraphFont"/>
    <w:rsid w:val="00821219"/>
  </w:style>
  <w:style w:type="character" w:customStyle="1" w:styleId="scxw188671660">
    <w:name w:val="scxw188671660"/>
    <w:basedOn w:val="DefaultParagraphFont"/>
    <w:rsid w:val="00E21E96"/>
  </w:style>
  <w:style w:type="numbering" w:customStyle="1" w:styleId="CurrentList5">
    <w:name w:val="Current List5"/>
    <w:uiPriority w:val="99"/>
    <w:rsid w:val="00CA6A49"/>
    <w:pPr>
      <w:numPr>
        <w:numId w:val="102"/>
      </w:numPr>
    </w:pPr>
  </w:style>
  <w:style w:type="numbering" w:customStyle="1" w:styleId="CurrentList6">
    <w:name w:val="Current List6"/>
    <w:uiPriority w:val="99"/>
    <w:rsid w:val="00CA6A49"/>
    <w:pPr>
      <w:numPr>
        <w:numId w:val="103"/>
      </w:numPr>
    </w:pPr>
  </w:style>
  <w:style w:type="paragraph" w:customStyle="1" w:styleId="ObjectBlockBar-Acapulco">
    <w:name w:val="Object: Block (Bar) - Acapulco"/>
    <w:basedOn w:val="Normal"/>
    <w:qFormat/>
    <w:rsid w:val="00DE5839"/>
    <w:pPr>
      <w:shd w:val="clear" w:color="auto" w:fill="009156"/>
      <w:spacing w:before="480" w:after="480"/>
      <w:ind w:left="3600" w:right="3960"/>
    </w:pPr>
    <w:rPr>
      <w:b/>
      <w:color w:val="FFFFFF" w:themeColor="background1"/>
      <w:sz w:val="24"/>
      <w:szCs w:val="24"/>
    </w:rPr>
  </w:style>
  <w:style w:type="paragraph" w:customStyle="1" w:styleId="VerificationTitleTextImages">
    <w:name w:val="Verification Title / Text / Images"/>
    <w:basedOn w:val="05BodyCopy"/>
    <w:qFormat/>
    <w:rsid w:val="00DE5839"/>
    <w:pPr>
      <w:keepNext w:val="0"/>
      <w:spacing w:before="240" w:after="0"/>
      <w:ind w:left="907" w:right="360"/>
    </w:pPr>
  </w:style>
  <w:style w:type="paragraph" w:customStyle="1" w:styleId="02TitleLabSummaryVerification">
    <w:name w:val="02_Title: Lab Summary/Verification"/>
    <w:next w:val="04SubheadBody"/>
    <w:link w:val="02TitleLabSummaryVerificationChar"/>
    <w:qFormat/>
    <w:rsid w:val="00DE5839"/>
    <w:pPr>
      <w:shd w:val="clear" w:color="auto" w:fill="032D42"/>
      <w:spacing w:before="320"/>
    </w:pPr>
    <w:rPr>
      <w:rFonts w:ascii="Century Gothic" w:hAnsi="Century Gothic"/>
      <w:b/>
      <w:sz w:val="32"/>
    </w:rPr>
  </w:style>
  <w:style w:type="character" w:customStyle="1" w:styleId="02TitleLabSummaryVerificationChar">
    <w:name w:val="02_Title: Lab Summary/Verification Char"/>
    <w:basedOn w:val="03SubheadBodyTitleChar"/>
    <w:link w:val="02TitleLabSummaryVerification"/>
    <w:rsid w:val="00DE5839"/>
    <w:rPr>
      <w:rFonts w:ascii="Century Gothic" w:hAnsi="Century Gothic"/>
      <w:b/>
      <w:sz w:val="32"/>
      <w:shd w:val="clear" w:color="auto" w:fill="032D42"/>
    </w:rPr>
  </w:style>
  <w:style w:type="character" w:customStyle="1" w:styleId="tabchar">
    <w:name w:val="tabchar"/>
    <w:basedOn w:val="DefaultParagraphFont"/>
    <w:rsid w:val="002E078F"/>
  </w:style>
  <w:style w:type="character" w:customStyle="1" w:styleId="scxw234835103">
    <w:name w:val="scxw234835103"/>
    <w:basedOn w:val="DefaultParagraphFont"/>
    <w:rsid w:val="002E078F"/>
  </w:style>
  <w:style w:type="character" w:customStyle="1" w:styleId="scxw267862243">
    <w:name w:val="scxw267862243"/>
    <w:basedOn w:val="DefaultParagraphFont"/>
    <w:rsid w:val="002E078F"/>
  </w:style>
  <w:style w:type="character" w:customStyle="1" w:styleId="scxw267778215">
    <w:name w:val="scxw267778215"/>
    <w:basedOn w:val="DefaultParagraphFont"/>
    <w:rsid w:val="002E078F"/>
  </w:style>
  <w:style w:type="paragraph" w:customStyle="1" w:styleId="InstructionsBlank">
    <w:name w:val="Instructions: Blank"/>
    <w:basedOn w:val="05BodyCopy"/>
    <w:next w:val="05BodyCopy"/>
    <w:qFormat/>
    <w:rsid w:val="002E078F"/>
    <w:pPr>
      <w:keepNext w:val="0"/>
      <w:pBdr>
        <w:left w:val="single" w:sz="48" w:space="4" w:color="86ED78"/>
      </w:pBdr>
      <w:spacing w:before="200" w:after="60"/>
      <w:ind w:left="907" w:right="360"/>
    </w:pPr>
    <w:rPr>
      <w:i/>
    </w:rPr>
  </w:style>
  <w:style w:type="character" w:styleId="Mention">
    <w:name w:val="Mention"/>
    <w:basedOn w:val="DefaultParagraphFont"/>
    <w:uiPriority w:val="99"/>
    <w:rsid w:val="002E078F"/>
    <w:rPr>
      <w:color w:val="2B579A"/>
      <w:shd w:val="clear" w:color="auto" w:fill="E1DFDD"/>
    </w:rPr>
  </w:style>
  <w:style w:type="paragraph" w:styleId="Subtitle">
    <w:name w:val="Subtitle"/>
    <w:next w:val="Normal"/>
    <w:link w:val="SubtitleChar"/>
    <w:uiPriority w:val="11"/>
    <w:qFormat/>
    <w:rsid w:val="002E078F"/>
    <w:pPr>
      <w:outlineLvl w:val="0"/>
    </w:pPr>
    <w:rPr>
      <w:rFonts w:ascii="Century Gothic" w:hAnsi="Century Gothic"/>
      <w:b/>
      <w:sz w:val="32"/>
    </w:rPr>
  </w:style>
  <w:style w:type="character" w:customStyle="1" w:styleId="SubtitleChar">
    <w:name w:val="Subtitle Char"/>
    <w:basedOn w:val="DefaultParagraphFont"/>
    <w:link w:val="Subtitle"/>
    <w:uiPriority w:val="11"/>
    <w:rsid w:val="002E078F"/>
    <w:rPr>
      <w:rFonts w:ascii="Century Gothic" w:hAnsi="Century Gothic"/>
      <w:b/>
      <w:sz w:val="32"/>
    </w:rPr>
  </w:style>
  <w:style w:type="paragraph" w:customStyle="1" w:styleId="InstructionsChallenge">
    <w:name w:val="Instructions: Challenge"/>
    <w:next w:val="05BodyCopy"/>
    <w:qFormat/>
    <w:rsid w:val="002E078F"/>
    <w:pPr>
      <w:numPr>
        <w:numId w:val="277"/>
      </w:numPr>
      <w:pBdr>
        <w:left w:val="single" w:sz="48" w:space="4" w:color="86ED78"/>
      </w:pBdr>
      <w:spacing w:before="200" w:after="80" w:line="240" w:lineRule="auto"/>
      <w:ind w:right="360"/>
    </w:pPr>
    <w:rPr>
      <w:rFonts w:ascii="Century Gothic" w:eastAsiaTheme="majorEastAsia" w:hAnsi="Century Gothic" w:cstheme="majorBidi"/>
      <w:bCs/>
      <w:i/>
      <w:sz w:val="20"/>
      <w:szCs w:val="28"/>
    </w:rPr>
  </w:style>
  <w:style w:type="paragraph" w:customStyle="1" w:styleId="InstructionsDiscussion">
    <w:name w:val="Instructions: Discussion"/>
    <w:next w:val="05BodyCopy"/>
    <w:qFormat/>
    <w:rsid w:val="002E078F"/>
    <w:pPr>
      <w:numPr>
        <w:ilvl w:val="1"/>
        <w:numId w:val="277"/>
      </w:numPr>
      <w:pBdr>
        <w:left w:val="single" w:sz="48" w:space="4" w:color="86ED78"/>
      </w:pBdr>
      <w:spacing w:before="200" w:after="80" w:line="240" w:lineRule="auto"/>
      <w:ind w:right="360"/>
    </w:pPr>
    <w:rPr>
      <w:rFonts w:ascii="Century Gothic" w:eastAsiaTheme="majorEastAsia" w:hAnsi="Century Gothic" w:cstheme="majorBidi"/>
      <w:bCs/>
      <w:i/>
      <w:sz w:val="20"/>
      <w:szCs w:val="26"/>
    </w:rPr>
  </w:style>
  <w:style w:type="paragraph" w:customStyle="1" w:styleId="InstructionsKnowledgeCheck">
    <w:name w:val="Instructions: Knowledge Check"/>
    <w:basedOn w:val="InstructionsChallenge"/>
    <w:next w:val="05BodyCopy"/>
    <w:qFormat/>
    <w:rsid w:val="002E078F"/>
    <w:pPr>
      <w:numPr>
        <w:ilvl w:val="2"/>
      </w:numPr>
    </w:pPr>
  </w:style>
  <w:style w:type="paragraph" w:customStyle="1" w:styleId="InstructionsLabDependency">
    <w:name w:val="Instructions: Lab Dependency"/>
    <w:next w:val="05BodyCopy"/>
    <w:qFormat/>
    <w:rsid w:val="002E078F"/>
    <w:pPr>
      <w:numPr>
        <w:ilvl w:val="3"/>
        <w:numId w:val="277"/>
      </w:numPr>
      <w:pBdr>
        <w:left w:val="single" w:sz="48" w:space="4" w:color="86ED78"/>
      </w:pBdr>
      <w:spacing w:before="200" w:after="80" w:line="240" w:lineRule="auto"/>
      <w:ind w:right="360"/>
    </w:pPr>
    <w:rPr>
      <w:rFonts w:ascii="Century Gothic" w:eastAsiaTheme="majorEastAsia" w:hAnsi="Century Gothic" w:cstheme="majorBidi"/>
      <w:bCs/>
      <w:i/>
      <w:sz w:val="20"/>
      <w:szCs w:val="28"/>
    </w:rPr>
  </w:style>
  <w:style w:type="paragraph" w:customStyle="1" w:styleId="InstructionsNote">
    <w:name w:val="Instructions: Note"/>
    <w:next w:val="05BodyCopy"/>
    <w:qFormat/>
    <w:rsid w:val="002E078F"/>
    <w:pPr>
      <w:numPr>
        <w:ilvl w:val="4"/>
        <w:numId w:val="277"/>
      </w:numPr>
      <w:pBdr>
        <w:left w:val="single" w:sz="48" w:space="4" w:color="86ED78"/>
      </w:pBdr>
      <w:spacing w:before="200" w:after="60" w:line="240" w:lineRule="auto"/>
      <w:ind w:right="360"/>
    </w:pPr>
    <w:rPr>
      <w:rFonts w:ascii="Century Gothic" w:hAnsi="Century Gothic"/>
      <w:i/>
      <w:sz w:val="20"/>
    </w:rPr>
  </w:style>
  <w:style w:type="paragraph" w:customStyle="1" w:styleId="InstructionsRequiredResources">
    <w:name w:val="Instructions: Required Resources"/>
    <w:next w:val="05BodyCopy"/>
    <w:qFormat/>
    <w:rsid w:val="002E078F"/>
    <w:pPr>
      <w:numPr>
        <w:ilvl w:val="5"/>
        <w:numId w:val="277"/>
      </w:numPr>
      <w:pBdr>
        <w:left w:val="single" w:sz="48" w:space="4" w:color="86ED78"/>
      </w:pBdr>
      <w:spacing w:before="200" w:after="60" w:line="240" w:lineRule="auto"/>
      <w:ind w:right="360"/>
    </w:pPr>
    <w:rPr>
      <w:rFonts w:ascii="Century Gothic" w:hAnsi="Century Gothic"/>
      <w:i/>
      <w:sz w:val="20"/>
    </w:rPr>
  </w:style>
  <w:style w:type="paragraph" w:customStyle="1" w:styleId="InstructionsScope">
    <w:name w:val="Instructions: Scope"/>
    <w:next w:val="05BodyCopy"/>
    <w:qFormat/>
    <w:rsid w:val="002E078F"/>
    <w:pPr>
      <w:numPr>
        <w:ilvl w:val="6"/>
        <w:numId w:val="277"/>
      </w:numPr>
      <w:pBdr>
        <w:left w:val="single" w:sz="48" w:space="4" w:color="86ED78"/>
      </w:pBdr>
      <w:spacing w:before="200" w:after="60" w:line="240" w:lineRule="auto"/>
      <w:ind w:right="360"/>
    </w:pPr>
    <w:rPr>
      <w:rFonts w:ascii="Century Gothic" w:hAnsi="Century Gothic"/>
      <w:i/>
      <w:sz w:val="20"/>
    </w:rPr>
  </w:style>
  <w:style w:type="paragraph" w:customStyle="1" w:styleId="InstructionsStoryMode">
    <w:name w:val="Instructions: Story Mode"/>
    <w:next w:val="05BodyCopy"/>
    <w:qFormat/>
    <w:rsid w:val="002E078F"/>
    <w:pPr>
      <w:numPr>
        <w:ilvl w:val="7"/>
        <w:numId w:val="277"/>
      </w:numPr>
      <w:pBdr>
        <w:left w:val="single" w:sz="48" w:space="4" w:color="86ED78"/>
      </w:pBdr>
      <w:spacing w:before="200" w:after="60" w:line="240" w:lineRule="auto"/>
      <w:ind w:right="360"/>
    </w:pPr>
    <w:rPr>
      <w:rFonts w:ascii="Century Gothic" w:hAnsi="Century Gothic"/>
      <w:i/>
      <w:sz w:val="20"/>
    </w:rPr>
  </w:style>
  <w:style w:type="paragraph" w:customStyle="1" w:styleId="InstructionsVerifyActions">
    <w:name w:val="Instructions: Verify Actions"/>
    <w:next w:val="05BodyCopy"/>
    <w:qFormat/>
    <w:rsid w:val="002E078F"/>
    <w:pPr>
      <w:numPr>
        <w:ilvl w:val="8"/>
        <w:numId w:val="277"/>
      </w:numPr>
      <w:pBdr>
        <w:left w:val="single" w:sz="48" w:space="4" w:color="86ED78"/>
      </w:pBdr>
      <w:spacing w:before="200" w:after="60" w:line="240" w:lineRule="auto"/>
      <w:ind w:right="360"/>
    </w:pPr>
    <w:rPr>
      <w:rFonts w:ascii="Century Gothic" w:hAnsi="Century Gothic"/>
      <w:i/>
      <w:sz w:val="20"/>
    </w:rPr>
  </w:style>
  <w:style w:type="character" w:customStyle="1" w:styleId="06BulletsChar">
    <w:name w:val="06_Bullets Char"/>
    <w:basedOn w:val="05BodyCopyChar"/>
    <w:link w:val="06Bullets"/>
    <w:rsid w:val="002E078F"/>
    <w:rPr>
      <w:rFonts w:ascii="Century Gothic" w:hAnsi="Century Gothic" w:cs="Cordia New (Body CS)"/>
      <w:color w:val="000000" w:themeColor="text1"/>
      <w:sz w:val="20"/>
    </w:rPr>
  </w:style>
  <w:style w:type="character" w:customStyle="1" w:styleId="scxw226564983">
    <w:name w:val="scxw226564983"/>
    <w:basedOn w:val="DefaultParagraphFont"/>
    <w:rsid w:val="002E078F"/>
  </w:style>
  <w:style w:type="paragraph" w:styleId="BodyText">
    <w:name w:val="Body Text"/>
    <w:basedOn w:val="Normal"/>
    <w:link w:val="BodyTextChar"/>
    <w:uiPriority w:val="1"/>
    <w:qFormat/>
    <w:rsid w:val="002E078F"/>
    <w:pPr>
      <w:widowControl w:val="0"/>
      <w:autoSpaceDE w:val="0"/>
      <w:autoSpaceDN w:val="0"/>
    </w:pPr>
    <w:rPr>
      <w:rFonts w:ascii="Trebuchet MS" w:eastAsia="Trebuchet MS" w:hAnsi="Trebuchet MS" w:cs="Trebuchet MS"/>
      <w:sz w:val="20"/>
      <w:szCs w:val="20"/>
    </w:rPr>
  </w:style>
  <w:style w:type="character" w:customStyle="1" w:styleId="BodyTextChar">
    <w:name w:val="Body Text Char"/>
    <w:basedOn w:val="DefaultParagraphFont"/>
    <w:link w:val="BodyText"/>
    <w:uiPriority w:val="1"/>
    <w:rsid w:val="002E078F"/>
    <w:rPr>
      <w:rFonts w:ascii="Trebuchet MS" w:eastAsia="Trebuchet MS" w:hAnsi="Trebuchet MS" w:cs="Trebuchet M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6751791">
      <w:bodyDiv w:val="1"/>
      <w:marLeft w:val="0"/>
      <w:marRight w:val="0"/>
      <w:marTop w:val="0"/>
      <w:marBottom w:val="0"/>
      <w:divBdr>
        <w:top w:val="none" w:sz="0" w:space="0" w:color="auto"/>
        <w:left w:val="none" w:sz="0" w:space="0" w:color="auto"/>
        <w:bottom w:val="none" w:sz="0" w:space="0" w:color="auto"/>
        <w:right w:val="none" w:sz="0" w:space="0" w:color="auto"/>
      </w:divBdr>
    </w:div>
    <w:div w:id="82336377">
      <w:bodyDiv w:val="1"/>
      <w:marLeft w:val="0"/>
      <w:marRight w:val="0"/>
      <w:marTop w:val="0"/>
      <w:marBottom w:val="0"/>
      <w:divBdr>
        <w:top w:val="none" w:sz="0" w:space="0" w:color="auto"/>
        <w:left w:val="none" w:sz="0" w:space="0" w:color="auto"/>
        <w:bottom w:val="none" w:sz="0" w:space="0" w:color="auto"/>
        <w:right w:val="none" w:sz="0" w:space="0" w:color="auto"/>
      </w:divBdr>
    </w:div>
    <w:div w:id="90124871">
      <w:bodyDiv w:val="1"/>
      <w:marLeft w:val="0"/>
      <w:marRight w:val="0"/>
      <w:marTop w:val="0"/>
      <w:marBottom w:val="0"/>
      <w:divBdr>
        <w:top w:val="none" w:sz="0" w:space="0" w:color="auto"/>
        <w:left w:val="none" w:sz="0" w:space="0" w:color="auto"/>
        <w:bottom w:val="none" w:sz="0" w:space="0" w:color="auto"/>
        <w:right w:val="none" w:sz="0" w:space="0" w:color="auto"/>
      </w:divBdr>
      <w:divsChild>
        <w:div w:id="1439057011">
          <w:marLeft w:val="0"/>
          <w:marRight w:val="0"/>
          <w:marTop w:val="0"/>
          <w:marBottom w:val="0"/>
          <w:divBdr>
            <w:top w:val="none" w:sz="0" w:space="0" w:color="auto"/>
            <w:left w:val="none" w:sz="0" w:space="0" w:color="auto"/>
            <w:bottom w:val="none" w:sz="0" w:space="0" w:color="auto"/>
            <w:right w:val="none" w:sz="0" w:space="0" w:color="auto"/>
          </w:divBdr>
        </w:div>
        <w:div w:id="594094672">
          <w:marLeft w:val="0"/>
          <w:marRight w:val="0"/>
          <w:marTop w:val="0"/>
          <w:marBottom w:val="0"/>
          <w:divBdr>
            <w:top w:val="none" w:sz="0" w:space="0" w:color="auto"/>
            <w:left w:val="none" w:sz="0" w:space="0" w:color="auto"/>
            <w:bottom w:val="none" w:sz="0" w:space="0" w:color="auto"/>
            <w:right w:val="none" w:sz="0" w:space="0" w:color="auto"/>
          </w:divBdr>
        </w:div>
        <w:div w:id="1325862815">
          <w:marLeft w:val="0"/>
          <w:marRight w:val="0"/>
          <w:marTop w:val="0"/>
          <w:marBottom w:val="0"/>
          <w:divBdr>
            <w:top w:val="none" w:sz="0" w:space="0" w:color="auto"/>
            <w:left w:val="none" w:sz="0" w:space="0" w:color="auto"/>
            <w:bottom w:val="none" w:sz="0" w:space="0" w:color="auto"/>
            <w:right w:val="none" w:sz="0" w:space="0" w:color="auto"/>
          </w:divBdr>
        </w:div>
        <w:div w:id="550534184">
          <w:marLeft w:val="0"/>
          <w:marRight w:val="0"/>
          <w:marTop w:val="0"/>
          <w:marBottom w:val="0"/>
          <w:divBdr>
            <w:top w:val="none" w:sz="0" w:space="0" w:color="auto"/>
            <w:left w:val="none" w:sz="0" w:space="0" w:color="auto"/>
            <w:bottom w:val="none" w:sz="0" w:space="0" w:color="auto"/>
            <w:right w:val="none" w:sz="0" w:space="0" w:color="auto"/>
          </w:divBdr>
        </w:div>
        <w:div w:id="1084642436">
          <w:marLeft w:val="0"/>
          <w:marRight w:val="0"/>
          <w:marTop w:val="0"/>
          <w:marBottom w:val="0"/>
          <w:divBdr>
            <w:top w:val="none" w:sz="0" w:space="0" w:color="auto"/>
            <w:left w:val="none" w:sz="0" w:space="0" w:color="auto"/>
            <w:bottom w:val="none" w:sz="0" w:space="0" w:color="auto"/>
            <w:right w:val="none" w:sz="0" w:space="0" w:color="auto"/>
          </w:divBdr>
        </w:div>
        <w:div w:id="864056797">
          <w:marLeft w:val="0"/>
          <w:marRight w:val="0"/>
          <w:marTop w:val="0"/>
          <w:marBottom w:val="0"/>
          <w:divBdr>
            <w:top w:val="none" w:sz="0" w:space="0" w:color="auto"/>
            <w:left w:val="none" w:sz="0" w:space="0" w:color="auto"/>
            <w:bottom w:val="none" w:sz="0" w:space="0" w:color="auto"/>
            <w:right w:val="none" w:sz="0" w:space="0" w:color="auto"/>
          </w:divBdr>
        </w:div>
        <w:div w:id="1479542072">
          <w:marLeft w:val="0"/>
          <w:marRight w:val="0"/>
          <w:marTop w:val="0"/>
          <w:marBottom w:val="0"/>
          <w:divBdr>
            <w:top w:val="none" w:sz="0" w:space="0" w:color="auto"/>
            <w:left w:val="none" w:sz="0" w:space="0" w:color="auto"/>
            <w:bottom w:val="none" w:sz="0" w:space="0" w:color="auto"/>
            <w:right w:val="none" w:sz="0" w:space="0" w:color="auto"/>
          </w:divBdr>
        </w:div>
        <w:div w:id="1280990472">
          <w:marLeft w:val="0"/>
          <w:marRight w:val="0"/>
          <w:marTop w:val="0"/>
          <w:marBottom w:val="0"/>
          <w:divBdr>
            <w:top w:val="none" w:sz="0" w:space="0" w:color="auto"/>
            <w:left w:val="none" w:sz="0" w:space="0" w:color="auto"/>
            <w:bottom w:val="none" w:sz="0" w:space="0" w:color="auto"/>
            <w:right w:val="none" w:sz="0" w:space="0" w:color="auto"/>
          </w:divBdr>
        </w:div>
        <w:div w:id="848832731">
          <w:marLeft w:val="0"/>
          <w:marRight w:val="0"/>
          <w:marTop w:val="0"/>
          <w:marBottom w:val="0"/>
          <w:divBdr>
            <w:top w:val="none" w:sz="0" w:space="0" w:color="auto"/>
            <w:left w:val="none" w:sz="0" w:space="0" w:color="auto"/>
            <w:bottom w:val="none" w:sz="0" w:space="0" w:color="auto"/>
            <w:right w:val="none" w:sz="0" w:space="0" w:color="auto"/>
          </w:divBdr>
        </w:div>
        <w:div w:id="1743327570">
          <w:marLeft w:val="0"/>
          <w:marRight w:val="0"/>
          <w:marTop w:val="0"/>
          <w:marBottom w:val="0"/>
          <w:divBdr>
            <w:top w:val="none" w:sz="0" w:space="0" w:color="auto"/>
            <w:left w:val="none" w:sz="0" w:space="0" w:color="auto"/>
            <w:bottom w:val="none" w:sz="0" w:space="0" w:color="auto"/>
            <w:right w:val="none" w:sz="0" w:space="0" w:color="auto"/>
          </w:divBdr>
        </w:div>
        <w:div w:id="215046092">
          <w:marLeft w:val="0"/>
          <w:marRight w:val="0"/>
          <w:marTop w:val="0"/>
          <w:marBottom w:val="0"/>
          <w:divBdr>
            <w:top w:val="none" w:sz="0" w:space="0" w:color="auto"/>
            <w:left w:val="none" w:sz="0" w:space="0" w:color="auto"/>
            <w:bottom w:val="none" w:sz="0" w:space="0" w:color="auto"/>
            <w:right w:val="none" w:sz="0" w:space="0" w:color="auto"/>
          </w:divBdr>
        </w:div>
        <w:div w:id="69814887">
          <w:marLeft w:val="0"/>
          <w:marRight w:val="0"/>
          <w:marTop w:val="0"/>
          <w:marBottom w:val="0"/>
          <w:divBdr>
            <w:top w:val="none" w:sz="0" w:space="0" w:color="auto"/>
            <w:left w:val="none" w:sz="0" w:space="0" w:color="auto"/>
            <w:bottom w:val="none" w:sz="0" w:space="0" w:color="auto"/>
            <w:right w:val="none" w:sz="0" w:space="0" w:color="auto"/>
          </w:divBdr>
        </w:div>
        <w:div w:id="1623807119">
          <w:marLeft w:val="0"/>
          <w:marRight w:val="0"/>
          <w:marTop w:val="0"/>
          <w:marBottom w:val="0"/>
          <w:divBdr>
            <w:top w:val="none" w:sz="0" w:space="0" w:color="auto"/>
            <w:left w:val="none" w:sz="0" w:space="0" w:color="auto"/>
            <w:bottom w:val="none" w:sz="0" w:space="0" w:color="auto"/>
            <w:right w:val="none" w:sz="0" w:space="0" w:color="auto"/>
          </w:divBdr>
        </w:div>
      </w:divsChild>
    </w:div>
    <w:div w:id="141049884">
      <w:bodyDiv w:val="1"/>
      <w:marLeft w:val="0"/>
      <w:marRight w:val="0"/>
      <w:marTop w:val="0"/>
      <w:marBottom w:val="0"/>
      <w:divBdr>
        <w:top w:val="none" w:sz="0" w:space="0" w:color="auto"/>
        <w:left w:val="none" w:sz="0" w:space="0" w:color="auto"/>
        <w:bottom w:val="none" w:sz="0" w:space="0" w:color="auto"/>
        <w:right w:val="none" w:sz="0" w:space="0" w:color="auto"/>
      </w:divBdr>
      <w:divsChild>
        <w:div w:id="709958610">
          <w:marLeft w:val="0"/>
          <w:marRight w:val="0"/>
          <w:marTop w:val="0"/>
          <w:marBottom w:val="0"/>
          <w:divBdr>
            <w:top w:val="none" w:sz="0" w:space="0" w:color="auto"/>
            <w:left w:val="none" w:sz="0" w:space="0" w:color="auto"/>
            <w:bottom w:val="none" w:sz="0" w:space="0" w:color="auto"/>
            <w:right w:val="none" w:sz="0" w:space="0" w:color="auto"/>
          </w:divBdr>
        </w:div>
        <w:div w:id="718628302">
          <w:marLeft w:val="0"/>
          <w:marRight w:val="0"/>
          <w:marTop w:val="0"/>
          <w:marBottom w:val="0"/>
          <w:divBdr>
            <w:top w:val="none" w:sz="0" w:space="0" w:color="auto"/>
            <w:left w:val="none" w:sz="0" w:space="0" w:color="auto"/>
            <w:bottom w:val="none" w:sz="0" w:space="0" w:color="auto"/>
            <w:right w:val="none" w:sz="0" w:space="0" w:color="auto"/>
          </w:divBdr>
        </w:div>
        <w:div w:id="1122530367">
          <w:marLeft w:val="0"/>
          <w:marRight w:val="0"/>
          <w:marTop w:val="0"/>
          <w:marBottom w:val="0"/>
          <w:divBdr>
            <w:top w:val="none" w:sz="0" w:space="0" w:color="auto"/>
            <w:left w:val="none" w:sz="0" w:space="0" w:color="auto"/>
            <w:bottom w:val="none" w:sz="0" w:space="0" w:color="auto"/>
            <w:right w:val="none" w:sz="0" w:space="0" w:color="auto"/>
          </w:divBdr>
        </w:div>
        <w:div w:id="1843011538">
          <w:marLeft w:val="0"/>
          <w:marRight w:val="0"/>
          <w:marTop w:val="0"/>
          <w:marBottom w:val="0"/>
          <w:divBdr>
            <w:top w:val="none" w:sz="0" w:space="0" w:color="auto"/>
            <w:left w:val="none" w:sz="0" w:space="0" w:color="auto"/>
            <w:bottom w:val="none" w:sz="0" w:space="0" w:color="auto"/>
            <w:right w:val="none" w:sz="0" w:space="0" w:color="auto"/>
          </w:divBdr>
        </w:div>
        <w:div w:id="722296710">
          <w:marLeft w:val="0"/>
          <w:marRight w:val="0"/>
          <w:marTop w:val="0"/>
          <w:marBottom w:val="0"/>
          <w:divBdr>
            <w:top w:val="none" w:sz="0" w:space="0" w:color="auto"/>
            <w:left w:val="none" w:sz="0" w:space="0" w:color="auto"/>
            <w:bottom w:val="none" w:sz="0" w:space="0" w:color="auto"/>
            <w:right w:val="none" w:sz="0" w:space="0" w:color="auto"/>
          </w:divBdr>
        </w:div>
        <w:div w:id="1021708977">
          <w:marLeft w:val="0"/>
          <w:marRight w:val="0"/>
          <w:marTop w:val="0"/>
          <w:marBottom w:val="0"/>
          <w:divBdr>
            <w:top w:val="none" w:sz="0" w:space="0" w:color="auto"/>
            <w:left w:val="none" w:sz="0" w:space="0" w:color="auto"/>
            <w:bottom w:val="none" w:sz="0" w:space="0" w:color="auto"/>
            <w:right w:val="none" w:sz="0" w:space="0" w:color="auto"/>
          </w:divBdr>
        </w:div>
        <w:div w:id="559555945">
          <w:marLeft w:val="0"/>
          <w:marRight w:val="0"/>
          <w:marTop w:val="0"/>
          <w:marBottom w:val="0"/>
          <w:divBdr>
            <w:top w:val="none" w:sz="0" w:space="0" w:color="auto"/>
            <w:left w:val="none" w:sz="0" w:space="0" w:color="auto"/>
            <w:bottom w:val="none" w:sz="0" w:space="0" w:color="auto"/>
            <w:right w:val="none" w:sz="0" w:space="0" w:color="auto"/>
          </w:divBdr>
        </w:div>
        <w:div w:id="1277716109">
          <w:marLeft w:val="0"/>
          <w:marRight w:val="0"/>
          <w:marTop w:val="0"/>
          <w:marBottom w:val="0"/>
          <w:divBdr>
            <w:top w:val="none" w:sz="0" w:space="0" w:color="auto"/>
            <w:left w:val="none" w:sz="0" w:space="0" w:color="auto"/>
            <w:bottom w:val="none" w:sz="0" w:space="0" w:color="auto"/>
            <w:right w:val="none" w:sz="0" w:space="0" w:color="auto"/>
          </w:divBdr>
        </w:div>
        <w:div w:id="1645433264">
          <w:marLeft w:val="0"/>
          <w:marRight w:val="0"/>
          <w:marTop w:val="0"/>
          <w:marBottom w:val="0"/>
          <w:divBdr>
            <w:top w:val="none" w:sz="0" w:space="0" w:color="auto"/>
            <w:left w:val="none" w:sz="0" w:space="0" w:color="auto"/>
            <w:bottom w:val="none" w:sz="0" w:space="0" w:color="auto"/>
            <w:right w:val="none" w:sz="0" w:space="0" w:color="auto"/>
          </w:divBdr>
        </w:div>
        <w:div w:id="1999730560">
          <w:marLeft w:val="0"/>
          <w:marRight w:val="0"/>
          <w:marTop w:val="0"/>
          <w:marBottom w:val="0"/>
          <w:divBdr>
            <w:top w:val="none" w:sz="0" w:space="0" w:color="auto"/>
            <w:left w:val="none" w:sz="0" w:space="0" w:color="auto"/>
            <w:bottom w:val="none" w:sz="0" w:space="0" w:color="auto"/>
            <w:right w:val="none" w:sz="0" w:space="0" w:color="auto"/>
          </w:divBdr>
        </w:div>
      </w:divsChild>
    </w:div>
    <w:div w:id="145244537">
      <w:bodyDiv w:val="1"/>
      <w:marLeft w:val="0"/>
      <w:marRight w:val="0"/>
      <w:marTop w:val="0"/>
      <w:marBottom w:val="0"/>
      <w:divBdr>
        <w:top w:val="none" w:sz="0" w:space="0" w:color="auto"/>
        <w:left w:val="none" w:sz="0" w:space="0" w:color="auto"/>
        <w:bottom w:val="none" w:sz="0" w:space="0" w:color="auto"/>
        <w:right w:val="none" w:sz="0" w:space="0" w:color="auto"/>
      </w:divBdr>
      <w:divsChild>
        <w:div w:id="1125660800">
          <w:marLeft w:val="0"/>
          <w:marRight w:val="0"/>
          <w:marTop w:val="0"/>
          <w:marBottom w:val="0"/>
          <w:divBdr>
            <w:top w:val="none" w:sz="0" w:space="0" w:color="auto"/>
            <w:left w:val="none" w:sz="0" w:space="0" w:color="auto"/>
            <w:bottom w:val="none" w:sz="0" w:space="0" w:color="auto"/>
            <w:right w:val="none" w:sz="0" w:space="0" w:color="auto"/>
          </w:divBdr>
        </w:div>
        <w:div w:id="1712924324">
          <w:marLeft w:val="0"/>
          <w:marRight w:val="0"/>
          <w:marTop w:val="0"/>
          <w:marBottom w:val="0"/>
          <w:divBdr>
            <w:top w:val="none" w:sz="0" w:space="0" w:color="auto"/>
            <w:left w:val="none" w:sz="0" w:space="0" w:color="auto"/>
            <w:bottom w:val="none" w:sz="0" w:space="0" w:color="auto"/>
            <w:right w:val="none" w:sz="0" w:space="0" w:color="auto"/>
          </w:divBdr>
        </w:div>
        <w:div w:id="29496521">
          <w:marLeft w:val="0"/>
          <w:marRight w:val="0"/>
          <w:marTop w:val="0"/>
          <w:marBottom w:val="0"/>
          <w:divBdr>
            <w:top w:val="none" w:sz="0" w:space="0" w:color="auto"/>
            <w:left w:val="none" w:sz="0" w:space="0" w:color="auto"/>
            <w:bottom w:val="none" w:sz="0" w:space="0" w:color="auto"/>
            <w:right w:val="none" w:sz="0" w:space="0" w:color="auto"/>
          </w:divBdr>
        </w:div>
        <w:div w:id="991830825">
          <w:marLeft w:val="0"/>
          <w:marRight w:val="0"/>
          <w:marTop w:val="0"/>
          <w:marBottom w:val="0"/>
          <w:divBdr>
            <w:top w:val="none" w:sz="0" w:space="0" w:color="auto"/>
            <w:left w:val="none" w:sz="0" w:space="0" w:color="auto"/>
            <w:bottom w:val="none" w:sz="0" w:space="0" w:color="auto"/>
            <w:right w:val="none" w:sz="0" w:space="0" w:color="auto"/>
          </w:divBdr>
        </w:div>
        <w:div w:id="44180431">
          <w:marLeft w:val="0"/>
          <w:marRight w:val="0"/>
          <w:marTop w:val="0"/>
          <w:marBottom w:val="0"/>
          <w:divBdr>
            <w:top w:val="none" w:sz="0" w:space="0" w:color="auto"/>
            <w:left w:val="none" w:sz="0" w:space="0" w:color="auto"/>
            <w:bottom w:val="none" w:sz="0" w:space="0" w:color="auto"/>
            <w:right w:val="none" w:sz="0" w:space="0" w:color="auto"/>
          </w:divBdr>
        </w:div>
        <w:div w:id="573592466">
          <w:marLeft w:val="0"/>
          <w:marRight w:val="0"/>
          <w:marTop w:val="0"/>
          <w:marBottom w:val="0"/>
          <w:divBdr>
            <w:top w:val="none" w:sz="0" w:space="0" w:color="auto"/>
            <w:left w:val="none" w:sz="0" w:space="0" w:color="auto"/>
            <w:bottom w:val="none" w:sz="0" w:space="0" w:color="auto"/>
            <w:right w:val="none" w:sz="0" w:space="0" w:color="auto"/>
          </w:divBdr>
        </w:div>
        <w:div w:id="871966752">
          <w:marLeft w:val="0"/>
          <w:marRight w:val="0"/>
          <w:marTop w:val="0"/>
          <w:marBottom w:val="0"/>
          <w:divBdr>
            <w:top w:val="none" w:sz="0" w:space="0" w:color="auto"/>
            <w:left w:val="none" w:sz="0" w:space="0" w:color="auto"/>
            <w:bottom w:val="none" w:sz="0" w:space="0" w:color="auto"/>
            <w:right w:val="none" w:sz="0" w:space="0" w:color="auto"/>
          </w:divBdr>
        </w:div>
        <w:div w:id="496387685">
          <w:marLeft w:val="0"/>
          <w:marRight w:val="0"/>
          <w:marTop w:val="0"/>
          <w:marBottom w:val="0"/>
          <w:divBdr>
            <w:top w:val="none" w:sz="0" w:space="0" w:color="auto"/>
            <w:left w:val="none" w:sz="0" w:space="0" w:color="auto"/>
            <w:bottom w:val="none" w:sz="0" w:space="0" w:color="auto"/>
            <w:right w:val="none" w:sz="0" w:space="0" w:color="auto"/>
          </w:divBdr>
        </w:div>
        <w:div w:id="538666205">
          <w:marLeft w:val="0"/>
          <w:marRight w:val="0"/>
          <w:marTop w:val="0"/>
          <w:marBottom w:val="0"/>
          <w:divBdr>
            <w:top w:val="none" w:sz="0" w:space="0" w:color="auto"/>
            <w:left w:val="none" w:sz="0" w:space="0" w:color="auto"/>
            <w:bottom w:val="none" w:sz="0" w:space="0" w:color="auto"/>
            <w:right w:val="none" w:sz="0" w:space="0" w:color="auto"/>
          </w:divBdr>
        </w:div>
      </w:divsChild>
    </w:div>
    <w:div w:id="164518871">
      <w:bodyDiv w:val="1"/>
      <w:marLeft w:val="0"/>
      <w:marRight w:val="0"/>
      <w:marTop w:val="0"/>
      <w:marBottom w:val="0"/>
      <w:divBdr>
        <w:top w:val="none" w:sz="0" w:space="0" w:color="auto"/>
        <w:left w:val="none" w:sz="0" w:space="0" w:color="auto"/>
        <w:bottom w:val="none" w:sz="0" w:space="0" w:color="auto"/>
        <w:right w:val="none" w:sz="0" w:space="0" w:color="auto"/>
      </w:divBdr>
      <w:divsChild>
        <w:div w:id="2032565660">
          <w:marLeft w:val="0"/>
          <w:marRight w:val="0"/>
          <w:marTop w:val="0"/>
          <w:marBottom w:val="0"/>
          <w:divBdr>
            <w:top w:val="none" w:sz="0" w:space="0" w:color="auto"/>
            <w:left w:val="none" w:sz="0" w:space="0" w:color="auto"/>
            <w:bottom w:val="none" w:sz="0" w:space="0" w:color="auto"/>
            <w:right w:val="none" w:sz="0" w:space="0" w:color="auto"/>
          </w:divBdr>
        </w:div>
        <w:div w:id="63644704">
          <w:marLeft w:val="0"/>
          <w:marRight w:val="0"/>
          <w:marTop w:val="0"/>
          <w:marBottom w:val="0"/>
          <w:divBdr>
            <w:top w:val="none" w:sz="0" w:space="0" w:color="auto"/>
            <w:left w:val="none" w:sz="0" w:space="0" w:color="auto"/>
            <w:bottom w:val="none" w:sz="0" w:space="0" w:color="auto"/>
            <w:right w:val="none" w:sz="0" w:space="0" w:color="auto"/>
          </w:divBdr>
        </w:div>
        <w:div w:id="953362288">
          <w:marLeft w:val="0"/>
          <w:marRight w:val="0"/>
          <w:marTop w:val="0"/>
          <w:marBottom w:val="0"/>
          <w:divBdr>
            <w:top w:val="none" w:sz="0" w:space="0" w:color="auto"/>
            <w:left w:val="none" w:sz="0" w:space="0" w:color="auto"/>
            <w:bottom w:val="none" w:sz="0" w:space="0" w:color="auto"/>
            <w:right w:val="none" w:sz="0" w:space="0" w:color="auto"/>
          </w:divBdr>
        </w:div>
        <w:div w:id="466166619">
          <w:marLeft w:val="0"/>
          <w:marRight w:val="0"/>
          <w:marTop w:val="0"/>
          <w:marBottom w:val="0"/>
          <w:divBdr>
            <w:top w:val="none" w:sz="0" w:space="0" w:color="auto"/>
            <w:left w:val="none" w:sz="0" w:space="0" w:color="auto"/>
            <w:bottom w:val="none" w:sz="0" w:space="0" w:color="auto"/>
            <w:right w:val="none" w:sz="0" w:space="0" w:color="auto"/>
          </w:divBdr>
        </w:div>
        <w:div w:id="1899855831">
          <w:marLeft w:val="0"/>
          <w:marRight w:val="0"/>
          <w:marTop w:val="0"/>
          <w:marBottom w:val="0"/>
          <w:divBdr>
            <w:top w:val="none" w:sz="0" w:space="0" w:color="auto"/>
            <w:left w:val="none" w:sz="0" w:space="0" w:color="auto"/>
            <w:bottom w:val="none" w:sz="0" w:space="0" w:color="auto"/>
            <w:right w:val="none" w:sz="0" w:space="0" w:color="auto"/>
          </w:divBdr>
        </w:div>
        <w:div w:id="1990740960">
          <w:marLeft w:val="0"/>
          <w:marRight w:val="0"/>
          <w:marTop w:val="0"/>
          <w:marBottom w:val="0"/>
          <w:divBdr>
            <w:top w:val="none" w:sz="0" w:space="0" w:color="auto"/>
            <w:left w:val="none" w:sz="0" w:space="0" w:color="auto"/>
            <w:bottom w:val="none" w:sz="0" w:space="0" w:color="auto"/>
            <w:right w:val="none" w:sz="0" w:space="0" w:color="auto"/>
          </w:divBdr>
        </w:div>
        <w:div w:id="1792894675">
          <w:marLeft w:val="0"/>
          <w:marRight w:val="0"/>
          <w:marTop w:val="0"/>
          <w:marBottom w:val="0"/>
          <w:divBdr>
            <w:top w:val="none" w:sz="0" w:space="0" w:color="auto"/>
            <w:left w:val="none" w:sz="0" w:space="0" w:color="auto"/>
            <w:bottom w:val="none" w:sz="0" w:space="0" w:color="auto"/>
            <w:right w:val="none" w:sz="0" w:space="0" w:color="auto"/>
          </w:divBdr>
        </w:div>
        <w:div w:id="707221845">
          <w:marLeft w:val="0"/>
          <w:marRight w:val="0"/>
          <w:marTop w:val="0"/>
          <w:marBottom w:val="0"/>
          <w:divBdr>
            <w:top w:val="none" w:sz="0" w:space="0" w:color="auto"/>
            <w:left w:val="none" w:sz="0" w:space="0" w:color="auto"/>
            <w:bottom w:val="none" w:sz="0" w:space="0" w:color="auto"/>
            <w:right w:val="none" w:sz="0" w:space="0" w:color="auto"/>
          </w:divBdr>
        </w:div>
        <w:div w:id="993413760">
          <w:marLeft w:val="0"/>
          <w:marRight w:val="0"/>
          <w:marTop w:val="0"/>
          <w:marBottom w:val="0"/>
          <w:divBdr>
            <w:top w:val="none" w:sz="0" w:space="0" w:color="auto"/>
            <w:left w:val="none" w:sz="0" w:space="0" w:color="auto"/>
            <w:bottom w:val="none" w:sz="0" w:space="0" w:color="auto"/>
            <w:right w:val="none" w:sz="0" w:space="0" w:color="auto"/>
          </w:divBdr>
        </w:div>
        <w:div w:id="532037777">
          <w:marLeft w:val="0"/>
          <w:marRight w:val="0"/>
          <w:marTop w:val="0"/>
          <w:marBottom w:val="0"/>
          <w:divBdr>
            <w:top w:val="none" w:sz="0" w:space="0" w:color="auto"/>
            <w:left w:val="none" w:sz="0" w:space="0" w:color="auto"/>
            <w:bottom w:val="none" w:sz="0" w:space="0" w:color="auto"/>
            <w:right w:val="none" w:sz="0" w:space="0" w:color="auto"/>
          </w:divBdr>
        </w:div>
        <w:div w:id="679162899">
          <w:marLeft w:val="0"/>
          <w:marRight w:val="0"/>
          <w:marTop w:val="0"/>
          <w:marBottom w:val="0"/>
          <w:divBdr>
            <w:top w:val="none" w:sz="0" w:space="0" w:color="auto"/>
            <w:left w:val="none" w:sz="0" w:space="0" w:color="auto"/>
            <w:bottom w:val="none" w:sz="0" w:space="0" w:color="auto"/>
            <w:right w:val="none" w:sz="0" w:space="0" w:color="auto"/>
          </w:divBdr>
        </w:div>
        <w:div w:id="606275295">
          <w:marLeft w:val="0"/>
          <w:marRight w:val="0"/>
          <w:marTop w:val="0"/>
          <w:marBottom w:val="0"/>
          <w:divBdr>
            <w:top w:val="none" w:sz="0" w:space="0" w:color="auto"/>
            <w:left w:val="none" w:sz="0" w:space="0" w:color="auto"/>
            <w:bottom w:val="none" w:sz="0" w:space="0" w:color="auto"/>
            <w:right w:val="none" w:sz="0" w:space="0" w:color="auto"/>
          </w:divBdr>
        </w:div>
        <w:div w:id="1301111118">
          <w:marLeft w:val="0"/>
          <w:marRight w:val="0"/>
          <w:marTop w:val="0"/>
          <w:marBottom w:val="0"/>
          <w:divBdr>
            <w:top w:val="none" w:sz="0" w:space="0" w:color="auto"/>
            <w:left w:val="none" w:sz="0" w:space="0" w:color="auto"/>
            <w:bottom w:val="none" w:sz="0" w:space="0" w:color="auto"/>
            <w:right w:val="none" w:sz="0" w:space="0" w:color="auto"/>
          </w:divBdr>
        </w:div>
      </w:divsChild>
    </w:div>
    <w:div w:id="169761048">
      <w:bodyDiv w:val="1"/>
      <w:marLeft w:val="0"/>
      <w:marRight w:val="0"/>
      <w:marTop w:val="0"/>
      <w:marBottom w:val="0"/>
      <w:divBdr>
        <w:top w:val="none" w:sz="0" w:space="0" w:color="auto"/>
        <w:left w:val="none" w:sz="0" w:space="0" w:color="auto"/>
        <w:bottom w:val="none" w:sz="0" w:space="0" w:color="auto"/>
        <w:right w:val="none" w:sz="0" w:space="0" w:color="auto"/>
      </w:divBdr>
    </w:div>
    <w:div w:id="237374705">
      <w:bodyDiv w:val="1"/>
      <w:marLeft w:val="0"/>
      <w:marRight w:val="0"/>
      <w:marTop w:val="0"/>
      <w:marBottom w:val="0"/>
      <w:divBdr>
        <w:top w:val="none" w:sz="0" w:space="0" w:color="auto"/>
        <w:left w:val="none" w:sz="0" w:space="0" w:color="auto"/>
        <w:bottom w:val="none" w:sz="0" w:space="0" w:color="auto"/>
        <w:right w:val="none" w:sz="0" w:space="0" w:color="auto"/>
      </w:divBdr>
      <w:divsChild>
        <w:div w:id="147326434">
          <w:marLeft w:val="0"/>
          <w:marRight w:val="0"/>
          <w:marTop w:val="0"/>
          <w:marBottom w:val="0"/>
          <w:divBdr>
            <w:top w:val="none" w:sz="0" w:space="0" w:color="auto"/>
            <w:left w:val="none" w:sz="0" w:space="0" w:color="auto"/>
            <w:bottom w:val="none" w:sz="0" w:space="0" w:color="auto"/>
            <w:right w:val="none" w:sz="0" w:space="0" w:color="auto"/>
          </w:divBdr>
          <w:divsChild>
            <w:div w:id="1183206638">
              <w:marLeft w:val="0"/>
              <w:marRight w:val="0"/>
              <w:marTop w:val="0"/>
              <w:marBottom w:val="0"/>
              <w:divBdr>
                <w:top w:val="none" w:sz="0" w:space="0" w:color="auto"/>
                <w:left w:val="none" w:sz="0" w:space="0" w:color="auto"/>
                <w:bottom w:val="none" w:sz="0" w:space="0" w:color="auto"/>
                <w:right w:val="none" w:sz="0" w:space="0" w:color="auto"/>
              </w:divBdr>
            </w:div>
            <w:div w:id="62921668">
              <w:marLeft w:val="0"/>
              <w:marRight w:val="0"/>
              <w:marTop w:val="0"/>
              <w:marBottom w:val="0"/>
              <w:divBdr>
                <w:top w:val="none" w:sz="0" w:space="0" w:color="auto"/>
                <w:left w:val="none" w:sz="0" w:space="0" w:color="auto"/>
                <w:bottom w:val="none" w:sz="0" w:space="0" w:color="auto"/>
                <w:right w:val="none" w:sz="0" w:space="0" w:color="auto"/>
              </w:divBdr>
            </w:div>
            <w:div w:id="854198263">
              <w:marLeft w:val="0"/>
              <w:marRight w:val="0"/>
              <w:marTop w:val="0"/>
              <w:marBottom w:val="0"/>
              <w:divBdr>
                <w:top w:val="none" w:sz="0" w:space="0" w:color="auto"/>
                <w:left w:val="none" w:sz="0" w:space="0" w:color="auto"/>
                <w:bottom w:val="none" w:sz="0" w:space="0" w:color="auto"/>
                <w:right w:val="none" w:sz="0" w:space="0" w:color="auto"/>
              </w:divBdr>
            </w:div>
            <w:div w:id="757023026">
              <w:marLeft w:val="0"/>
              <w:marRight w:val="0"/>
              <w:marTop w:val="0"/>
              <w:marBottom w:val="0"/>
              <w:divBdr>
                <w:top w:val="none" w:sz="0" w:space="0" w:color="auto"/>
                <w:left w:val="none" w:sz="0" w:space="0" w:color="auto"/>
                <w:bottom w:val="none" w:sz="0" w:space="0" w:color="auto"/>
                <w:right w:val="none" w:sz="0" w:space="0" w:color="auto"/>
              </w:divBdr>
            </w:div>
            <w:div w:id="842475931">
              <w:marLeft w:val="0"/>
              <w:marRight w:val="0"/>
              <w:marTop w:val="0"/>
              <w:marBottom w:val="0"/>
              <w:divBdr>
                <w:top w:val="none" w:sz="0" w:space="0" w:color="auto"/>
                <w:left w:val="none" w:sz="0" w:space="0" w:color="auto"/>
                <w:bottom w:val="none" w:sz="0" w:space="0" w:color="auto"/>
                <w:right w:val="none" w:sz="0" w:space="0" w:color="auto"/>
              </w:divBdr>
            </w:div>
            <w:div w:id="302318582">
              <w:marLeft w:val="0"/>
              <w:marRight w:val="0"/>
              <w:marTop w:val="0"/>
              <w:marBottom w:val="0"/>
              <w:divBdr>
                <w:top w:val="none" w:sz="0" w:space="0" w:color="auto"/>
                <w:left w:val="none" w:sz="0" w:space="0" w:color="auto"/>
                <w:bottom w:val="none" w:sz="0" w:space="0" w:color="auto"/>
                <w:right w:val="none" w:sz="0" w:space="0" w:color="auto"/>
              </w:divBdr>
            </w:div>
            <w:div w:id="1841850689">
              <w:marLeft w:val="0"/>
              <w:marRight w:val="0"/>
              <w:marTop w:val="0"/>
              <w:marBottom w:val="0"/>
              <w:divBdr>
                <w:top w:val="none" w:sz="0" w:space="0" w:color="auto"/>
                <w:left w:val="none" w:sz="0" w:space="0" w:color="auto"/>
                <w:bottom w:val="none" w:sz="0" w:space="0" w:color="auto"/>
                <w:right w:val="none" w:sz="0" w:space="0" w:color="auto"/>
              </w:divBdr>
            </w:div>
            <w:div w:id="1226260232">
              <w:marLeft w:val="0"/>
              <w:marRight w:val="0"/>
              <w:marTop w:val="0"/>
              <w:marBottom w:val="0"/>
              <w:divBdr>
                <w:top w:val="none" w:sz="0" w:space="0" w:color="auto"/>
                <w:left w:val="none" w:sz="0" w:space="0" w:color="auto"/>
                <w:bottom w:val="none" w:sz="0" w:space="0" w:color="auto"/>
                <w:right w:val="none" w:sz="0" w:space="0" w:color="auto"/>
              </w:divBdr>
            </w:div>
            <w:div w:id="443379677">
              <w:marLeft w:val="0"/>
              <w:marRight w:val="0"/>
              <w:marTop w:val="0"/>
              <w:marBottom w:val="0"/>
              <w:divBdr>
                <w:top w:val="none" w:sz="0" w:space="0" w:color="auto"/>
                <w:left w:val="none" w:sz="0" w:space="0" w:color="auto"/>
                <w:bottom w:val="none" w:sz="0" w:space="0" w:color="auto"/>
                <w:right w:val="none" w:sz="0" w:space="0" w:color="auto"/>
              </w:divBdr>
            </w:div>
            <w:div w:id="687023581">
              <w:marLeft w:val="0"/>
              <w:marRight w:val="0"/>
              <w:marTop w:val="0"/>
              <w:marBottom w:val="0"/>
              <w:divBdr>
                <w:top w:val="none" w:sz="0" w:space="0" w:color="auto"/>
                <w:left w:val="none" w:sz="0" w:space="0" w:color="auto"/>
                <w:bottom w:val="none" w:sz="0" w:space="0" w:color="auto"/>
                <w:right w:val="none" w:sz="0" w:space="0" w:color="auto"/>
              </w:divBdr>
            </w:div>
            <w:div w:id="796724075">
              <w:marLeft w:val="0"/>
              <w:marRight w:val="0"/>
              <w:marTop w:val="0"/>
              <w:marBottom w:val="0"/>
              <w:divBdr>
                <w:top w:val="none" w:sz="0" w:space="0" w:color="auto"/>
                <w:left w:val="none" w:sz="0" w:space="0" w:color="auto"/>
                <w:bottom w:val="none" w:sz="0" w:space="0" w:color="auto"/>
                <w:right w:val="none" w:sz="0" w:space="0" w:color="auto"/>
              </w:divBdr>
            </w:div>
            <w:div w:id="772945179">
              <w:marLeft w:val="0"/>
              <w:marRight w:val="0"/>
              <w:marTop w:val="0"/>
              <w:marBottom w:val="0"/>
              <w:divBdr>
                <w:top w:val="none" w:sz="0" w:space="0" w:color="auto"/>
                <w:left w:val="none" w:sz="0" w:space="0" w:color="auto"/>
                <w:bottom w:val="none" w:sz="0" w:space="0" w:color="auto"/>
                <w:right w:val="none" w:sz="0" w:space="0" w:color="auto"/>
              </w:divBdr>
            </w:div>
            <w:div w:id="2129544318">
              <w:marLeft w:val="0"/>
              <w:marRight w:val="0"/>
              <w:marTop w:val="0"/>
              <w:marBottom w:val="0"/>
              <w:divBdr>
                <w:top w:val="none" w:sz="0" w:space="0" w:color="auto"/>
                <w:left w:val="none" w:sz="0" w:space="0" w:color="auto"/>
                <w:bottom w:val="none" w:sz="0" w:space="0" w:color="auto"/>
                <w:right w:val="none" w:sz="0" w:space="0" w:color="auto"/>
              </w:divBdr>
            </w:div>
            <w:div w:id="778455598">
              <w:marLeft w:val="0"/>
              <w:marRight w:val="0"/>
              <w:marTop w:val="0"/>
              <w:marBottom w:val="0"/>
              <w:divBdr>
                <w:top w:val="none" w:sz="0" w:space="0" w:color="auto"/>
                <w:left w:val="none" w:sz="0" w:space="0" w:color="auto"/>
                <w:bottom w:val="none" w:sz="0" w:space="0" w:color="auto"/>
                <w:right w:val="none" w:sz="0" w:space="0" w:color="auto"/>
              </w:divBdr>
            </w:div>
            <w:div w:id="1921327296">
              <w:marLeft w:val="0"/>
              <w:marRight w:val="0"/>
              <w:marTop w:val="0"/>
              <w:marBottom w:val="0"/>
              <w:divBdr>
                <w:top w:val="none" w:sz="0" w:space="0" w:color="auto"/>
                <w:left w:val="none" w:sz="0" w:space="0" w:color="auto"/>
                <w:bottom w:val="none" w:sz="0" w:space="0" w:color="auto"/>
                <w:right w:val="none" w:sz="0" w:space="0" w:color="auto"/>
              </w:divBdr>
            </w:div>
          </w:divsChild>
        </w:div>
        <w:div w:id="1900822286">
          <w:marLeft w:val="0"/>
          <w:marRight w:val="0"/>
          <w:marTop w:val="0"/>
          <w:marBottom w:val="0"/>
          <w:divBdr>
            <w:top w:val="none" w:sz="0" w:space="0" w:color="auto"/>
            <w:left w:val="none" w:sz="0" w:space="0" w:color="auto"/>
            <w:bottom w:val="none" w:sz="0" w:space="0" w:color="auto"/>
            <w:right w:val="none" w:sz="0" w:space="0" w:color="auto"/>
          </w:divBdr>
          <w:divsChild>
            <w:div w:id="1048802372">
              <w:marLeft w:val="0"/>
              <w:marRight w:val="0"/>
              <w:marTop w:val="0"/>
              <w:marBottom w:val="0"/>
              <w:divBdr>
                <w:top w:val="none" w:sz="0" w:space="0" w:color="auto"/>
                <w:left w:val="none" w:sz="0" w:space="0" w:color="auto"/>
                <w:bottom w:val="none" w:sz="0" w:space="0" w:color="auto"/>
                <w:right w:val="none" w:sz="0" w:space="0" w:color="auto"/>
              </w:divBdr>
            </w:div>
            <w:div w:id="2124035952">
              <w:marLeft w:val="0"/>
              <w:marRight w:val="0"/>
              <w:marTop w:val="0"/>
              <w:marBottom w:val="0"/>
              <w:divBdr>
                <w:top w:val="none" w:sz="0" w:space="0" w:color="auto"/>
                <w:left w:val="none" w:sz="0" w:space="0" w:color="auto"/>
                <w:bottom w:val="none" w:sz="0" w:space="0" w:color="auto"/>
                <w:right w:val="none" w:sz="0" w:space="0" w:color="auto"/>
              </w:divBdr>
            </w:div>
            <w:div w:id="2051343347">
              <w:marLeft w:val="0"/>
              <w:marRight w:val="0"/>
              <w:marTop w:val="0"/>
              <w:marBottom w:val="0"/>
              <w:divBdr>
                <w:top w:val="none" w:sz="0" w:space="0" w:color="auto"/>
                <w:left w:val="none" w:sz="0" w:space="0" w:color="auto"/>
                <w:bottom w:val="none" w:sz="0" w:space="0" w:color="auto"/>
                <w:right w:val="none" w:sz="0" w:space="0" w:color="auto"/>
              </w:divBdr>
            </w:div>
            <w:div w:id="438377154">
              <w:marLeft w:val="0"/>
              <w:marRight w:val="0"/>
              <w:marTop w:val="0"/>
              <w:marBottom w:val="0"/>
              <w:divBdr>
                <w:top w:val="none" w:sz="0" w:space="0" w:color="auto"/>
                <w:left w:val="none" w:sz="0" w:space="0" w:color="auto"/>
                <w:bottom w:val="none" w:sz="0" w:space="0" w:color="auto"/>
                <w:right w:val="none" w:sz="0" w:space="0" w:color="auto"/>
              </w:divBdr>
            </w:div>
            <w:div w:id="594048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8486442">
      <w:bodyDiv w:val="1"/>
      <w:marLeft w:val="0"/>
      <w:marRight w:val="0"/>
      <w:marTop w:val="0"/>
      <w:marBottom w:val="0"/>
      <w:divBdr>
        <w:top w:val="none" w:sz="0" w:space="0" w:color="auto"/>
        <w:left w:val="none" w:sz="0" w:space="0" w:color="auto"/>
        <w:bottom w:val="none" w:sz="0" w:space="0" w:color="auto"/>
        <w:right w:val="none" w:sz="0" w:space="0" w:color="auto"/>
      </w:divBdr>
    </w:div>
    <w:div w:id="474640530">
      <w:bodyDiv w:val="1"/>
      <w:marLeft w:val="0"/>
      <w:marRight w:val="0"/>
      <w:marTop w:val="0"/>
      <w:marBottom w:val="0"/>
      <w:divBdr>
        <w:top w:val="none" w:sz="0" w:space="0" w:color="auto"/>
        <w:left w:val="none" w:sz="0" w:space="0" w:color="auto"/>
        <w:bottom w:val="none" w:sz="0" w:space="0" w:color="auto"/>
        <w:right w:val="none" w:sz="0" w:space="0" w:color="auto"/>
      </w:divBdr>
    </w:div>
    <w:div w:id="529337184">
      <w:bodyDiv w:val="1"/>
      <w:marLeft w:val="0"/>
      <w:marRight w:val="0"/>
      <w:marTop w:val="0"/>
      <w:marBottom w:val="0"/>
      <w:divBdr>
        <w:top w:val="none" w:sz="0" w:space="0" w:color="auto"/>
        <w:left w:val="none" w:sz="0" w:space="0" w:color="auto"/>
        <w:bottom w:val="none" w:sz="0" w:space="0" w:color="auto"/>
        <w:right w:val="none" w:sz="0" w:space="0" w:color="auto"/>
      </w:divBdr>
      <w:divsChild>
        <w:div w:id="1729838981">
          <w:marLeft w:val="0"/>
          <w:marRight w:val="0"/>
          <w:marTop w:val="0"/>
          <w:marBottom w:val="0"/>
          <w:divBdr>
            <w:top w:val="none" w:sz="0" w:space="0" w:color="auto"/>
            <w:left w:val="none" w:sz="0" w:space="0" w:color="auto"/>
            <w:bottom w:val="none" w:sz="0" w:space="0" w:color="auto"/>
            <w:right w:val="none" w:sz="0" w:space="0" w:color="auto"/>
          </w:divBdr>
        </w:div>
        <w:div w:id="1979527312">
          <w:marLeft w:val="0"/>
          <w:marRight w:val="0"/>
          <w:marTop w:val="0"/>
          <w:marBottom w:val="0"/>
          <w:divBdr>
            <w:top w:val="none" w:sz="0" w:space="0" w:color="auto"/>
            <w:left w:val="none" w:sz="0" w:space="0" w:color="auto"/>
            <w:bottom w:val="none" w:sz="0" w:space="0" w:color="auto"/>
            <w:right w:val="none" w:sz="0" w:space="0" w:color="auto"/>
          </w:divBdr>
        </w:div>
        <w:div w:id="410129008">
          <w:marLeft w:val="0"/>
          <w:marRight w:val="0"/>
          <w:marTop w:val="0"/>
          <w:marBottom w:val="0"/>
          <w:divBdr>
            <w:top w:val="none" w:sz="0" w:space="0" w:color="auto"/>
            <w:left w:val="none" w:sz="0" w:space="0" w:color="auto"/>
            <w:bottom w:val="none" w:sz="0" w:space="0" w:color="auto"/>
            <w:right w:val="none" w:sz="0" w:space="0" w:color="auto"/>
          </w:divBdr>
        </w:div>
        <w:div w:id="1494953858">
          <w:marLeft w:val="0"/>
          <w:marRight w:val="0"/>
          <w:marTop w:val="0"/>
          <w:marBottom w:val="0"/>
          <w:divBdr>
            <w:top w:val="none" w:sz="0" w:space="0" w:color="auto"/>
            <w:left w:val="none" w:sz="0" w:space="0" w:color="auto"/>
            <w:bottom w:val="none" w:sz="0" w:space="0" w:color="auto"/>
            <w:right w:val="none" w:sz="0" w:space="0" w:color="auto"/>
          </w:divBdr>
        </w:div>
      </w:divsChild>
    </w:div>
    <w:div w:id="534387804">
      <w:bodyDiv w:val="1"/>
      <w:marLeft w:val="0"/>
      <w:marRight w:val="0"/>
      <w:marTop w:val="0"/>
      <w:marBottom w:val="0"/>
      <w:divBdr>
        <w:top w:val="none" w:sz="0" w:space="0" w:color="auto"/>
        <w:left w:val="none" w:sz="0" w:space="0" w:color="auto"/>
        <w:bottom w:val="none" w:sz="0" w:space="0" w:color="auto"/>
        <w:right w:val="none" w:sz="0" w:space="0" w:color="auto"/>
      </w:divBdr>
    </w:div>
    <w:div w:id="554973535">
      <w:bodyDiv w:val="1"/>
      <w:marLeft w:val="0"/>
      <w:marRight w:val="0"/>
      <w:marTop w:val="0"/>
      <w:marBottom w:val="0"/>
      <w:divBdr>
        <w:top w:val="none" w:sz="0" w:space="0" w:color="auto"/>
        <w:left w:val="none" w:sz="0" w:space="0" w:color="auto"/>
        <w:bottom w:val="none" w:sz="0" w:space="0" w:color="auto"/>
        <w:right w:val="none" w:sz="0" w:space="0" w:color="auto"/>
      </w:divBdr>
      <w:divsChild>
        <w:div w:id="818764488">
          <w:marLeft w:val="0"/>
          <w:marRight w:val="0"/>
          <w:marTop w:val="0"/>
          <w:marBottom w:val="0"/>
          <w:divBdr>
            <w:top w:val="none" w:sz="0" w:space="0" w:color="auto"/>
            <w:left w:val="none" w:sz="0" w:space="0" w:color="auto"/>
            <w:bottom w:val="none" w:sz="0" w:space="0" w:color="auto"/>
            <w:right w:val="none" w:sz="0" w:space="0" w:color="auto"/>
          </w:divBdr>
          <w:divsChild>
            <w:div w:id="2059930845">
              <w:marLeft w:val="0"/>
              <w:marRight w:val="0"/>
              <w:marTop w:val="0"/>
              <w:marBottom w:val="0"/>
              <w:divBdr>
                <w:top w:val="none" w:sz="0" w:space="0" w:color="auto"/>
                <w:left w:val="none" w:sz="0" w:space="0" w:color="auto"/>
                <w:bottom w:val="none" w:sz="0" w:space="0" w:color="auto"/>
                <w:right w:val="none" w:sz="0" w:space="0" w:color="auto"/>
              </w:divBdr>
            </w:div>
            <w:div w:id="602374123">
              <w:marLeft w:val="0"/>
              <w:marRight w:val="0"/>
              <w:marTop w:val="0"/>
              <w:marBottom w:val="0"/>
              <w:divBdr>
                <w:top w:val="none" w:sz="0" w:space="0" w:color="auto"/>
                <w:left w:val="none" w:sz="0" w:space="0" w:color="auto"/>
                <w:bottom w:val="none" w:sz="0" w:space="0" w:color="auto"/>
                <w:right w:val="none" w:sz="0" w:space="0" w:color="auto"/>
              </w:divBdr>
            </w:div>
            <w:div w:id="1798647423">
              <w:marLeft w:val="0"/>
              <w:marRight w:val="0"/>
              <w:marTop w:val="0"/>
              <w:marBottom w:val="0"/>
              <w:divBdr>
                <w:top w:val="none" w:sz="0" w:space="0" w:color="auto"/>
                <w:left w:val="none" w:sz="0" w:space="0" w:color="auto"/>
                <w:bottom w:val="none" w:sz="0" w:space="0" w:color="auto"/>
                <w:right w:val="none" w:sz="0" w:space="0" w:color="auto"/>
              </w:divBdr>
            </w:div>
            <w:div w:id="1784305953">
              <w:marLeft w:val="0"/>
              <w:marRight w:val="0"/>
              <w:marTop w:val="0"/>
              <w:marBottom w:val="0"/>
              <w:divBdr>
                <w:top w:val="none" w:sz="0" w:space="0" w:color="auto"/>
                <w:left w:val="none" w:sz="0" w:space="0" w:color="auto"/>
                <w:bottom w:val="none" w:sz="0" w:space="0" w:color="auto"/>
                <w:right w:val="none" w:sz="0" w:space="0" w:color="auto"/>
              </w:divBdr>
            </w:div>
            <w:div w:id="2073963197">
              <w:marLeft w:val="0"/>
              <w:marRight w:val="0"/>
              <w:marTop w:val="0"/>
              <w:marBottom w:val="0"/>
              <w:divBdr>
                <w:top w:val="none" w:sz="0" w:space="0" w:color="auto"/>
                <w:left w:val="none" w:sz="0" w:space="0" w:color="auto"/>
                <w:bottom w:val="none" w:sz="0" w:space="0" w:color="auto"/>
                <w:right w:val="none" w:sz="0" w:space="0" w:color="auto"/>
              </w:divBdr>
            </w:div>
            <w:div w:id="470947941">
              <w:marLeft w:val="0"/>
              <w:marRight w:val="0"/>
              <w:marTop w:val="0"/>
              <w:marBottom w:val="0"/>
              <w:divBdr>
                <w:top w:val="none" w:sz="0" w:space="0" w:color="auto"/>
                <w:left w:val="none" w:sz="0" w:space="0" w:color="auto"/>
                <w:bottom w:val="none" w:sz="0" w:space="0" w:color="auto"/>
                <w:right w:val="none" w:sz="0" w:space="0" w:color="auto"/>
              </w:divBdr>
            </w:div>
            <w:div w:id="1512911583">
              <w:marLeft w:val="0"/>
              <w:marRight w:val="0"/>
              <w:marTop w:val="0"/>
              <w:marBottom w:val="0"/>
              <w:divBdr>
                <w:top w:val="none" w:sz="0" w:space="0" w:color="auto"/>
                <w:left w:val="none" w:sz="0" w:space="0" w:color="auto"/>
                <w:bottom w:val="none" w:sz="0" w:space="0" w:color="auto"/>
                <w:right w:val="none" w:sz="0" w:space="0" w:color="auto"/>
              </w:divBdr>
            </w:div>
            <w:div w:id="466165004">
              <w:marLeft w:val="0"/>
              <w:marRight w:val="0"/>
              <w:marTop w:val="0"/>
              <w:marBottom w:val="0"/>
              <w:divBdr>
                <w:top w:val="none" w:sz="0" w:space="0" w:color="auto"/>
                <w:left w:val="none" w:sz="0" w:space="0" w:color="auto"/>
                <w:bottom w:val="none" w:sz="0" w:space="0" w:color="auto"/>
                <w:right w:val="none" w:sz="0" w:space="0" w:color="auto"/>
              </w:divBdr>
            </w:div>
            <w:div w:id="712732311">
              <w:marLeft w:val="0"/>
              <w:marRight w:val="0"/>
              <w:marTop w:val="0"/>
              <w:marBottom w:val="0"/>
              <w:divBdr>
                <w:top w:val="none" w:sz="0" w:space="0" w:color="auto"/>
                <w:left w:val="none" w:sz="0" w:space="0" w:color="auto"/>
                <w:bottom w:val="none" w:sz="0" w:space="0" w:color="auto"/>
                <w:right w:val="none" w:sz="0" w:space="0" w:color="auto"/>
              </w:divBdr>
            </w:div>
          </w:divsChild>
        </w:div>
        <w:div w:id="112747056">
          <w:marLeft w:val="0"/>
          <w:marRight w:val="0"/>
          <w:marTop w:val="0"/>
          <w:marBottom w:val="0"/>
          <w:divBdr>
            <w:top w:val="none" w:sz="0" w:space="0" w:color="auto"/>
            <w:left w:val="none" w:sz="0" w:space="0" w:color="auto"/>
            <w:bottom w:val="none" w:sz="0" w:space="0" w:color="auto"/>
            <w:right w:val="none" w:sz="0" w:space="0" w:color="auto"/>
          </w:divBdr>
          <w:divsChild>
            <w:div w:id="279604066">
              <w:marLeft w:val="0"/>
              <w:marRight w:val="0"/>
              <w:marTop w:val="0"/>
              <w:marBottom w:val="0"/>
              <w:divBdr>
                <w:top w:val="none" w:sz="0" w:space="0" w:color="auto"/>
                <w:left w:val="none" w:sz="0" w:space="0" w:color="auto"/>
                <w:bottom w:val="none" w:sz="0" w:space="0" w:color="auto"/>
                <w:right w:val="none" w:sz="0" w:space="0" w:color="auto"/>
              </w:divBdr>
            </w:div>
            <w:div w:id="981036033">
              <w:marLeft w:val="0"/>
              <w:marRight w:val="0"/>
              <w:marTop w:val="0"/>
              <w:marBottom w:val="0"/>
              <w:divBdr>
                <w:top w:val="none" w:sz="0" w:space="0" w:color="auto"/>
                <w:left w:val="none" w:sz="0" w:space="0" w:color="auto"/>
                <w:bottom w:val="none" w:sz="0" w:space="0" w:color="auto"/>
                <w:right w:val="none" w:sz="0" w:space="0" w:color="auto"/>
              </w:divBdr>
            </w:div>
            <w:div w:id="308874133">
              <w:marLeft w:val="0"/>
              <w:marRight w:val="0"/>
              <w:marTop w:val="0"/>
              <w:marBottom w:val="0"/>
              <w:divBdr>
                <w:top w:val="none" w:sz="0" w:space="0" w:color="auto"/>
                <w:left w:val="none" w:sz="0" w:space="0" w:color="auto"/>
                <w:bottom w:val="none" w:sz="0" w:space="0" w:color="auto"/>
                <w:right w:val="none" w:sz="0" w:space="0" w:color="auto"/>
              </w:divBdr>
            </w:div>
            <w:div w:id="1104229225">
              <w:marLeft w:val="0"/>
              <w:marRight w:val="0"/>
              <w:marTop w:val="0"/>
              <w:marBottom w:val="0"/>
              <w:divBdr>
                <w:top w:val="none" w:sz="0" w:space="0" w:color="auto"/>
                <w:left w:val="none" w:sz="0" w:space="0" w:color="auto"/>
                <w:bottom w:val="none" w:sz="0" w:space="0" w:color="auto"/>
                <w:right w:val="none" w:sz="0" w:space="0" w:color="auto"/>
              </w:divBdr>
            </w:div>
            <w:div w:id="1715546631">
              <w:marLeft w:val="0"/>
              <w:marRight w:val="0"/>
              <w:marTop w:val="0"/>
              <w:marBottom w:val="0"/>
              <w:divBdr>
                <w:top w:val="none" w:sz="0" w:space="0" w:color="auto"/>
                <w:left w:val="none" w:sz="0" w:space="0" w:color="auto"/>
                <w:bottom w:val="none" w:sz="0" w:space="0" w:color="auto"/>
                <w:right w:val="none" w:sz="0" w:space="0" w:color="auto"/>
              </w:divBdr>
            </w:div>
            <w:div w:id="1789157784">
              <w:marLeft w:val="0"/>
              <w:marRight w:val="0"/>
              <w:marTop w:val="0"/>
              <w:marBottom w:val="0"/>
              <w:divBdr>
                <w:top w:val="none" w:sz="0" w:space="0" w:color="auto"/>
                <w:left w:val="none" w:sz="0" w:space="0" w:color="auto"/>
                <w:bottom w:val="none" w:sz="0" w:space="0" w:color="auto"/>
                <w:right w:val="none" w:sz="0" w:space="0" w:color="auto"/>
              </w:divBdr>
            </w:div>
            <w:div w:id="978846569">
              <w:marLeft w:val="0"/>
              <w:marRight w:val="0"/>
              <w:marTop w:val="0"/>
              <w:marBottom w:val="0"/>
              <w:divBdr>
                <w:top w:val="none" w:sz="0" w:space="0" w:color="auto"/>
                <w:left w:val="none" w:sz="0" w:space="0" w:color="auto"/>
                <w:bottom w:val="none" w:sz="0" w:space="0" w:color="auto"/>
                <w:right w:val="none" w:sz="0" w:space="0" w:color="auto"/>
              </w:divBdr>
            </w:div>
            <w:div w:id="252398129">
              <w:marLeft w:val="0"/>
              <w:marRight w:val="0"/>
              <w:marTop w:val="0"/>
              <w:marBottom w:val="0"/>
              <w:divBdr>
                <w:top w:val="none" w:sz="0" w:space="0" w:color="auto"/>
                <w:left w:val="none" w:sz="0" w:space="0" w:color="auto"/>
                <w:bottom w:val="none" w:sz="0" w:space="0" w:color="auto"/>
                <w:right w:val="none" w:sz="0" w:space="0" w:color="auto"/>
              </w:divBdr>
            </w:div>
            <w:div w:id="1740445133">
              <w:marLeft w:val="0"/>
              <w:marRight w:val="0"/>
              <w:marTop w:val="0"/>
              <w:marBottom w:val="0"/>
              <w:divBdr>
                <w:top w:val="none" w:sz="0" w:space="0" w:color="auto"/>
                <w:left w:val="none" w:sz="0" w:space="0" w:color="auto"/>
                <w:bottom w:val="none" w:sz="0" w:space="0" w:color="auto"/>
                <w:right w:val="none" w:sz="0" w:space="0" w:color="auto"/>
              </w:divBdr>
            </w:div>
            <w:div w:id="1992367898">
              <w:marLeft w:val="0"/>
              <w:marRight w:val="0"/>
              <w:marTop w:val="0"/>
              <w:marBottom w:val="0"/>
              <w:divBdr>
                <w:top w:val="none" w:sz="0" w:space="0" w:color="auto"/>
                <w:left w:val="none" w:sz="0" w:space="0" w:color="auto"/>
                <w:bottom w:val="none" w:sz="0" w:space="0" w:color="auto"/>
                <w:right w:val="none" w:sz="0" w:space="0" w:color="auto"/>
              </w:divBdr>
            </w:div>
            <w:div w:id="768626584">
              <w:marLeft w:val="0"/>
              <w:marRight w:val="0"/>
              <w:marTop w:val="0"/>
              <w:marBottom w:val="0"/>
              <w:divBdr>
                <w:top w:val="none" w:sz="0" w:space="0" w:color="auto"/>
                <w:left w:val="none" w:sz="0" w:space="0" w:color="auto"/>
                <w:bottom w:val="none" w:sz="0" w:space="0" w:color="auto"/>
                <w:right w:val="none" w:sz="0" w:space="0" w:color="auto"/>
              </w:divBdr>
            </w:div>
            <w:div w:id="1599867294">
              <w:marLeft w:val="0"/>
              <w:marRight w:val="0"/>
              <w:marTop w:val="0"/>
              <w:marBottom w:val="0"/>
              <w:divBdr>
                <w:top w:val="none" w:sz="0" w:space="0" w:color="auto"/>
                <w:left w:val="none" w:sz="0" w:space="0" w:color="auto"/>
                <w:bottom w:val="none" w:sz="0" w:space="0" w:color="auto"/>
                <w:right w:val="none" w:sz="0" w:space="0" w:color="auto"/>
              </w:divBdr>
            </w:div>
            <w:div w:id="528613780">
              <w:marLeft w:val="0"/>
              <w:marRight w:val="0"/>
              <w:marTop w:val="0"/>
              <w:marBottom w:val="0"/>
              <w:divBdr>
                <w:top w:val="none" w:sz="0" w:space="0" w:color="auto"/>
                <w:left w:val="none" w:sz="0" w:space="0" w:color="auto"/>
                <w:bottom w:val="none" w:sz="0" w:space="0" w:color="auto"/>
                <w:right w:val="none" w:sz="0" w:space="0" w:color="auto"/>
              </w:divBdr>
            </w:div>
            <w:div w:id="1841650955">
              <w:marLeft w:val="0"/>
              <w:marRight w:val="0"/>
              <w:marTop w:val="0"/>
              <w:marBottom w:val="0"/>
              <w:divBdr>
                <w:top w:val="none" w:sz="0" w:space="0" w:color="auto"/>
                <w:left w:val="none" w:sz="0" w:space="0" w:color="auto"/>
                <w:bottom w:val="none" w:sz="0" w:space="0" w:color="auto"/>
                <w:right w:val="none" w:sz="0" w:space="0" w:color="auto"/>
              </w:divBdr>
            </w:div>
            <w:div w:id="581137339">
              <w:marLeft w:val="0"/>
              <w:marRight w:val="0"/>
              <w:marTop w:val="0"/>
              <w:marBottom w:val="0"/>
              <w:divBdr>
                <w:top w:val="none" w:sz="0" w:space="0" w:color="auto"/>
                <w:left w:val="none" w:sz="0" w:space="0" w:color="auto"/>
                <w:bottom w:val="none" w:sz="0" w:space="0" w:color="auto"/>
                <w:right w:val="none" w:sz="0" w:space="0" w:color="auto"/>
              </w:divBdr>
            </w:div>
            <w:div w:id="1677658482">
              <w:marLeft w:val="0"/>
              <w:marRight w:val="0"/>
              <w:marTop w:val="0"/>
              <w:marBottom w:val="0"/>
              <w:divBdr>
                <w:top w:val="none" w:sz="0" w:space="0" w:color="auto"/>
                <w:left w:val="none" w:sz="0" w:space="0" w:color="auto"/>
                <w:bottom w:val="none" w:sz="0" w:space="0" w:color="auto"/>
                <w:right w:val="none" w:sz="0" w:space="0" w:color="auto"/>
              </w:divBdr>
            </w:div>
            <w:div w:id="1261141343">
              <w:marLeft w:val="0"/>
              <w:marRight w:val="0"/>
              <w:marTop w:val="0"/>
              <w:marBottom w:val="0"/>
              <w:divBdr>
                <w:top w:val="none" w:sz="0" w:space="0" w:color="auto"/>
                <w:left w:val="none" w:sz="0" w:space="0" w:color="auto"/>
                <w:bottom w:val="none" w:sz="0" w:space="0" w:color="auto"/>
                <w:right w:val="none" w:sz="0" w:space="0" w:color="auto"/>
              </w:divBdr>
            </w:div>
            <w:div w:id="197164687">
              <w:marLeft w:val="0"/>
              <w:marRight w:val="0"/>
              <w:marTop w:val="0"/>
              <w:marBottom w:val="0"/>
              <w:divBdr>
                <w:top w:val="none" w:sz="0" w:space="0" w:color="auto"/>
                <w:left w:val="none" w:sz="0" w:space="0" w:color="auto"/>
                <w:bottom w:val="none" w:sz="0" w:space="0" w:color="auto"/>
                <w:right w:val="none" w:sz="0" w:space="0" w:color="auto"/>
              </w:divBdr>
            </w:div>
            <w:div w:id="1387873828">
              <w:marLeft w:val="0"/>
              <w:marRight w:val="0"/>
              <w:marTop w:val="0"/>
              <w:marBottom w:val="0"/>
              <w:divBdr>
                <w:top w:val="none" w:sz="0" w:space="0" w:color="auto"/>
                <w:left w:val="none" w:sz="0" w:space="0" w:color="auto"/>
                <w:bottom w:val="none" w:sz="0" w:space="0" w:color="auto"/>
                <w:right w:val="none" w:sz="0" w:space="0" w:color="auto"/>
              </w:divBdr>
            </w:div>
            <w:div w:id="2023772853">
              <w:marLeft w:val="0"/>
              <w:marRight w:val="0"/>
              <w:marTop w:val="0"/>
              <w:marBottom w:val="0"/>
              <w:divBdr>
                <w:top w:val="none" w:sz="0" w:space="0" w:color="auto"/>
                <w:left w:val="none" w:sz="0" w:space="0" w:color="auto"/>
                <w:bottom w:val="none" w:sz="0" w:space="0" w:color="auto"/>
                <w:right w:val="none" w:sz="0" w:space="0" w:color="auto"/>
              </w:divBdr>
            </w:div>
          </w:divsChild>
        </w:div>
        <w:div w:id="1778670819">
          <w:marLeft w:val="0"/>
          <w:marRight w:val="0"/>
          <w:marTop w:val="0"/>
          <w:marBottom w:val="0"/>
          <w:divBdr>
            <w:top w:val="none" w:sz="0" w:space="0" w:color="auto"/>
            <w:left w:val="none" w:sz="0" w:space="0" w:color="auto"/>
            <w:bottom w:val="none" w:sz="0" w:space="0" w:color="auto"/>
            <w:right w:val="none" w:sz="0" w:space="0" w:color="auto"/>
          </w:divBdr>
        </w:div>
      </w:divsChild>
    </w:div>
    <w:div w:id="562328896">
      <w:bodyDiv w:val="1"/>
      <w:marLeft w:val="0"/>
      <w:marRight w:val="0"/>
      <w:marTop w:val="0"/>
      <w:marBottom w:val="0"/>
      <w:divBdr>
        <w:top w:val="none" w:sz="0" w:space="0" w:color="auto"/>
        <w:left w:val="none" w:sz="0" w:space="0" w:color="auto"/>
        <w:bottom w:val="none" w:sz="0" w:space="0" w:color="auto"/>
        <w:right w:val="none" w:sz="0" w:space="0" w:color="auto"/>
      </w:divBdr>
    </w:div>
    <w:div w:id="569078555">
      <w:bodyDiv w:val="1"/>
      <w:marLeft w:val="0"/>
      <w:marRight w:val="0"/>
      <w:marTop w:val="0"/>
      <w:marBottom w:val="0"/>
      <w:divBdr>
        <w:top w:val="none" w:sz="0" w:space="0" w:color="auto"/>
        <w:left w:val="none" w:sz="0" w:space="0" w:color="auto"/>
        <w:bottom w:val="none" w:sz="0" w:space="0" w:color="auto"/>
        <w:right w:val="none" w:sz="0" w:space="0" w:color="auto"/>
      </w:divBdr>
      <w:divsChild>
        <w:div w:id="119493138">
          <w:marLeft w:val="0"/>
          <w:marRight w:val="0"/>
          <w:marTop w:val="0"/>
          <w:marBottom w:val="0"/>
          <w:divBdr>
            <w:top w:val="none" w:sz="0" w:space="0" w:color="auto"/>
            <w:left w:val="none" w:sz="0" w:space="0" w:color="auto"/>
            <w:bottom w:val="none" w:sz="0" w:space="0" w:color="auto"/>
            <w:right w:val="none" w:sz="0" w:space="0" w:color="auto"/>
          </w:divBdr>
        </w:div>
        <w:div w:id="563025609">
          <w:marLeft w:val="0"/>
          <w:marRight w:val="0"/>
          <w:marTop w:val="0"/>
          <w:marBottom w:val="0"/>
          <w:divBdr>
            <w:top w:val="none" w:sz="0" w:space="0" w:color="auto"/>
            <w:left w:val="none" w:sz="0" w:space="0" w:color="auto"/>
            <w:bottom w:val="none" w:sz="0" w:space="0" w:color="auto"/>
            <w:right w:val="none" w:sz="0" w:space="0" w:color="auto"/>
          </w:divBdr>
        </w:div>
        <w:div w:id="912199977">
          <w:marLeft w:val="0"/>
          <w:marRight w:val="0"/>
          <w:marTop w:val="0"/>
          <w:marBottom w:val="0"/>
          <w:divBdr>
            <w:top w:val="none" w:sz="0" w:space="0" w:color="auto"/>
            <w:left w:val="none" w:sz="0" w:space="0" w:color="auto"/>
            <w:bottom w:val="none" w:sz="0" w:space="0" w:color="auto"/>
            <w:right w:val="none" w:sz="0" w:space="0" w:color="auto"/>
          </w:divBdr>
        </w:div>
        <w:div w:id="147480800">
          <w:marLeft w:val="0"/>
          <w:marRight w:val="0"/>
          <w:marTop w:val="0"/>
          <w:marBottom w:val="0"/>
          <w:divBdr>
            <w:top w:val="none" w:sz="0" w:space="0" w:color="auto"/>
            <w:left w:val="none" w:sz="0" w:space="0" w:color="auto"/>
            <w:bottom w:val="none" w:sz="0" w:space="0" w:color="auto"/>
            <w:right w:val="none" w:sz="0" w:space="0" w:color="auto"/>
          </w:divBdr>
        </w:div>
        <w:div w:id="414784233">
          <w:marLeft w:val="0"/>
          <w:marRight w:val="0"/>
          <w:marTop w:val="0"/>
          <w:marBottom w:val="0"/>
          <w:divBdr>
            <w:top w:val="none" w:sz="0" w:space="0" w:color="auto"/>
            <w:left w:val="none" w:sz="0" w:space="0" w:color="auto"/>
            <w:bottom w:val="none" w:sz="0" w:space="0" w:color="auto"/>
            <w:right w:val="none" w:sz="0" w:space="0" w:color="auto"/>
          </w:divBdr>
        </w:div>
        <w:div w:id="1699500170">
          <w:marLeft w:val="0"/>
          <w:marRight w:val="0"/>
          <w:marTop w:val="0"/>
          <w:marBottom w:val="0"/>
          <w:divBdr>
            <w:top w:val="none" w:sz="0" w:space="0" w:color="auto"/>
            <w:left w:val="none" w:sz="0" w:space="0" w:color="auto"/>
            <w:bottom w:val="none" w:sz="0" w:space="0" w:color="auto"/>
            <w:right w:val="none" w:sz="0" w:space="0" w:color="auto"/>
          </w:divBdr>
        </w:div>
        <w:div w:id="1421416264">
          <w:marLeft w:val="0"/>
          <w:marRight w:val="0"/>
          <w:marTop w:val="0"/>
          <w:marBottom w:val="0"/>
          <w:divBdr>
            <w:top w:val="none" w:sz="0" w:space="0" w:color="auto"/>
            <w:left w:val="none" w:sz="0" w:space="0" w:color="auto"/>
            <w:bottom w:val="none" w:sz="0" w:space="0" w:color="auto"/>
            <w:right w:val="none" w:sz="0" w:space="0" w:color="auto"/>
          </w:divBdr>
        </w:div>
        <w:div w:id="1250388518">
          <w:marLeft w:val="0"/>
          <w:marRight w:val="0"/>
          <w:marTop w:val="0"/>
          <w:marBottom w:val="0"/>
          <w:divBdr>
            <w:top w:val="none" w:sz="0" w:space="0" w:color="auto"/>
            <w:left w:val="none" w:sz="0" w:space="0" w:color="auto"/>
            <w:bottom w:val="none" w:sz="0" w:space="0" w:color="auto"/>
            <w:right w:val="none" w:sz="0" w:space="0" w:color="auto"/>
          </w:divBdr>
        </w:div>
        <w:div w:id="803275388">
          <w:marLeft w:val="0"/>
          <w:marRight w:val="0"/>
          <w:marTop w:val="0"/>
          <w:marBottom w:val="0"/>
          <w:divBdr>
            <w:top w:val="none" w:sz="0" w:space="0" w:color="auto"/>
            <w:left w:val="none" w:sz="0" w:space="0" w:color="auto"/>
            <w:bottom w:val="none" w:sz="0" w:space="0" w:color="auto"/>
            <w:right w:val="none" w:sz="0" w:space="0" w:color="auto"/>
          </w:divBdr>
        </w:div>
        <w:div w:id="1501845388">
          <w:marLeft w:val="0"/>
          <w:marRight w:val="0"/>
          <w:marTop w:val="0"/>
          <w:marBottom w:val="0"/>
          <w:divBdr>
            <w:top w:val="none" w:sz="0" w:space="0" w:color="auto"/>
            <w:left w:val="none" w:sz="0" w:space="0" w:color="auto"/>
            <w:bottom w:val="none" w:sz="0" w:space="0" w:color="auto"/>
            <w:right w:val="none" w:sz="0" w:space="0" w:color="auto"/>
          </w:divBdr>
        </w:div>
        <w:div w:id="687875899">
          <w:marLeft w:val="0"/>
          <w:marRight w:val="0"/>
          <w:marTop w:val="0"/>
          <w:marBottom w:val="0"/>
          <w:divBdr>
            <w:top w:val="none" w:sz="0" w:space="0" w:color="auto"/>
            <w:left w:val="none" w:sz="0" w:space="0" w:color="auto"/>
            <w:bottom w:val="none" w:sz="0" w:space="0" w:color="auto"/>
            <w:right w:val="none" w:sz="0" w:space="0" w:color="auto"/>
          </w:divBdr>
        </w:div>
      </w:divsChild>
    </w:div>
    <w:div w:id="590237942">
      <w:bodyDiv w:val="1"/>
      <w:marLeft w:val="0"/>
      <w:marRight w:val="0"/>
      <w:marTop w:val="0"/>
      <w:marBottom w:val="0"/>
      <w:divBdr>
        <w:top w:val="none" w:sz="0" w:space="0" w:color="auto"/>
        <w:left w:val="none" w:sz="0" w:space="0" w:color="auto"/>
        <w:bottom w:val="none" w:sz="0" w:space="0" w:color="auto"/>
        <w:right w:val="none" w:sz="0" w:space="0" w:color="auto"/>
      </w:divBdr>
      <w:divsChild>
        <w:div w:id="330647875">
          <w:marLeft w:val="0"/>
          <w:marRight w:val="0"/>
          <w:marTop w:val="0"/>
          <w:marBottom w:val="0"/>
          <w:divBdr>
            <w:top w:val="none" w:sz="0" w:space="0" w:color="auto"/>
            <w:left w:val="none" w:sz="0" w:space="0" w:color="auto"/>
            <w:bottom w:val="none" w:sz="0" w:space="0" w:color="auto"/>
            <w:right w:val="none" w:sz="0" w:space="0" w:color="auto"/>
          </w:divBdr>
          <w:divsChild>
            <w:div w:id="1829973813">
              <w:marLeft w:val="0"/>
              <w:marRight w:val="0"/>
              <w:marTop w:val="0"/>
              <w:marBottom w:val="0"/>
              <w:divBdr>
                <w:top w:val="none" w:sz="0" w:space="0" w:color="auto"/>
                <w:left w:val="none" w:sz="0" w:space="0" w:color="auto"/>
                <w:bottom w:val="none" w:sz="0" w:space="0" w:color="auto"/>
                <w:right w:val="none" w:sz="0" w:space="0" w:color="auto"/>
              </w:divBdr>
            </w:div>
            <w:div w:id="459811927">
              <w:marLeft w:val="0"/>
              <w:marRight w:val="0"/>
              <w:marTop w:val="0"/>
              <w:marBottom w:val="0"/>
              <w:divBdr>
                <w:top w:val="none" w:sz="0" w:space="0" w:color="auto"/>
                <w:left w:val="none" w:sz="0" w:space="0" w:color="auto"/>
                <w:bottom w:val="none" w:sz="0" w:space="0" w:color="auto"/>
                <w:right w:val="none" w:sz="0" w:space="0" w:color="auto"/>
              </w:divBdr>
            </w:div>
            <w:div w:id="485904652">
              <w:marLeft w:val="0"/>
              <w:marRight w:val="0"/>
              <w:marTop w:val="0"/>
              <w:marBottom w:val="0"/>
              <w:divBdr>
                <w:top w:val="none" w:sz="0" w:space="0" w:color="auto"/>
                <w:left w:val="none" w:sz="0" w:space="0" w:color="auto"/>
                <w:bottom w:val="none" w:sz="0" w:space="0" w:color="auto"/>
                <w:right w:val="none" w:sz="0" w:space="0" w:color="auto"/>
              </w:divBdr>
            </w:div>
            <w:div w:id="1355037577">
              <w:marLeft w:val="0"/>
              <w:marRight w:val="0"/>
              <w:marTop w:val="0"/>
              <w:marBottom w:val="0"/>
              <w:divBdr>
                <w:top w:val="none" w:sz="0" w:space="0" w:color="auto"/>
                <w:left w:val="none" w:sz="0" w:space="0" w:color="auto"/>
                <w:bottom w:val="none" w:sz="0" w:space="0" w:color="auto"/>
                <w:right w:val="none" w:sz="0" w:space="0" w:color="auto"/>
              </w:divBdr>
            </w:div>
            <w:div w:id="439380979">
              <w:marLeft w:val="0"/>
              <w:marRight w:val="0"/>
              <w:marTop w:val="0"/>
              <w:marBottom w:val="0"/>
              <w:divBdr>
                <w:top w:val="none" w:sz="0" w:space="0" w:color="auto"/>
                <w:left w:val="none" w:sz="0" w:space="0" w:color="auto"/>
                <w:bottom w:val="none" w:sz="0" w:space="0" w:color="auto"/>
                <w:right w:val="none" w:sz="0" w:space="0" w:color="auto"/>
              </w:divBdr>
            </w:div>
            <w:div w:id="1492599951">
              <w:marLeft w:val="0"/>
              <w:marRight w:val="0"/>
              <w:marTop w:val="0"/>
              <w:marBottom w:val="0"/>
              <w:divBdr>
                <w:top w:val="none" w:sz="0" w:space="0" w:color="auto"/>
                <w:left w:val="none" w:sz="0" w:space="0" w:color="auto"/>
                <w:bottom w:val="none" w:sz="0" w:space="0" w:color="auto"/>
                <w:right w:val="none" w:sz="0" w:space="0" w:color="auto"/>
              </w:divBdr>
            </w:div>
            <w:div w:id="1137182524">
              <w:marLeft w:val="0"/>
              <w:marRight w:val="0"/>
              <w:marTop w:val="0"/>
              <w:marBottom w:val="0"/>
              <w:divBdr>
                <w:top w:val="none" w:sz="0" w:space="0" w:color="auto"/>
                <w:left w:val="none" w:sz="0" w:space="0" w:color="auto"/>
                <w:bottom w:val="none" w:sz="0" w:space="0" w:color="auto"/>
                <w:right w:val="none" w:sz="0" w:space="0" w:color="auto"/>
              </w:divBdr>
            </w:div>
            <w:div w:id="1798526765">
              <w:marLeft w:val="0"/>
              <w:marRight w:val="0"/>
              <w:marTop w:val="0"/>
              <w:marBottom w:val="0"/>
              <w:divBdr>
                <w:top w:val="none" w:sz="0" w:space="0" w:color="auto"/>
                <w:left w:val="none" w:sz="0" w:space="0" w:color="auto"/>
                <w:bottom w:val="none" w:sz="0" w:space="0" w:color="auto"/>
                <w:right w:val="none" w:sz="0" w:space="0" w:color="auto"/>
              </w:divBdr>
            </w:div>
            <w:div w:id="1895655088">
              <w:marLeft w:val="0"/>
              <w:marRight w:val="0"/>
              <w:marTop w:val="0"/>
              <w:marBottom w:val="0"/>
              <w:divBdr>
                <w:top w:val="none" w:sz="0" w:space="0" w:color="auto"/>
                <w:left w:val="none" w:sz="0" w:space="0" w:color="auto"/>
                <w:bottom w:val="none" w:sz="0" w:space="0" w:color="auto"/>
                <w:right w:val="none" w:sz="0" w:space="0" w:color="auto"/>
              </w:divBdr>
            </w:div>
            <w:div w:id="673606515">
              <w:marLeft w:val="0"/>
              <w:marRight w:val="0"/>
              <w:marTop w:val="0"/>
              <w:marBottom w:val="0"/>
              <w:divBdr>
                <w:top w:val="none" w:sz="0" w:space="0" w:color="auto"/>
                <w:left w:val="none" w:sz="0" w:space="0" w:color="auto"/>
                <w:bottom w:val="none" w:sz="0" w:space="0" w:color="auto"/>
                <w:right w:val="none" w:sz="0" w:space="0" w:color="auto"/>
              </w:divBdr>
            </w:div>
            <w:div w:id="1062480087">
              <w:marLeft w:val="0"/>
              <w:marRight w:val="0"/>
              <w:marTop w:val="0"/>
              <w:marBottom w:val="0"/>
              <w:divBdr>
                <w:top w:val="none" w:sz="0" w:space="0" w:color="auto"/>
                <w:left w:val="none" w:sz="0" w:space="0" w:color="auto"/>
                <w:bottom w:val="none" w:sz="0" w:space="0" w:color="auto"/>
                <w:right w:val="none" w:sz="0" w:space="0" w:color="auto"/>
              </w:divBdr>
            </w:div>
            <w:div w:id="1256355609">
              <w:marLeft w:val="0"/>
              <w:marRight w:val="0"/>
              <w:marTop w:val="0"/>
              <w:marBottom w:val="0"/>
              <w:divBdr>
                <w:top w:val="none" w:sz="0" w:space="0" w:color="auto"/>
                <w:left w:val="none" w:sz="0" w:space="0" w:color="auto"/>
                <w:bottom w:val="none" w:sz="0" w:space="0" w:color="auto"/>
                <w:right w:val="none" w:sz="0" w:space="0" w:color="auto"/>
              </w:divBdr>
            </w:div>
            <w:div w:id="956133726">
              <w:marLeft w:val="0"/>
              <w:marRight w:val="0"/>
              <w:marTop w:val="0"/>
              <w:marBottom w:val="0"/>
              <w:divBdr>
                <w:top w:val="none" w:sz="0" w:space="0" w:color="auto"/>
                <w:left w:val="none" w:sz="0" w:space="0" w:color="auto"/>
                <w:bottom w:val="none" w:sz="0" w:space="0" w:color="auto"/>
                <w:right w:val="none" w:sz="0" w:space="0" w:color="auto"/>
              </w:divBdr>
            </w:div>
            <w:div w:id="504981360">
              <w:marLeft w:val="0"/>
              <w:marRight w:val="0"/>
              <w:marTop w:val="0"/>
              <w:marBottom w:val="0"/>
              <w:divBdr>
                <w:top w:val="none" w:sz="0" w:space="0" w:color="auto"/>
                <w:left w:val="none" w:sz="0" w:space="0" w:color="auto"/>
                <w:bottom w:val="none" w:sz="0" w:space="0" w:color="auto"/>
                <w:right w:val="none" w:sz="0" w:space="0" w:color="auto"/>
              </w:divBdr>
            </w:div>
            <w:div w:id="1407191495">
              <w:marLeft w:val="0"/>
              <w:marRight w:val="0"/>
              <w:marTop w:val="0"/>
              <w:marBottom w:val="0"/>
              <w:divBdr>
                <w:top w:val="none" w:sz="0" w:space="0" w:color="auto"/>
                <w:left w:val="none" w:sz="0" w:space="0" w:color="auto"/>
                <w:bottom w:val="none" w:sz="0" w:space="0" w:color="auto"/>
                <w:right w:val="none" w:sz="0" w:space="0" w:color="auto"/>
              </w:divBdr>
            </w:div>
            <w:div w:id="151260483">
              <w:marLeft w:val="0"/>
              <w:marRight w:val="0"/>
              <w:marTop w:val="0"/>
              <w:marBottom w:val="0"/>
              <w:divBdr>
                <w:top w:val="none" w:sz="0" w:space="0" w:color="auto"/>
                <w:left w:val="none" w:sz="0" w:space="0" w:color="auto"/>
                <w:bottom w:val="none" w:sz="0" w:space="0" w:color="auto"/>
                <w:right w:val="none" w:sz="0" w:space="0" w:color="auto"/>
              </w:divBdr>
            </w:div>
            <w:div w:id="1574585856">
              <w:marLeft w:val="0"/>
              <w:marRight w:val="0"/>
              <w:marTop w:val="0"/>
              <w:marBottom w:val="0"/>
              <w:divBdr>
                <w:top w:val="none" w:sz="0" w:space="0" w:color="auto"/>
                <w:left w:val="none" w:sz="0" w:space="0" w:color="auto"/>
                <w:bottom w:val="none" w:sz="0" w:space="0" w:color="auto"/>
                <w:right w:val="none" w:sz="0" w:space="0" w:color="auto"/>
              </w:divBdr>
            </w:div>
            <w:div w:id="748573235">
              <w:marLeft w:val="0"/>
              <w:marRight w:val="0"/>
              <w:marTop w:val="0"/>
              <w:marBottom w:val="0"/>
              <w:divBdr>
                <w:top w:val="none" w:sz="0" w:space="0" w:color="auto"/>
                <w:left w:val="none" w:sz="0" w:space="0" w:color="auto"/>
                <w:bottom w:val="none" w:sz="0" w:space="0" w:color="auto"/>
                <w:right w:val="none" w:sz="0" w:space="0" w:color="auto"/>
              </w:divBdr>
            </w:div>
          </w:divsChild>
        </w:div>
        <w:div w:id="1283993784">
          <w:marLeft w:val="0"/>
          <w:marRight w:val="0"/>
          <w:marTop w:val="0"/>
          <w:marBottom w:val="0"/>
          <w:divBdr>
            <w:top w:val="none" w:sz="0" w:space="0" w:color="auto"/>
            <w:left w:val="none" w:sz="0" w:space="0" w:color="auto"/>
            <w:bottom w:val="none" w:sz="0" w:space="0" w:color="auto"/>
            <w:right w:val="none" w:sz="0" w:space="0" w:color="auto"/>
          </w:divBdr>
          <w:divsChild>
            <w:div w:id="602957309">
              <w:marLeft w:val="0"/>
              <w:marRight w:val="0"/>
              <w:marTop w:val="0"/>
              <w:marBottom w:val="0"/>
              <w:divBdr>
                <w:top w:val="none" w:sz="0" w:space="0" w:color="auto"/>
                <w:left w:val="none" w:sz="0" w:space="0" w:color="auto"/>
                <w:bottom w:val="none" w:sz="0" w:space="0" w:color="auto"/>
                <w:right w:val="none" w:sz="0" w:space="0" w:color="auto"/>
              </w:divBdr>
            </w:div>
            <w:div w:id="223418644">
              <w:marLeft w:val="0"/>
              <w:marRight w:val="0"/>
              <w:marTop w:val="0"/>
              <w:marBottom w:val="0"/>
              <w:divBdr>
                <w:top w:val="none" w:sz="0" w:space="0" w:color="auto"/>
                <w:left w:val="none" w:sz="0" w:space="0" w:color="auto"/>
                <w:bottom w:val="none" w:sz="0" w:space="0" w:color="auto"/>
                <w:right w:val="none" w:sz="0" w:space="0" w:color="auto"/>
              </w:divBdr>
            </w:div>
            <w:div w:id="620382715">
              <w:marLeft w:val="0"/>
              <w:marRight w:val="0"/>
              <w:marTop w:val="0"/>
              <w:marBottom w:val="0"/>
              <w:divBdr>
                <w:top w:val="none" w:sz="0" w:space="0" w:color="auto"/>
                <w:left w:val="none" w:sz="0" w:space="0" w:color="auto"/>
                <w:bottom w:val="none" w:sz="0" w:space="0" w:color="auto"/>
                <w:right w:val="none" w:sz="0" w:space="0" w:color="auto"/>
              </w:divBdr>
            </w:div>
            <w:div w:id="1718697463">
              <w:marLeft w:val="0"/>
              <w:marRight w:val="0"/>
              <w:marTop w:val="0"/>
              <w:marBottom w:val="0"/>
              <w:divBdr>
                <w:top w:val="none" w:sz="0" w:space="0" w:color="auto"/>
                <w:left w:val="none" w:sz="0" w:space="0" w:color="auto"/>
                <w:bottom w:val="none" w:sz="0" w:space="0" w:color="auto"/>
                <w:right w:val="none" w:sz="0" w:space="0" w:color="auto"/>
              </w:divBdr>
            </w:div>
            <w:div w:id="341860311">
              <w:marLeft w:val="0"/>
              <w:marRight w:val="0"/>
              <w:marTop w:val="0"/>
              <w:marBottom w:val="0"/>
              <w:divBdr>
                <w:top w:val="none" w:sz="0" w:space="0" w:color="auto"/>
                <w:left w:val="none" w:sz="0" w:space="0" w:color="auto"/>
                <w:bottom w:val="none" w:sz="0" w:space="0" w:color="auto"/>
                <w:right w:val="none" w:sz="0" w:space="0" w:color="auto"/>
              </w:divBdr>
            </w:div>
            <w:div w:id="1352418355">
              <w:marLeft w:val="0"/>
              <w:marRight w:val="0"/>
              <w:marTop w:val="0"/>
              <w:marBottom w:val="0"/>
              <w:divBdr>
                <w:top w:val="none" w:sz="0" w:space="0" w:color="auto"/>
                <w:left w:val="none" w:sz="0" w:space="0" w:color="auto"/>
                <w:bottom w:val="none" w:sz="0" w:space="0" w:color="auto"/>
                <w:right w:val="none" w:sz="0" w:space="0" w:color="auto"/>
              </w:divBdr>
            </w:div>
            <w:div w:id="2094006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9744816">
      <w:bodyDiv w:val="1"/>
      <w:marLeft w:val="0"/>
      <w:marRight w:val="0"/>
      <w:marTop w:val="0"/>
      <w:marBottom w:val="0"/>
      <w:divBdr>
        <w:top w:val="none" w:sz="0" w:space="0" w:color="auto"/>
        <w:left w:val="none" w:sz="0" w:space="0" w:color="auto"/>
        <w:bottom w:val="none" w:sz="0" w:space="0" w:color="auto"/>
        <w:right w:val="none" w:sz="0" w:space="0" w:color="auto"/>
      </w:divBdr>
    </w:div>
    <w:div w:id="635913216">
      <w:bodyDiv w:val="1"/>
      <w:marLeft w:val="0"/>
      <w:marRight w:val="0"/>
      <w:marTop w:val="0"/>
      <w:marBottom w:val="0"/>
      <w:divBdr>
        <w:top w:val="none" w:sz="0" w:space="0" w:color="auto"/>
        <w:left w:val="none" w:sz="0" w:space="0" w:color="auto"/>
        <w:bottom w:val="none" w:sz="0" w:space="0" w:color="auto"/>
        <w:right w:val="none" w:sz="0" w:space="0" w:color="auto"/>
      </w:divBdr>
    </w:div>
    <w:div w:id="743264123">
      <w:bodyDiv w:val="1"/>
      <w:marLeft w:val="0"/>
      <w:marRight w:val="0"/>
      <w:marTop w:val="0"/>
      <w:marBottom w:val="0"/>
      <w:divBdr>
        <w:top w:val="none" w:sz="0" w:space="0" w:color="auto"/>
        <w:left w:val="none" w:sz="0" w:space="0" w:color="auto"/>
        <w:bottom w:val="none" w:sz="0" w:space="0" w:color="auto"/>
        <w:right w:val="none" w:sz="0" w:space="0" w:color="auto"/>
      </w:divBdr>
      <w:divsChild>
        <w:div w:id="1308778899">
          <w:marLeft w:val="0"/>
          <w:marRight w:val="0"/>
          <w:marTop w:val="0"/>
          <w:marBottom w:val="0"/>
          <w:divBdr>
            <w:top w:val="none" w:sz="0" w:space="0" w:color="auto"/>
            <w:left w:val="none" w:sz="0" w:space="0" w:color="auto"/>
            <w:bottom w:val="none" w:sz="0" w:space="0" w:color="auto"/>
            <w:right w:val="none" w:sz="0" w:space="0" w:color="auto"/>
          </w:divBdr>
        </w:div>
        <w:div w:id="1679192090">
          <w:marLeft w:val="0"/>
          <w:marRight w:val="0"/>
          <w:marTop w:val="0"/>
          <w:marBottom w:val="0"/>
          <w:divBdr>
            <w:top w:val="none" w:sz="0" w:space="0" w:color="auto"/>
            <w:left w:val="none" w:sz="0" w:space="0" w:color="auto"/>
            <w:bottom w:val="none" w:sz="0" w:space="0" w:color="auto"/>
            <w:right w:val="none" w:sz="0" w:space="0" w:color="auto"/>
          </w:divBdr>
        </w:div>
        <w:div w:id="1451897484">
          <w:marLeft w:val="0"/>
          <w:marRight w:val="0"/>
          <w:marTop w:val="0"/>
          <w:marBottom w:val="0"/>
          <w:divBdr>
            <w:top w:val="none" w:sz="0" w:space="0" w:color="auto"/>
            <w:left w:val="none" w:sz="0" w:space="0" w:color="auto"/>
            <w:bottom w:val="none" w:sz="0" w:space="0" w:color="auto"/>
            <w:right w:val="none" w:sz="0" w:space="0" w:color="auto"/>
          </w:divBdr>
          <w:divsChild>
            <w:div w:id="1235551384">
              <w:marLeft w:val="0"/>
              <w:marRight w:val="0"/>
              <w:marTop w:val="0"/>
              <w:marBottom w:val="0"/>
              <w:divBdr>
                <w:top w:val="none" w:sz="0" w:space="0" w:color="auto"/>
                <w:left w:val="none" w:sz="0" w:space="0" w:color="auto"/>
                <w:bottom w:val="none" w:sz="0" w:space="0" w:color="auto"/>
                <w:right w:val="none" w:sz="0" w:space="0" w:color="auto"/>
              </w:divBdr>
            </w:div>
            <w:div w:id="1235704346">
              <w:marLeft w:val="0"/>
              <w:marRight w:val="0"/>
              <w:marTop w:val="0"/>
              <w:marBottom w:val="0"/>
              <w:divBdr>
                <w:top w:val="none" w:sz="0" w:space="0" w:color="auto"/>
                <w:left w:val="none" w:sz="0" w:space="0" w:color="auto"/>
                <w:bottom w:val="none" w:sz="0" w:space="0" w:color="auto"/>
                <w:right w:val="none" w:sz="0" w:space="0" w:color="auto"/>
              </w:divBdr>
            </w:div>
            <w:div w:id="1208025717">
              <w:marLeft w:val="0"/>
              <w:marRight w:val="0"/>
              <w:marTop w:val="0"/>
              <w:marBottom w:val="0"/>
              <w:divBdr>
                <w:top w:val="none" w:sz="0" w:space="0" w:color="auto"/>
                <w:left w:val="none" w:sz="0" w:space="0" w:color="auto"/>
                <w:bottom w:val="none" w:sz="0" w:space="0" w:color="auto"/>
                <w:right w:val="none" w:sz="0" w:space="0" w:color="auto"/>
              </w:divBdr>
            </w:div>
            <w:div w:id="1592394521">
              <w:marLeft w:val="0"/>
              <w:marRight w:val="0"/>
              <w:marTop w:val="0"/>
              <w:marBottom w:val="0"/>
              <w:divBdr>
                <w:top w:val="none" w:sz="0" w:space="0" w:color="auto"/>
                <w:left w:val="none" w:sz="0" w:space="0" w:color="auto"/>
                <w:bottom w:val="none" w:sz="0" w:space="0" w:color="auto"/>
                <w:right w:val="none" w:sz="0" w:space="0" w:color="auto"/>
              </w:divBdr>
            </w:div>
            <w:div w:id="1497843036">
              <w:marLeft w:val="0"/>
              <w:marRight w:val="0"/>
              <w:marTop w:val="0"/>
              <w:marBottom w:val="0"/>
              <w:divBdr>
                <w:top w:val="none" w:sz="0" w:space="0" w:color="auto"/>
                <w:left w:val="none" w:sz="0" w:space="0" w:color="auto"/>
                <w:bottom w:val="none" w:sz="0" w:space="0" w:color="auto"/>
                <w:right w:val="none" w:sz="0" w:space="0" w:color="auto"/>
              </w:divBdr>
            </w:div>
            <w:div w:id="839003032">
              <w:marLeft w:val="0"/>
              <w:marRight w:val="0"/>
              <w:marTop w:val="0"/>
              <w:marBottom w:val="0"/>
              <w:divBdr>
                <w:top w:val="none" w:sz="0" w:space="0" w:color="auto"/>
                <w:left w:val="none" w:sz="0" w:space="0" w:color="auto"/>
                <w:bottom w:val="none" w:sz="0" w:space="0" w:color="auto"/>
                <w:right w:val="none" w:sz="0" w:space="0" w:color="auto"/>
              </w:divBdr>
            </w:div>
            <w:div w:id="155193259">
              <w:marLeft w:val="0"/>
              <w:marRight w:val="0"/>
              <w:marTop w:val="0"/>
              <w:marBottom w:val="0"/>
              <w:divBdr>
                <w:top w:val="none" w:sz="0" w:space="0" w:color="auto"/>
                <w:left w:val="none" w:sz="0" w:space="0" w:color="auto"/>
                <w:bottom w:val="none" w:sz="0" w:space="0" w:color="auto"/>
                <w:right w:val="none" w:sz="0" w:space="0" w:color="auto"/>
              </w:divBdr>
            </w:div>
            <w:div w:id="1345934758">
              <w:marLeft w:val="0"/>
              <w:marRight w:val="0"/>
              <w:marTop w:val="0"/>
              <w:marBottom w:val="0"/>
              <w:divBdr>
                <w:top w:val="none" w:sz="0" w:space="0" w:color="auto"/>
                <w:left w:val="none" w:sz="0" w:space="0" w:color="auto"/>
                <w:bottom w:val="none" w:sz="0" w:space="0" w:color="auto"/>
                <w:right w:val="none" w:sz="0" w:space="0" w:color="auto"/>
              </w:divBdr>
            </w:div>
            <w:div w:id="1977485702">
              <w:marLeft w:val="0"/>
              <w:marRight w:val="0"/>
              <w:marTop w:val="0"/>
              <w:marBottom w:val="0"/>
              <w:divBdr>
                <w:top w:val="none" w:sz="0" w:space="0" w:color="auto"/>
                <w:left w:val="none" w:sz="0" w:space="0" w:color="auto"/>
                <w:bottom w:val="none" w:sz="0" w:space="0" w:color="auto"/>
                <w:right w:val="none" w:sz="0" w:space="0" w:color="auto"/>
              </w:divBdr>
            </w:div>
            <w:div w:id="958535959">
              <w:marLeft w:val="0"/>
              <w:marRight w:val="0"/>
              <w:marTop w:val="0"/>
              <w:marBottom w:val="0"/>
              <w:divBdr>
                <w:top w:val="none" w:sz="0" w:space="0" w:color="auto"/>
                <w:left w:val="none" w:sz="0" w:space="0" w:color="auto"/>
                <w:bottom w:val="none" w:sz="0" w:space="0" w:color="auto"/>
                <w:right w:val="none" w:sz="0" w:space="0" w:color="auto"/>
              </w:divBdr>
            </w:div>
            <w:div w:id="81027827">
              <w:marLeft w:val="0"/>
              <w:marRight w:val="0"/>
              <w:marTop w:val="0"/>
              <w:marBottom w:val="0"/>
              <w:divBdr>
                <w:top w:val="none" w:sz="0" w:space="0" w:color="auto"/>
                <w:left w:val="none" w:sz="0" w:space="0" w:color="auto"/>
                <w:bottom w:val="none" w:sz="0" w:space="0" w:color="auto"/>
                <w:right w:val="none" w:sz="0" w:space="0" w:color="auto"/>
              </w:divBdr>
            </w:div>
            <w:div w:id="1414400876">
              <w:marLeft w:val="0"/>
              <w:marRight w:val="0"/>
              <w:marTop w:val="0"/>
              <w:marBottom w:val="0"/>
              <w:divBdr>
                <w:top w:val="none" w:sz="0" w:space="0" w:color="auto"/>
                <w:left w:val="none" w:sz="0" w:space="0" w:color="auto"/>
                <w:bottom w:val="none" w:sz="0" w:space="0" w:color="auto"/>
                <w:right w:val="none" w:sz="0" w:space="0" w:color="auto"/>
              </w:divBdr>
            </w:div>
            <w:div w:id="1028524455">
              <w:marLeft w:val="0"/>
              <w:marRight w:val="0"/>
              <w:marTop w:val="0"/>
              <w:marBottom w:val="0"/>
              <w:divBdr>
                <w:top w:val="none" w:sz="0" w:space="0" w:color="auto"/>
                <w:left w:val="none" w:sz="0" w:space="0" w:color="auto"/>
                <w:bottom w:val="none" w:sz="0" w:space="0" w:color="auto"/>
                <w:right w:val="none" w:sz="0" w:space="0" w:color="auto"/>
              </w:divBdr>
            </w:div>
            <w:div w:id="1736126120">
              <w:marLeft w:val="0"/>
              <w:marRight w:val="0"/>
              <w:marTop w:val="0"/>
              <w:marBottom w:val="0"/>
              <w:divBdr>
                <w:top w:val="none" w:sz="0" w:space="0" w:color="auto"/>
                <w:left w:val="none" w:sz="0" w:space="0" w:color="auto"/>
                <w:bottom w:val="none" w:sz="0" w:space="0" w:color="auto"/>
                <w:right w:val="none" w:sz="0" w:space="0" w:color="auto"/>
              </w:divBdr>
            </w:div>
            <w:div w:id="1913657556">
              <w:marLeft w:val="0"/>
              <w:marRight w:val="0"/>
              <w:marTop w:val="0"/>
              <w:marBottom w:val="0"/>
              <w:divBdr>
                <w:top w:val="none" w:sz="0" w:space="0" w:color="auto"/>
                <w:left w:val="none" w:sz="0" w:space="0" w:color="auto"/>
                <w:bottom w:val="none" w:sz="0" w:space="0" w:color="auto"/>
                <w:right w:val="none" w:sz="0" w:space="0" w:color="auto"/>
              </w:divBdr>
            </w:div>
            <w:div w:id="34937333">
              <w:marLeft w:val="0"/>
              <w:marRight w:val="0"/>
              <w:marTop w:val="0"/>
              <w:marBottom w:val="0"/>
              <w:divBdr>
                <w:top w:val="none" w:sz="0" w:space="0" w:color="auto"/>
                <w:left w:val="none" w:sz="0" w:space="0" w:color="auto"/>
                <w:bottom w:val="none" w:sz="0" w:space="0" w:color="auto"/>
                <w:right w:val="none" w:sz="0" w:space="0" w:color="auto"/>
              </w:divBdr>
            </w:div>
            <w:div w:id="2075732835">
              <w:marLeft w:val="0"/>
              <w:marRight w:val="0"/>
              <w:marTop w:val="0"/>
              <w:marBottom w:val="0"/>
              <w:divBdr>
                <w:top w:val="none" w:sz="0" w:space="0" w:color="auto"/>
                <w:left w:val="none" w:sz="0" w:space="0" w:color="auto"/>
                <w:bottom w:val="none" w:sz="0" w:space="0" w:color="auto"/>
                <w:right w:val="none" w:sz="0" w:space="0" w:color="auto"/>
              </w:divBdr>
            </w:div>
            <w:div w:id="2109688613">
              <w:marLeft w:val="0"/>
              <w:marRight w:val="0"/>
              <w:marTop w:val="0"/>
              <w:marBottom w:val="0"/>
              <w:divBdr>
                <w:top w:val="none" w:sz="0" w:space="0" w:color="auto"/>
                <w:left w:val="none" w:sz="0" w:space="0" w:color="auto"/>
                <w:bottom w:val="none" w:sz="0" w:space="0" w:color="auto"/>
                <w:right w:val="none" w:sz="0" w:space="0" w:color="auto"/>
              </w:divBdr>
            </w:div>
            <w:div w:id="521550211">
              <w:marLeft w:val="0"/>
              <w:marRight w:val="0"/>
              <w:marTop w:val="0"/>
              <w:marBottom w:val="0"/>
              <w:divBdr>
                <w:top w:val="none" w:sz="0" w:space="0" w:color="auto"/>
                <w:left w:val="none" w:sz="0" w:space="0" w:color="auto"/>
                <w:bottom w:val="none" w:sz="0" w:space="0" w:color="auto"/>
                <w:right w:val="none" w:sz="0" w:space="0" w:color="auto"/>
              </w:divBdr>
            </w:div>
            <w:div w:id="1836648994">
              <w:marLeft w:val="0"/>
              <w:marRight w:val="0"/>
              <w:marTop w:val="0"/>
              <w:marBottom w:val="0"/>
              <w:divBdr>
                <w:top w:val="none" w:sz="0" w:space="0" w:color="auto"/>
                <w:left w:val="none" w:sz="0" w:space="0" w:color="auto"/>
                <w:bottom w:val="none" w:sz="0" w:space="0" w:color="auto"/>
                <w:right w:val="none" w:sz="0" w:space="0" w:color="auto"/>
              </w:divBdr>
            </w:div>
          </w:divsChild>
        </w:div>
        <w:div w:id="767625301">
          <w:marLeft w:val="0"/>
          <w:marRight w:val="0"/>
          <w:marTop w:val="0"/>
          <w:marBottom w:val="0"/>
          <w:divBdr>
            <w:top w:val="none" w:sz="0" w:space="0" w:color="auto"/>
            <w:left w:val="none" w:sz="0" w:space="0" w:color="auto"/>
            <w:bottom w:val="none" w:sz="0" w:space="0" w:color="auto"/>
            <w:right w:val="none" w:sz="0" w:space="0" w:color="auto"/>
          </w:divBdr>
          <w:divsChild>
            <w:div w:id="644241833">
              <w:marLeft w:val="0"/>
              <w:marRight w:val="0"/>
              <w:marTop w:val="0"/>
              <w:marBottom w:val="0"/>
              <w:divBdr>
                <w:top w:val="none" w:sz="0" w:space="0" w:color="auto"/>
                <w:left w:val="none" w:sz="0" w:space="0" w:color="auto"/>
                <w:bottom w:val="none" w:sz="0" w:space="0" w:color="auto"/>
                <w:right w:val="none" w:sz="0" w:space="0" w:color="auto"/>
              </w:divBdr>
            </w:div>
            <w:div w:id="832448270">
              <w:marLeft w:val="0"/>
              <w:marRight w:val="0"/>
              <w:marTop w:val="0"/>
              <w:marBottom w:val="0"/>
              <w:divBdr>
                <w:top w:val="none" w:sz="0" w:space="0" w:color="auto"/>
                <w:left w:val="none" w:sz="0" w:space="0" w:color="auto"/>
                <w:bottom w:val="none" w:sz="0" w:space="0" w:color="auto"/>
                <w:right w:val="none" w:sz="0" w:space="0" w:color="auto"/>
              </w:divBdr>
            </w:div>
            <w:div w:id="1887444572">
              <w:marLeft w:val="0"/>
              <w:marRight w:val="0"/>
              <w:marTop w:val="0"/>
              <w:marBottom w:val="0"/>
              <w:divBdr>
                <w:top w:val="none" w:sz="0" w:space="0" w:color="auto"/>
                <w:left w:val="none" w:sz="0" w:space="0" w:color="auto"/>
                <w:bottom w:val="none" w:sz="0" w:space="0" w:color="auto"/>
                <w:right w:val="none" w:sz="0" w:space="0" w:color="auto"/>
              </w:divBdr>
            </w:div>
            <w:div w:id="1436635486">
              <w:marLeft w:val="0"/>
              <w:marRight w:val="0"/>
              <w:marTop w:val="0"/>
              <w:marBottom w:val="0"/>
              <w:divBdr>
                <w:top w:val="none" w:sz="0" w:space="0" w:color="auto"/>
                <w:left w:val="none" w:sz="0" w:space="0" w:color="auto"/>
                <w:bottom w:val="none" w:sz="0" w:space="0" w:color="auto"/>
                <w:right w:val="none" w:sz="0" w:space="0" w:color="auto"/>
              </w:divBdr>
            </w:div>
            <w:div w:id="858200542">
              <w:marLeft w:val="0"/>
              <w:marRight w:val="0"/>
              <w:marTop w:val="0"/>
              <w:marBottom w:val="0"/>
              <w:divBdr>
                <w:top w:val="none" w:sz="0" w:space="0" w:color="auto"/>
                <w:left w:val="none" w:sz="0" w:space="0" w:color="auto"/>
                <w:bottom w:val="none" w:sz="0" w:space="0" w:color="auto"/>
                <w:right w:val="none" w:sz="0" w:space="0" w:color="auto"/>
              </w:divBdr>
            </w:div>
            <w:div w:id="1629043904">
              <w:marLeft w:val="0"/>
              <w:marRight w:val="0"/>
              <w:marTop w:val="0"/>
              <w:marBottom w:val="0"/>
              <w:divBdr>
                <w:top w:val="none" w:sz="0" w:space="0" w:color="auto"/>
                <w:left w:val="none" w:sz="0" w:space="0" w:color="auto"/>
                <w:bottom w:val="none" w:sz="0" w:space="0" w:color="auto"/>
                <w:right w:val="none" w:sz="0" w:space="0" w:color="auto"/>
              </w:divBdr>
            </w:div>
            <w:div w:id="1923291633">
              <w:marLeft w:val="0"/>
              <w:marRight w:val="0"/>
              <w:marTop w:val="0"/>
              <w:marBottom w:val="0"/>
              <w:divBdr>
                <w:top w:val="none" w:sz="0" w:space="0" w:color="auto"/>
                <w:left w:val="none" w:sz="0" w:space="0" w:color="auto"/>
                <w:bottom w:val="none" w:sz="0" w:space="0" w:color="auto"/>
                <w:right w:val="none" w:sz="0" w:space="0" w:color="auto"/>
              </w:divBdr>
            </w:div>
            <w:div w:id="225529474">
              <w:marLeft w:val="0"/>
              <w:marRight w:val="0"/>
              <w:marTop w:val="0"/>
              <w:marBottom w:val="0"/>
              <w:divBdr>
                <w:top w:val="none" w:sz="0" w:space="0" w:color="auto"/>
                <w:left w:val="none" w:sz="0" w:space="0" w:color="auto"/>
                <w:bottom w:val="none" w:sz="0" w:space="0" w:color="auto"/>
                <w:right w:val="none" w:sz="0" w:space="0" w:color="auto"/>
              </w:divBdr>
            </w:div>
            <w:div w:id="641037233">
              <w:marLeft w:val="0"/>
              <w:marRight w:val="0"/>
              <w:marTop w:val="0"/>
              <w:marBottom w:val="0"/>
              <w:divBdr>
                <w:top w:val="none" w:sz="0" w:space="0" w:color="auto"/>
                <w:left w:val="none" w:sz="0" w:space="0" w:color="auto"/>
                <w:bottom w:val="none" w:sz="0" w:space="0" w:color="auto"/>
                <w:right w:val="none" w:sz="0" w:space="0" w:color="auto"/>
              </w:divBdr>
            </w:div>
            <w:div w:id="860431170">
              <w:marLeft w:val="0"/>
              <w:marRight w:val="0"/>
              <w:marTop w:val="0"/>
              <w:marBottom w:val="0"/>
              <w:divBdr>
                <w:top w:val="none" w:sz="0" w:space="0" w:color="auto"/>
                <w:left w:val="none" w:sz="0" w:space="0" w:color="auto"/>
                <w:bottom w:val="none" w:sz="0" w:space="0" w:color="auto"/>
                <w:right w:val="none" w:sz="0" w:space="0" w:color="auto"/>
              </w:divBdr>
            </w:div>
            <w:div w:id="1786461828">
              <w:marLeft w:val="0"/>
              <w:marRight w:val="0"/>
              <w:marTop w:val="0"/>
              <w:marBottom w:val="0"/>
              <w:divBdr>
                <w:top w:val="none" w:sz="0" w:space="0" w:color="auto"/>
                <w:left w:val="none" w:sz="0" w:space="0" w:color="auto"/>
                <w:bottom w:val="none" w:sz="0" w:space="0" w:color="auto"/>
                <w:right w:val="none" w:sz="0" w:space="0" w:color="auto"/>
              </w:divBdr>
            </w:div>
            <w:div w:id="1699626541">
              <w:marLeft w:val="0"/>
              <w:marRight w:val="0"/>
              <w:marTop w:val="0"/>
              <w:marBottom w:val="0"/>
              <w:divBdr>
                <w:top w:val="none" w:sz="0" w:space="0" w:color="auto"/>
                <w:left w:val="none" w:sz="0" w:space="0" w:color="auto"/>
                <w:bottom w:val="none" w:sz="0" w:space="0" w:color="auto"/>
                <w:right w:val="none" w:sz="0" w:space="0" w:color="auto"/>
              </w:divBdr>
            </w:div>
            <w:div w:id="483282850">
              <w:marLeft w:val="0"/>
              <w:marRight w:val="0"/>
              <w:marTop w:val="0"/>
              <w:marBottom w:val="0"/>
              <w:divBdr>
                <w:top w:val="none" w:sz="0" w:space="0" w:color="auto"/>
                <w:left w:val="none" w:sz="0" w:space="0" w:color="auto"/>
                <w:bottom w:val="none" w:sz="0" w:space="0" w:color="auto"/>
                <w:right w:val="none" w:sz="0" w:space="0" w:color="auto"/>
              </w:divBdr>
            </w:div>
            <w:div w:id="405997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5154454">
      <w:bodyDiv w:val="1"/>
      <w:marLeft w:val="0"/>
      <w:marRight w:val="0"/>
      <w:marTop w:val="0"/>
      <w:marBottom w:val="0"/>
      <w:divBdr>
        <w:top w:val="none" w:sz="0" w:space="0" w:color="auto"/>
        <w:left w:val="none" w:sz="0" w:space="0" w:color="auto"/>
        <w:bottom w:val="none" w:sz="0" w:space="0" w:color="auto"/>
        <w:right w:val="none" w:sz="0" w:space="0" w:color="auto"/>
      </w:divBdr>
    </w:div>
    <w:div w:id="909657028">
      <w:bodyDiv w:val="1"/>
      <w:marLeft w:val="0"/>
      <w:marRight w:val="0"/>
      <w:marTop w:val="0"/>
      <w:marBottom w:val="0"/>
      <w:divBdr>
        <w:top w:val="none" w:sz="0" w:space="0" w:color="auto"/>
        <w:left w:val="none" w:sz="0" w:space="0" w:color="auto"/>
        <w:bottom w:val="none" w:sz="0" w:space="0" w:color="auto"/>
        <w:right w:val="none" w:sz="0" w:space="0" w:color="auto"/>
      </w:divBdr>
    </w:div>
    <w:div w:id="952173609">
      <w:bodyDiv w:val="1"/>
      <w:marLeft w:val="0"/>
      <w:marRight w:val="0"/>
      <w:marTop w:val="0"/>
      <w:marBottom w:val="0"/>
      <w:divBdr>
        <w:top w:val="none" w:sz="0" w:space="0" w:color="auto"/>
        <w:left w:val="none" w:sz="0" w:space="0" w:color="auto"/>
        <w:bottom w:val="none" w:sz="0" w:space="0" w:color="auto"/>
        <w:right w:val="none" w:sz="0" w:space="0" w:color="auto"/>
      </w:divBdr>
      <w:divsChild>
        <w:div w:id="264659602">
          <w:marLeft w:val="0"/>
          <w:marRight w:val="0"/>
          <w:marTop w:val="0"/>
          <w:marBottom w:val="0"/>
          <w:divBdr>
            <w:top w:val="none" w:sz="0" w:space="0" w:color="auto"/>
            <w:left w:val="none" w:sz="0" w:space="0" w:color="auto"/>
            <w:bottom w:val="none" w:sz="0" w:space="0" w:color="auto"/>
            <w:right w:val="none" w:sz="0" w:space="0" w:color="auto"/>
          </w:divBdr>
        </w:div>
        <w:div w:id="636647801">
          <w:marLeft w:val="0"/>
          <w:marRight w:val="0"/>
          <w:marTop w:val="0"/>
          <w:marBottom w:val="0"/>
          <w:divBdr>
            <w:top w:val="none" w:sz="0" w:space="0" w:color="auto"/>
            <w:left w:val="none" w:sz="0" w:space="0" w:color="auto"/>
            <w:bottom w:val="none" w:sz="0" w:space="0" w:color="auto"/>
            <w:right w:val="none" w:sz="0" w:space="0" w:color="auto"/>
          </w:divBdr>
        </w:div>
        <w:div w:id="1196384838">
          <w:marLeft w:val="0"/>
          <w:marRight w:val="0"/>
          <w:marTop w:val="0"/>
          <w:marBottom w:val="0"/>
          <w:divBdr>
            <w:top w:val="none" w:sz="0" w:space="0" w:color="auto"/>
            <w:left w:val="none" w:sz="0" w:space="0" w:color="auto"/>
            <w:bottom w:val="none" w:sz="0" w:space="0" w:color="auto"/>
            <w:right w:val="none" w:sz="0" w:space="0" w:color="auto"/>
          </w:divBdr>
        </w:div>
        <w:div w:id="1134643559">
          <w:marLeft w:val="0"/>
          <w:marRight w:val="0"/>
          <w:marTop w:val="0"/>
          <w:marBottom w:val="0"/>
          <w:divBdr>
            <w:top w:val="none" w:sz="0" w:space="0" w:color="auto"/>
            <w:left w:val="none" w:sz="0" w:space="0" w:color="auto"/>
            <w:bottom w:val="none" w:sz="0" w:space="0" w:color="auto"/>
            <w:right w:val="none" w:sz="0" w:space="0" w:color="auto"/>
          </w:divBdr>
        </w:div>
        <w:div w:id="356085019">
          <w:marLeft w:val="0"/>
          <w:marRight w:val="0"/>
          <w:marTop w:val="0"/>
          <w:marBottom w:val="0"/>
          <w:divBdr>
            <w:top w:val="none" w:sz="0" w:space="0" w:color="auto"/>
            <w:left w:val="none" w:sz="0" w:space="0" w:color="auto"/>
            <w:bottom w:val="none" w:sz="0" w:space="0" w:color="auto"/>
            <w:right w:val="none" w:sz="0" w:space="0" w:color="auto"/>
          </w:divBdr>
        </w:div>
        <w:div w:id="1310400117">
          <w:marLeft w:val="0"/>
          <w:marRight w:val="0"/>
          <w:marTop w:val="0"/>
          <w:marBottom w:val="0"/>
          <w:divBdr>
            <w:top w:val="none" w:sz="0" w:space="0" w:color="auto"/>
            <w:left w:val="none" w:sz="0" w:space="0" w:color="auto"/>
            <w:bottom w:val="none" w:sz="0" w:space="0" w:color="auto"/>
            <w:right w:val="none" w:sz="0" w:space="0" w:color="auto"/>
          </w:divBdr>
        </w:div>
        <w:div w:id="174423557">
          <w:marLeft w:val="0"/>
          <w:marRight w:val="0"/>
          <w:marTop w:val="0"/>
          <w:marBottom w:val="0"/>
          <w:divBdr>
            <w:top w:val="none" w:sz="0" w:space="0" w:color="auto"/>
            <w:left w:val="none" w:sz="0" w:space="0" w:color="auto"/>
            <w:bottom w:val="none" w:sz="0" w:space="0" w:color="auto"/>
            <w:right w:val="none" w:sz="0" w:space="0" w:color="auto"/>
          </w:divBdr>
        </w:div>
        <w:div w:id="735862574">
          <w:marLeft w:val="0"/>
          <w:marRight w:val="0"/>
          <w:marTop w:val="0"/>
          <w:marBottom w:val="0"/>
          <w:divBdr>
            <w:top w:val="none" w:sz="0" w:space="0" w:color="auto"/>
            <w:left w:val="none" w:sz="0" w:space="0" w:color="auto"/>
            <w:bottom w:val="none" w:sz="0" w:space="0" w:color="auto"/>
            <w:right w:val="none" w:sz="0" w:space="0" w:color="auto"/>
          </w:divBdr>
        </w:div>
        <w:div w:id="370112312">
          <w:marLeft w:val="0"/>
          <w:marRight w:val="0"/>
          <w:marTop w:val="0"/>
          <w:marBottom w:val="0"/>
          <w:divBdr>
            <w:top w:val="none" w:sz="0" w:space="0" w:color="auto"/>
            <w:left w:val="none" w:sz="0" w:space="0" w:color="auto"/>
            <w:bottom w:val="none" w:sz="0" w:space="0" w:color="auto"/>
            <w:right w:val="none" w:sz="0" w:space="0" w:color="auto"/>
          </w:divBdr>
        </w:div>
        <w:div w:id="1673413400">
          <w:marLeft w:val="0"/>
          <w:marRight w:val="0"/>
          <w:marTop w:val="0"/>
          <w:marBottom w:val="0"/>
          <w:divBdr>
            <w:top w:val="none" w:sz="0" w:space="0" w:color="auto"/>
            <w:left w:val="none" w:sz="0" w:space="0" w:color="auto"/>
            <w:bottom w:val="none" w:sz="0" w:space="0" w:color="auto"/>
            <w:right w:val="none" w:sz="0" w:space="0" w:color="auto"/>
          </w:divBdr>
        </w:div>
        <w:div w:id="365758489">
          <w:marLeft w:val="0"/>
          <w:marRight w:val="0"/>
          <w:marTop w:val="0"/>
          <w:marBottom w:val="0"/>
          <w:divBdr>
            <w:top w:val="none" w:sz="0" w:space="0" w:color="auto"/>
            <w:left w:val="none" w:sz="0" w:space="0" w:color="auto"/>
            <w:bottom w:val="none" w:sz="0" w:space="0" w:color="auto"/>
            <w:right w:val="none" w:sz="0" w:space="0" w:color="auto"/>
          </w:divBdr>
        </w:div>
        <w:div w:id="816653414">
          <w:marLeft w:val="0"/>
          <w:marRight w:val="0"/>
          <w:marTop w:val="0"/>
          <w:marBottom w:val="0"/>
          <w:divBdr>
            <w:top w:val="none" w:sz="0" w:space="0" w:color="auto"/>
            <w:left w:val="none" w:sz="0" w:space="0" w:color="auto"/>
            <w:bottom w:val="none" w:sz="0" w:space="0" w:color="auto"/>
            <w:right w:val="none" w:sz="0" w:space="0" w:color="auto"/>
          </w:divBdr>
        </w:div>
        <w:div w:id="797528943">
          <w:marLeft w:val="0"/>
          <w:marRight w:val="0"/>
          <w:marTop w:val="0"/>
          <w:marBottom w:val="0"/>
          <w:divBdr>
            <w:top w:val="none" w:sz="0" w:space="0" w:color="auto"/>
            <w:left w:val="none" w:sz="0" w:space="0" w:color="auto"/>
            <w:bottom w:val="none" w:sz="0" w:space="0" w:color="auto"/>
            <w:right w:val="none" w:sz="0" w:space="0" w:color="auto"/>
          </w:divBdr>
        </w:div>
        <w:div w:id="1176651853">
          <w:marLeft w:val="0"/>
          <w:marRight w:val="0"/>
          <w:marTop w:val="0"/>
          <w:marBottom w:val="0"/>
          <w:divBdr>
            <w:top w:val="none" w:sz="0" w:space="0" w:color="auto"/>
            <w:left w:val="none" w:sz="0" w:space="0" w:color="auto"/>
            <w:bottom w:val="none" w:sz="0" w:space="0" w:color="auto"/>
            <w:right w:val="none" w:sz="0" w:space="0" w:color="auto"/>
          </w:divBdr>
        </w:div>
        <w:div w:id="1556238139">
          <w:marLeft w:val="0"/>
          <w:marRight w:val="0"/>
          <w:marTop w:val="0"/>
          <w:marBottom w:val="0"/>
          <w:divBdr>
            <w:top w:val="none" w:sz="0" w:space="0" w:color="auto"/>
            <w:left w:val="none" w:sz="0" w:space="0" w:color="auto"/>
            <w:bottom w:val="none" w:sz="0" w:space="0" w:color="auto"/>
            <w:right w:val="none" w:sz="0" w:space="0" w:color="auto"/>
          </w:divBdr>
        </w:div>
        <w:div w:id="608515320">
          <w:marLeft w:val="0"/>
          <w:marRight w:val="0"/>
          <w:marTop w:val="0"/>
          <w:marBottom w:val="0"/>
          <w:divBdr>
            <w:top w:val="none" w:sz="0" w:space="0" w:color="auto"/>
            <w:left w:val="none" w:sz="0" w:space="0" w:color="auto"/>
            <w:bottom w:val="none" w:sz="0" w:space="0" w:color="auto"/>
            <w:right w:val="none" w:sz="0" w:space="0" w:color="auto"/>
          </w:divBdr>
        </w:div>
        <w:div w:id="2027369776">
          <w:marLeft w:val="0"/>
          <w:marRight w:val="0"/>
          <w:marTop w:val="0"/>
          <w:marBottom w:val="0"/>
          <w:divBdr>
            <w:top w:val="none" w:sz="0" w:space="0" w:color="auto"/>
            <w:left w:val="none" w:sz="0" w:space="0" w:color="auto"/>
            <w:bottom w:val="none" w:sz="0" w:space="0" w:color="auto"/>
            <w:right w:val="none" w:sz="0" w:space="0" w:color="auto"/>
          </w:divBdr>
        </w:div>
        <w:div w:id="1561674633">
          <w:marLeft w:val="0"/>
          <w:marRight w:val="0"/>
          <w:marTop w:val="0"/>
          <w:marBottom w:val="0"/>
          <w:divBdr>
            <w:top w:val="none" w:sz="0" w:space="0" w:color="auto"/>
            <w:left w:val="none" w:sz="0" w:space="0" w:color="auto"/>
            <w:bottom w:val="none" w:sz="0" w:space="0" w:color="auto"/>
            <w:right w:val="none" w:sz="0" w:space="0" w:color="auto"/>
          </w:divBdr>
        </w:div>
        <w:div w:id="880289433">
          <w:marLeft w:val="0"/>
          <w:marRight w:val="0"/>
          <w:marTop w:val="0"/>
          <w:marBottom w:val="0"/>
          <w:divBdr>
            <w:top w:val="none" w:sz="0" w:space="0" w:color="auto"/>
            <w:left w:val="none" w:sz="0" w:space="0" w:color="auto"/>
            <w:bottom w:val="none" w:sz="0" w:space="0" w:color="auto"/>
            <w:right w:val="none" w:sz="0" w:space="0" w:color="auto"/>
          </w:divBdr>
        </w:div>
        <w:div w:id="1804806868">
          <w:marLeft w:val="0"/>
          <w:marRight w:val="0"/>
          <w:marTop w:val="0"/>
          <w:marBottom w:val="0"/>
          <w:divBdr>
            <w:top w:val="none" w:sz="0" w:space="0" w:color="auto"/>
            <w:left w:val="none" w:sz="0" w:space="0" w:color="auto"/>
            <w:bottom w:val="none" w:sz="0" w:space="0" w:color="auto"/>
            <w:right w:val="none" w:sz="0" w:space="0" w:color="auto"/>
          </w:divBdr>
        </w:div>
        <w:div w:id="221600676">
          <w:marLeft w:val="0"/>
          <w:marRight w:val="0"/>
          <w:marTop w:val="0"/>
          <w:marBottom w:val="0"/>
          <w:divBdr>
            <w:top w:val="none" w:sz="0" w:space="0" w:color="auto"/>
            <w:left w:val="none" w:sz="0" w:space="0" w:color="auto"/>
            <w:bottom w:val="none" w:sz="0" w:space="0" w:color="auto"/>
            <w:right w:val="none" w:sz="0" w:space="0" w:color="auto"/>
          </w:divBdr>
        </w:div>
        <w:div w:id="1292976154">
          <w:marLeft w:val="0"/>
          <w:marRight w:val="0"/>
          <w:marTop w:val="0"/>
          <w:marBottom w:val="0"/>
          <w:divBdr>
            <w:top w:val="none" w:sz="0" w:space="0" w:color="auto"/>
            <w:left w:val="none" w:sz="0" w:space="0" w:color="auto"/>
            <w:bottom w:val="none" w:sz="0" w:space="0" w:color="auto"/>
            <w:right w:val="none" w:sz="0" w:space="0" w:color="auto"/>
          </w:divBdr>
        </w:div>
      </w:divsChild>
    </w:div>
    <w:div w:id="986203660">
      <w:bodyDiv w:val="1"/>
      <w:marLeft w:val="0"/>
      <w:marRight w:val="0"/>
      <w:marTop w:val="0"/>
      <w:marBottom w:val="0"/>
      <w:divBdr>
        <w:top w:val="none" w:sz="0" w:space="0" w:color="auto"/>
        <w:left w:val="none" w:sz="0" w:space="0" w:color="auto"/>
        <w:bottom w:val="none" w:sz="0" w:space="0" w:color="auto"/>
        <w:right w:val="none" w:sz="0" w:space="0" w:color="auto"/>
      </w:divBdr>
      <w:divsChild>
        <w:div w:id="1853714036">
          <w:marLeft w:val="0"/>
          <w:marRight w:val="0"/>
          <w:marTop w:val="0"/>
          <w:marBottom w:val="0"/>
          <w:divBdr>
            <w:top w:val="none" w:sz="0" w:space="0" w:color="auto"/>
            <w:left w:val="none" w:sz="0" w:space="0" w:color="auto"/>
            <w:bottom w:val="none" w:sz="0" w:space="0" w:color="auto"/>
            <w:right w:val="none" w:sz="0" w:space="0" w:color="auto"/>
          </w:divBdr>
        </w:div>
        <w:div w:id="969162929">
          <w:marLeft w:val="0"/>
          <w:marRight w:val="0"/>
          <w:marTop w:val="0"/>
          <w:marBottom w:val="0"/>
          <w:divBdr>
            <w:top w:val="none" w:sz="0" w:space="0" w:color="auto"/>
            <w:left w:val="none" w:sz="0" w:space="0" w:color="auto"/>
            <w:bottom w:val="none" w:sz="0" w:space="0" w:color="auto"/>
            <w:right w:val="none" w:sz="0" w:space="0" w:color="auto"/>
          </w:divBdr>
        </w:div>
        <w:div w:id="1491748627">
          <w:marLeft w:val="0"/>
          <w:marRight w:val="0"/>
          <w:marTop w:val="0"/>
          <w:marBottom w:val="0"/>
          <w:divBdr>
            <w:top w:val="none" w:sz="0" w:space="0" w:color="auto"/>
            <w:left w:val="none" w:sz="0" w:space="0" w:color="auto"/>
            <w:bottom w:val="none" w:sz="0" w:space="0" w:color="auto"/>
            <w:right w:val="none" w:sz="0" w:space="0" w:color="auto"/>
          </w:divBdr>
        </w:div>
        <w:div w:id="1721709429">
          <w:marLeft w:val="0"/>
          <w:marRight w:val="0"/>
          <w:marTop w:val="0"/>
          <w:marBottom w:val="0"/>
          <w:divBdr>
            <w:top w:val="none" w:sz="0" w:space="0" w:color="auto"/>
            <w:left w:val="none" w:sz="0" w:space="0" w:color="auto"/>
            <w:bottom w:val="none" w:sz="0" w:space="0" w:color="auto"/>
            <w:right w:val="none" w:sz="0" w:space="0" w:color="auto"/>
          </w:divBdr>
        </w:div>
        <w:div w:id="550848282">
          <w:marLeft w:val="0"/>
          <w:marRight w:val="0"/>
          <w:marTop w:val="0"/>
          <w:marBottom w:val="0"/>
          <w:divBdr>
            <w:top w:val="none" w:sz="0" w:space="0" w:color="auto"/>
            <w:left w:val="none" w:sz="0" w:space="0" w:color="auto"/>
            <w:bottom w:val="none" w:sz="0" w:space="0" w:color="auto"/>
            <w:right w:val="none" w:sz="0" w:space="0" w:color="auto"/>
          </w:divBdr>
        </w:div>
        <w:div w:id="1609854833">
          <w:marLeft w:val="0"/>
          <w:marRight w:val="0"/>
          <w:marTop w:val="0"/>
          <w:marBottom w:val="0"/>
          <w:divBdr>
            <w:top w:val="none" w:sz="0" w:space="0" w:color="auto"/>
            <w:left w:val="none" w:sz="0" w:space="0" w:color="auto"/>
            <w:bottom w:val="none" w:sz="0" w:space="0" w:color="auto"/>
            <w:right w:val="none" w:sz="0" w:space="0" w:color="auto"/>
          </w:divBdr>
        </w:div>
        <w:div w:id="2021003328">
          <w:marLeft w:val="0"/>
          <w:marRight w:val="0"/>
          <w:marTop w:val="0"/>
          <w:marBottom w:val="0"/>
          <w:divBdr>
            <w:top w:val="none" w:sz="0" w:space="0" w:color="auto"/>
            <w:left w:val="none" w:sz="0" w:space="0" w:color="auto"/>
            <w:bottom w:val="none" w:sz="0" w:space="0" w:color="auto"/>
            <w:right w:val="none" w:sz="0" w:space="0" w:color="auto"/>
          </w:divBdr>
        </w:div>
        <w:div w:id="2100447164">
          <w:marLeft w:val="0"/>
          <w:marRight w:val="0"/>
          <w:marTop w:val="0"/>
          <w:marBottom w:val="0"/>
          <w:divBdr>
            <w:top w:val="none" w:sz="0" w:space="0" w:color="auto"/>
            <w:left w:val="none" w:sz="0" w:space="0" w:color="auto"/>
            <w:bottom w:val="none" w:sz="0" w:space="0" w:color="auto"/>
            <w:right w:val="none" w:sz="0" w:space="0" w:color="auto"/>
          </w:divBdr>
        </w:div>
        <w:div w:id="218398297">
          <w:marLeft w:val="0"/>
          <w:marRight w:val="0"/>
          <w:marTop w:val="0"/>
          <w:marBottom w:val="0"/>
          <w:divBdr>
            <w:top w:val="none" w:sz="0" w:space="0" w:color="auto"/>
            <w:left w:val="none" w:sz="0" w:space="0" w:color="auto"/>
            <w:bottom w:val="none" w:sz="0" w:space="0" w:color="auto"/>
            <w:right w:val="none" w:sz="0" w:space="0" w:color="auto"/>
          </w:divBdr>
        </w:div>
      </w:divsChild>
    </w:div>
    <w:div w:id="1039628323">
      <w:bodyDiv w:val="1"/>
      <w:marLeft w:val="0"/>
      <w:marRight w:val="0"/>
      <w:marTop w:val="0"/>
      <w:marBottom w:val="0"/>
      <w:divBdr>
        <w:top w:val="none" w:sz="0" w:space="0" w:color="auto"/>
        <w:left w:val="none" w:sz="0" w:space="0" w:color="auto"/>
        <w:bottom w:val="none" w:sz="0" w:space="0" w:color="auto"/>
        <w:right w:val="none" w:sz="0" w:space="0" w:color="auto"/>
      </w:divBdr>
    </w:div>
    <w:div w:id="1052999558">
      <w:bodyDiv w:val="1"/>
      <w:marLeft w:val="0"/>
      <w:marRight w:val="0"/>
      <w:marTop w:val="0"/>
      <w:marBottom w:val="0"/>
      <w:divBdr>
        <w:top w:val="none" w:sz="0" w:space="0" w:color="auto"/>
        <w:left w:val="none" w:sz="0" w:space="0" w:color="auto"/>
        <w:bottom w:val="none" w:sz="0" w:space="0" w:color="auto"/>
        <w:right w:val="none" w:sz="0" w:space="0" w:color="auto"/>
      </w:divBdr>
      <w:divsChild>
        <w:div w:id="1115246484">
          <w:marLeft w:val="0"/>
          <w:marRight w:val="0"/>
          <w:marTop w:val="0"/>
          <w:marBottom w:val="0"/>
          <w:divBdr>
            <w:top w:val="none" w:sz="0" w:space="0" w:color="auto"/>
            <w:left w:val="none" w:sz="0" w:space="0" w:color="auto"/>
            <w:bottom w:val="none" w:sz="0" w:space="0" w:color="auto"/>
            <w:right w:val="none" w:sz="0" w:space="0" w:color="auto"/>
          </w:divBdr>
        </w:div>
        <w:div w:id="1314142589">
          <w:marLeft w:val="0"/>
          <w:marRight w:val="0"/>
          <w:marTop w:val="0"/>
          <w:marBottom w:val="0"/>
          <w:divBdr>
            <w:top w:val="none" w:sz="0" w:space="0" w:color="auto"/>
            <w:left w:val="none" w:sz="0" w:space="0" w:color="auto"/>
            <w:bottom w:val="none" w:sz="0" w:space="0" w:color="auto"/>
            <w:right w:val="none" w:sz="0" w:space="0" w:color="auto"/>
          </w:divBdr>
        </w:div>
        <w:div w:id="39716717">
          <w:marLeft w:val="0"/>
          <w:marRight w:val="0"/>
          <w:marTop w:val="0"/>
          <w:marBottom w:val="0"/>
          <w:divBdr>
            <w:top w:val="none" w:sz="0" w:space="0" w:color="auto"/>
            <w:left w:val="none" w:sz="0" w:space="0" w:color="auto"/>
            <w:bottom w:val="none" w:sz="0" w:space="0" w:color="auto"/>
            <w:right w:val="none" w:sz="0" w:space="0" w:color="auto"/>
          </w:divBdr>
        </w:div>
        <w:div w:id="2054191688">
          <w:marLeft w:val="0"/>
          <w:marRight w:val="0"/>
          <w:marTop w:val="0"/>
          <w:marBottom w:val="0"/>
          <w:divBdr>
            <w:top w:val="none" w:sz="0" w:space="0" w:color="auto"/>
            <w:left w:val="none" w:sz="0" w:space="0" w:color="auto"/>
            <w:bottom w:val="none" w:sz="0" w:space="0" w:color="auto"/>
            <w:right w:val="none" w:sz="0" w:space="0" w:color="auto"/>
          </w:divBdr>
        </w:div>
        <w:div w:id="1910849683">
          <w:marLeft w:val="0"/>
          <w:marRight w:val="0"/>
          <w:marTop w:val="0"/>
          <w:marBottom w:val="0"/>
          <w:divBdr>
            <w:top w:val="none" w:sz="0" w:space="0" w:color="auto"/>
            <w:left w:val="none" w:sz="0" w:space="0" w:color="auto"/>
            <w:bottom w:val="none" w:sz="0" w:space="0" w:color="auto"/>
            <w:right w:val="none" w:sz="0" w:space="0" w:color="auto"/>
          </w:divBdr>
        </w:div>
        <w:div w:id="1678578257">
          <w:marLeft w:val="0"/>
          <w:marRight w:val="0"/>
          <w:marTop w:val="0"/>
          <w:marBottom w:val="0"/>
          <w:divBdr>
            <w:top w:val="none" w:sz="0" w:space="0" w:color="auto"/>
            <w:left w:val="none" w:sz="0" w:space="0" w:color="auto"/>
            <w:bottom w:val="none" w:sz="0" w:space="0" w:color="auto"/>
            <w:right w:val="none" w:sz="0" w:space="0" w:color="auto"/>
          </w:divBdr>
        </w:div>
      </w:divsChild>
    </w:div>
    <w:div w:id="1181507165">
      <w:bodyDiv w:val="1"/>
      <w:marLeft w:val="0"/>
      <w:marRight w:val="0"/>
      <w:marTop w:val="0"/>
      <w:marBottom w:val="0"/>
      <w:divBdr>
        <w:top w:val="none" w:sz="0" w:space="0" w:color="auto"/>
        <w:left w:val="none" w:sz="0" w:space="0" w:color="auto"/>
        <w:bottom w:val="none" w:sz="0" w:space="0" w:color="auto"/>
        <w:right w:val="none" w:sz="0" w:space="0" w:color="auto"/>
      </w:divBdr>
      <w:divsChild>
        <w:div w:id="279533843">
          <w:marLeft w:val="0"/>
          <w:marRight w:val="0"/>
          <w:marTop w:val="0"/>
          <w:marBottom w:val="0"/>
          <w:divBdr>
            <w:top w:val="none" w:sz="0" w:space="0" w:color="auto"/>
            <w:left w:val="none" w:sz="0" w:space="0" w:color="auto"/>
            <w:bottom w:val="none" w:sz="0" w:space="0" w:color="auto"/>
            <w:right w:val="none" w:sz="0" w:space="0" w:color="auto"/>
          </w:divBdr>
        </w:div>
        <w:div w:id="913663804">
          <w:marLeft w:val="0"/>
          <w:marRight w:val="0"/>
          <w:marTop w:val="0"/>
          <w:marBottom w:val="0"/>
          <w:divBdr>
            <w:top w:val="none" w:sz="0" w:space="0" w:color="auto"/>
            <w:left w:val="none" w:sz="0" w:space="0" w:color="auto"/>
            <w:bottom w:val="none" w:sz="0" w:space="0" w:color="auto"/>
            <w:right w:val="none" w:sz="0" w:space="0" w:color="auto"/>
          </w:divBdr>
        </w:div>
        <w:div w:id="1208883212">
          <w:marLeft w:val="0"/>
          <w:marRight w:val="0"/>
          <w:marTop w:val="0"/>
          <w:marBottom w:val="0"/>
          <w:divBdr>
            <w:top w:val="none" w:sz="0" w:space="0" w:color="auto"/>
            <w:left w:val="none" w:sz="0" w:space="0" w:color="auto"/>
            <w:bottom w:val="none" w:sz="0" w:space="0" w:color="auto"/>
            <w:right w:val="none" w:sz="0" w:space="0" w:color="auto"/>
          </w:divBdr>
        </w:div>
        <w:div w:id="847014623">
          <w:marLeft w:val="0"/>
          <w:marRight w:val="0"/>
          <w:marTop w:val="0"/>
          <w:marBottom w:val="0"/>
          <w:divBdr>
            <w:top w:val="none" w:sz="0" w:space="0" w:color="auto"/>
            <w:left w:val="none" w:sz="0" w:space="0" w:color="auto"/>
            <w:bottom w:val="none" w:sz="0" w:space="0" w:color="auto"/>
            <w:right w:val="none" w:sz="0" w:space="0" w:color="auto"/>
          </w:divBdr>
        </w:div>
        <w:div w:id="1188981360">
          <w:marLeft w:val="0"/>
          <w:marRight w:val="0"/>
          <w:marTop w:val="0"/>
          <w:marBottom w:val="0"/>
          <w:divBdr>
            <w:top w:val="none" w:sz="0" w:space="0" w:color="auto"/>
            <w:left w:val="none" w:sz="0" w:space="0" w:color="auto"/>
            <w:bottom w:val="none" w:sz="0" w:space="0" w:color="auto"/>
            <w:right w:val="none" w:sz="0" w:space="0" w:color="auto"/>
          </w:divBdr>
        </w:div>
        <w:div w:id="1124537923">
          <w:marLeft w:val="0"/>
          <w:marRight w:val="0"/>
          <w:marTop w:val="0"/>
          <w:marBottom w:val="0"/>
          <w:divBdr>
            <w:top w:val="none" w:sz="0" w:space="0" w:color="auto"/>
            <w:left w:val="none" w:sz="0" w:space="0" w:color="auto"/>
            <w:bottom w:val="none" w:sz="0" w:space="0" w:color="auto"/>
            <w:right w:val="none" w:sz="0" w:space="0" w:color="auto"/>
          </w:divBdr>
        </w:div>
        <w:div w:id="174929485">
          <w:marLeft w:val="0"/>
          <w:marRight w:val="0"/>
          <w:marTop w:val="0"/>
          <w:marBottom w:val="0"/>
          <w:divBdr>
            <w:top w:val="none" w:sz="0" w:space="0" w:color="auto"/>
            <w:left w:val="none" w:sz="0" w:space="0" w:color="auto"/>
            <w:bottom w:val="none" w:sz="0" w:space="0" w:color="auto"/>
            <w:right w:val="none" w:sz="0" w:space="0" w:color="auto"/>
          </w:divBdr>
        </w:div>
        <w:div w:id="1797064922">
          <w:marLeft w:val="0"/>
          <w:marRight w:val="0"/>
          <w:marTop w:val="0"/>
          <w:marBottom w:val="0"/>
          <w:divBdr>
            <w:top w:val="none" w:sz="0" w:space="0" w:color="auto"/>
            <w:left w:val="none" w:sz="0" w:space="0" w:color="auto"/>
            <w:bottom w:val="none" w:sz="0" w:space="0" w:color="auto"/>
            <w:right w:val="none" w:sz="0" w:space="0" w:color="auto"/>
          </w:divBdr>
        </w:div>
        <w:div w:id="321587441">
          <w:marLeft w:val="0"/>
          <w:marRight w:val="0"/>
          <w:marTop w:val="0"/>
          <w:marBottom w:val="0"/>
          <w:divBdr>
            <w:top w:val="none" w:sz="0" w:space="0" w:color="auto"/>
            <w:left w:val="none" w:sz="0" w:space="0" w:color="auto"/>
            <w:bottom w:val="none" w:sz="0" w:space="0" w:color="auto"/>
            <w:right w:val="none" w:sz="0" w:space="0" w:color="auto"/>
          </w:divBdr>
        </w:div>
        <w:div w:id="1648513484">
          <w:marLeft w:val="0"/>
          <w:marRight w:val="0"/>
          <w:marTop w:val="0"/>
          <w:marBottom w:val="0"/>
          <w:divBdr>
            <w:top w:val="none" w:sz="0" w:space="0" w:color="auto"/>
            <w:left w:val="none" w:sz="0" w:space="0" w:color="auto"/>
            <w:bottom w:val="none" w:sz="0" w:space="0" w:color="auto"/>
            <w:right w:val="none" w:sz="0" w:space="0" w:color="auto"/>
          </w:divBdr>
        </w:div>
        <w:div w:id="513884013">
          <w:marLeft w:val="0"/>
          <w:marRight w:val="0"/>
          <w:marTop w:val="0"/>
          <w:marBottom w:val="0"/>
          <w:divBdr>
            <w:top w:val="none" w:sz="0" w:space="0" w:color="auto"/>
            <w:left w:val="none" w:sz="0" w:space="0" w:color="auto"/>
            <w:bottom w:val="none" w:sz="0" w:space="0" w:color="auto"/>
            <w:right w:val="none" w:sz="0" w:space="0" w:color="auto"/>
          </w:divBdr>
        </w:div>
      </w:divsChild>
    </w:div>
    <w:div w:id="1262058901">
      <w:bodyDiv w:val="1"/>
      <w:marLeft w:val="0"/>
      <w:marRight w:val="0"/>
      <w:marTop w:val="0"/>
      <w:marBottom w:val="0"/>
      <w:divBdr>
        <w:top w:val="none" w:sz="0" w:space="0" w:color="auto"/>
        <w:left w:val="none" w:sz="0" w:space="0" w:color="auto"/>
        <w:bottom w:val="none" w:sz="0" w:space="0" w:color="auto"/>
        <w:right w:val="none" w:sz="0" w:space="0" w:color="auto"/>
      </w:divBdr>
    </w:div>
    <w:div w:id="1300186938">
      <w:bodyDiv w:val="1"/>
      <w:marLeft w:val="0"/>
      <w:marRight w:val="0"/>
      <w:marTop w:val="0"/>
      <w:marBottom w:val="0"/>
      <w:divBdr>
        <w:top w:val="none" w:sz="0" w:space="0" w:color="auto"/>
        <w:left w:val="none" w:sz="0" w:space="0" w:color="auto"/>
        <w:bottom w:val="none" w:sz="0" w:space="0" w:color="auto"/>
        <w:right w:val="none" w:sz="0" w:space="0" w:color="auto"/>
      </w:divBdr>
    </w:div>
    <w:div w:id="1317106604">
      <w:bodyDiv w:val="1"/>
      <w:marLeft w:val="0"/>
      <w:marRight w:val="0"/>
      <w:marTop w:val="0"/>
      <w:marBottom w:val="0"/>
      <w:divBdr>
        <w:top w:val="none" w:sz="0" w:space="0" w:color="auto"/>
        <w:left w:val="none" w:sz="0" w:space="0" w:color="auto"/>
        <w:bottom w:val="none" w:sz="0" w:space="0" w:color="auto"/>
        <w:right w:val="none" w:sz="0" w:space="0" w:color="auto"/>
      </w:divBdr>
    </w:div>
    <w:div w:id="1363749752">
      <w:bodyDiv w:val="1"/>
      <w:marLeft w:val="0"/>
      <w:marRight w:val="0"/>
      <w:marTop w:val="0"/>
      <w:marBottom w:val="0"/>
      <w:divBdr>
        <w:top w:val="none" w:sz="0" w:space="0" w:color="auto"/>
        <w:left w:val="none" w:sz="0" w:space="0" w:color="auto"/>
        <w:bottom w:val="none" w:sz="0" w:space="0" w:color="auto"/>
        <w:right w:val="none" w:sz="0" w:space="0" w:color="auto"/>
      </w:divBdr>
    </w:div>
    <w:div w:id="1490097922">
      <w:bodyDiv w:val="1"/>
      <w:marLeft w:val="0"/>
      <w:marRight w:val="0"/>
      <w:marTop w:val="0"/>
      <w:marBottom w:val="0"/>
      <w:divBdr>
        <w:top w:val="none" w:sz="0" w:space="0" w:color="auto"/>
        <w:left w:val="none" w:sz="0" w:space="0" w:color="auto"/>
        <w:bottom w:val="none" w:sz="0" w:space="0" w:color="auto"/>
        <w:right w:val="none" w:sz="0" w:space="0" w:color="auto"/>
      </w:divBdr>
    </w:div>
    <w:div w:id="1524709355">
      <w:bodyDiv w:val="1"/>
      <w:marLeft w:val="0"/>
      <w:marRight w:val="0"/>
      <w:marTop w:val="0"/>
      <w:marBottom w:val="0"/>
      <w:divBdr>
        <w:top w:val="none" w:sz="0" w:space="0" w:color="auto"/>
        <w:left w:val="none" w:sz="0" w:space="0" w:color="auto"/>
        <w:bottom w:val="none" w:sz="0" w:space="0" w:color="auto"/>
        <w:right w:val="none" w:sz="0" w:space="0" w:color="auto"/>
      </w:divBdr>
    </w:div>
    <w:div w:id="1530753335">
      <w:bodyDiv w:val="1"/>
      <w:marLeft w:val="0"/>
      <w:marRight w:val="0"/>
      <w:marTop w:val="0"/>
      <w:marBottom w:val="0"/>
      <w:divBdr>
        <w:top w:val="none" w:sz="0" w:space="0" w:color="auto"/>
        <w:left w:val="none" w:sz="0" w:space="0" w:color="auto"/>
        <w:bottom w:val="none" w:sz="0" w:space="0" w:color="auto"/>
        <w:right w:val="none" w:sz="0" w:space="0" w:color="auto"/>
      </w:divBdr>
      <w:divsChild>
        <w:div w:id="1425540000">
          <w:marLeft w:val="0"/>
          <w:marRight w:val="0"/>
          <w:marTop w:val="0"/>
          <w:marBottom w:val="0"/>
          <w:divBdr>
            <w:top w:val="none" w:sz="0" w:space="0" w:color="auto"/>
            <w:left w:val="none" w:sz="0" w:space="0" w:color="auto"/>
            <w:bottom w:val="none" w:sz="0" w:space="0" w:color="auto"/>
            <w:right w:val="none" w:sz="0" w:space="0" w:color="auto"/>
          </w:divBdr>
        </w:div>
        <w:div w:id="582488812">
          <w:marLeft w:val="0"/>
          <w:marRight w:val="0"/>
          <w:marTop w:val="0"/>
          <w:marBottom w:val="0"/>
          <w:divBdr>
            <w:top w:val="none" w:sz="0" w:space="0" w:color="auto"/>
            <w:left w:val="none" w:sz="0" w:space="0" w:color="auto"/>
            <w:bottom w:val="none" w:sz="0" w:space="0" w:color="auto"/>
            <w:right w:val="none" w:sz="0" w:space="0" w:color="auto"/>
          </w:divBdr>
        </w:div>
        <w:div w:id="880829228">
          <w:marLeft w:val="0"/>
          <w:marRight w:val="0"/>
          <w:marTop w:val="0"/>
          <w:marBottom w:val="0"/>
          <w:divBdr>
            <w:top w:val="none" w:sz="0" w:space="0" w:color="auto"/>
            <w:left w:val="none" w:sz="0" w:space="0" w:color="auto"/>
            <w:bottom w:val="none" w:sz="0" w:space="0" w:color="auto"/>
            <w:right w:val="none" w:sz="0" w:space="0" w:color="auto"/>
          </w:divBdr>
        </w:div>
        <w:div w:id="1121656328">
          <w:marLeft w:val="0"/>
          <w:marRight w:val="0"/>
          <w:marTop w:val="0"/>
          <w:marBottom w:val="0"/>
          <w:divBdr>
            <w:top w:val="none" w:sz="0" w:space="0" w:color="auto"/>
            <w:left w:val="none" w:sz="0" w:space="0" w:color="auto"/>
            <w:bottom w:val="none" w:sz="0" w:space="0" w:color="auto"/>
            <w:right w:val="none" w:sz="0" w:space="0" w:color="auto"/>
          </w:divBdr>
        </w:div>
        <w:div w:id="724643784">
          <w:marLeft w:val="0"/>
          <w:marRight w:val="0"/>
          <w:marTop w:val="0"/>
          <w:marBottom w:val="0"/>
          <w:divBdr>
            <w:top w:val="none" w:sz="0" w:space="0" w:color="auto"/>
            <w:left w:val="none" w:sz="0" w:space="0" w:color="auto"/>
            <w:bottom w:val="none" w:sz="0" w:space="0" w:color="auto"/>
            <w:right w:val="none" w:sz="0" w:space="0" w:color="auto"/>
          </w:divBdr>
        </w:div>
        <w:div w:id="2015111817">
          <w:marLeft w:val="0"/>
          <w:marRight w:val="0"/>
          <w:marTop w:val="0"/>
          <w:marBottom w:val="0"/>
          <w:divBdr>
            <w:top w:val="none" w:sz="0" w:space="0" w:color="auto"/>
            <w:left w:val="none" w:sz="0" w:space="0" w:color="auto"/>
            <w:bottom w:val="none" w:sz="0" w:space="0" w:color="auto"/>
            <w:right w:val="none" w:sz="0" w:space="0" w:color="auto"/>
          </w:divBdr>
        </w:div>
        <w:div w:id="1659385901">
          <w:marLeft w:val="0"/>
          <w:marRight w:val="0"/>
          <w:marTop w:val="0"/>
          <w:marBottom w:val="0"/>
          <w:divBdr>
            <w:top w:val="none" w:sz="0" w:space="0" w:color="auto"/>
            <w:left w:val="none" w:sz="0" w:space="0" w:color="auto"/>
            <w:bottom w:val="none" w:sz="0" w:space="0" w:color="auto"/>
            <w:right w:val="none" w:sz="0" w:space="0" w:color="auto"/>
          </w:divBdr>
        </w:div>
        <w:div w:id="439030851">
          <w:marLeft w:val="0"/>
          <w:marRight w:val="0"/>
          <w:marTop w:val="0"/>
          <w:marBottom w:val="0"/>
          <w:divBdr>
            <w:top w:val="none" w:sz="0" w:space="0" w:color="auto"/>
            <w:left w:val="none" w:sz="0" w:space="0" w:color="auto"/>
            <w:bottom w:val="none" w:sz="0" w:space="0" w:color="auto"/>
            <w:right w:val="none" w:sz="0" w:space="0" w:color="auto"/>
          </w:divBdr>
        </w:div>
        <w:div w:id="1699429614">
          <w:marLeft w:val="0"/>
          <w:marRight w:val="0"/>
          <w:marTop w:val="0"/>
          <w:marBottom w:val="0"/>
          <w:divBdr>
            <w:top w:val="none" w:sz="0" w:space="0" w:color="auto"/>
            <w:left w:val="none" w:sz="0" w:space="0" w:color="auto"/>
            <w:bottom w:val="none" w:sz="0" w:space="0" w:color="auto"/>
            <w:right w:val="none" w:sz="0" w:space="0" w:color="auto"/>
          </w:divBdr>
        </w:div>
        <w:div w:id="735400731">
          <w:marLeft w:val="0"/>
          <w:marRight w:val="0"/>
          <w:marTop w:val="0"/>
          <w:marBottom w:val="0"/>
          <w:divBdr>
            <w:top w:val="none" w:sz="0" w:space="0" w:color="auto"/>
            <w:left w:val="none" w:sz="0" w:space="0" w:color="auto"/>
            <w:bottom w:val="none" w:sz="0" w:space="0" w:color="auto"/>
            <w:right w:val="none" w:sz="0" w:space="0" w:color="auto"/>
          </w:divBdr>
        </w:div>
      </w:divsChild>
    </w:div>
    <w:div w:id="1534228595">
      <w:bodyDiv w:val="1"/>
      <w:marLeft w:val="0"/>
      <w:marRight w:val="0"/>
      <w:marTop w:val="0"/>
      <w:marBottom w:val="0"/>
      <w:divBdr>
        <w:top w:val="none" w:sz="0" w:space="0" w:color="auto"/>
        <w:left w:val="none" w:sz="0" w:space="0" w:color="auto"/>
        <w:bottom w:val="none" w:sz="0" w:space="0" w:color="auto"/>
        <w:right w:val="none" w:sz="0" w:space="0" w:color="auto"/>
      </w:divBdr>
    </w:div>
    <w:div w:id="1566800818">
      <w:bodyDiv w:val="1"/>
      <w:marLeft w:val="0"/>
      <w:marRight w:val="0"/>
      <w:marTop w:val="0"/>
      <w:marBottom w:val="0"/>
      <w:divBdr>
        <w:top w:val="none" w:sz="0" w:space="0" w:color="auto"/>
        <w:left w:val="none" w:sz="0" w:space="0" w:color="auto"/>
        <w:bottom w:val="none" w:sz="0" w:space="0" w:color="auto"/>
        <w:right w:val="none" w:sz="0" w:space="0" w:color="auto"/>
      </w:divBdr>
    </w:div>
    <w:div w:id="1615598722">
      <w:bodyDiv w:val="1"/>
      <w:marLeft w:val="0"/>
      <w:marRight w:val="0"/>
      <w:marTop w:val="0"/>
      <w:marBottom w:val="0"/>
      <w:divBdr>
        <w:top w:val="none" w:sz="0" w:space="0" w:color="auto"/>
        <w:left w:val="none" w:sz="0" w:space="0" w:color="auto"/>
        <w:bottom w:val="none" w:sz="0" w:space="0" w:color="auto"/>
        <w:right w:val="none" w:sz="0" w:space="0" w:color="auto"/>
      </w:divBdr>
    </w:div>
    <w:div w:id="1652296847">
      <w:bodyDiv w:val="1"/>
      <w:marLeft w:val="0"/>
      <w:marRight w:val="0"/>
      <w:marTop w:val="0"/>
      <w:marBottom w:val="0"/>
      <w:divBdr>
        <w:top w:val="none" w:sz="0" w:space="0" w:color="auto"/>
        <w:left w:val="none" w:sz="0" w:space="0" w:color="auto"/>
        <w:bottom w:val="none" w:sz="0" w:space="0" w:color="auto"/>
        <w:right w:val="none" w:sz="0" w:space="0" w:color="auto"/>
      </w:divBdr>
    </w:div>
    <w:div w:id="1703942472">
      <w:bodyDiv w:val="1"/>
      <w:marLeft w:val="0"/>
      <w:marRight w:val="0"/>
      <w:marTop w:val="0"/>
      <w:marBottom w:val="0"/>
      <w:divBdr>
        <w:top w:val="none" w:sz="0" w:space="0" w:color="auto"/>
        <w:left w:val="none" w:sz="0" w:space="0" w:color="auto"/>
        <w:bottom w:val="none" w:sz="0" w:space="0" w:color="auto"/>
        <w:right w:val="none" w:sz="0" w:space="0" w:color="auto"/>
      </w:divBdr>
    </w:div>
    <w:div w:id="1768042964">
      <w:bodyDiv w:val="1"/>
      <w:marLeft w:val="0"/>
      <w:marRight w:val="0"/>
      <w:marTop w:val="0"/>
      <w:marBottom w:val="0"/>
      <w:divBdr>
        <w:top w:val="none" w:sz="0" w:space="0" w:color="auto"/>
        <w:left w:val="none" w:sz="0" w:space="0" w:color="auto"/>
        <w:bottom w:val="none" w:sz="0" w:space="0" w:color="auto"/>
        <w:right w:val="none" w:sz="0" w:space="0" w:color="auto"/>
      </w:divBdr>
    </w:div>
    <w:div w:id="1770855301">
      <w:bodyDiv w:val="1"/>
      <w:marLeft w:val="0"/>
      <w:marRight w:val="0"/>
      <w:marTop w:val="0"/>
      <w:marBottom w:val="0"/>
      <w:divBdr>
        <w:top w:val="none" w:sz="0" w:space="0" w:color="auto"/>
        <w:left w:val="none" w:sz="0" w:space="0" w:color="auto"/>
        <w:bottom w:val="none" w:sz="0" w:space="0" w:color="auto"/>
        <w:right w:val="none" w:sz="0" w:space="0" w:color="auto"/>
      </w:divBdr>
    </w:div>
    <w:div w:id="1925529475">
      <w:bodyDiv w:val="1"/>
      <w:marLeft w:val="0"/>
      <w:marRight w:val="0"/>
      <w:marTop w:val="0"/>
      <w:marBottom w:val="0"/>
      <w:divBdr>
        <w:top w:val="none" w:sz="0" w:space="0" w:color="auto"/>
        <w:left w:val="none" w:sz="0" w:space="0" w:color="auto"/>
        <w:bottom w:val="none" w:sz="0" w:space="0" w:color="auto"/>
        <w:right w:val="none" w:sz="0" w:space="0" w:color="auto"/>
      </w:divBdr>
    </w:div>
    <w:div w:id="1963072912">
      <w:bodyDiv w:val="1"/>
      <w:marLeft w:val="0"/>
      <w:marRight w:val="0"/>
      <w:marTop w:val="0"/>
      <w:marBottom w:val="0"/>
      <w:divBdr>
        <w:top w:val="none" w:sz="0" w:space="0" w:color="auto"/>
        <w:left w:val="none" w:sz="0" w:space="0" w:color="auto"/>
        <w:bottom w:val="none" w:sz="0" w:space="0" w:color="auto"/>
        <w:right w:val="none" w:sz="0" w:space="0" w:color="auto"/>
      </w:divBdr>
    </w:div>
    <w:div w:id="1969622064">
      <w:bodyDiv w:val="1"/>
      <w:marLeft w:val="0"/>
      <w:marRight w:val="0"/>
      <w:marTop w:val="0"/>
      <w:marBottom w:val="0"/>
      <w:divBdr>
        <w:top w:val="none" w:sz="0" w:space="0" w:color="auto"/>
        <w:left w:val="none" w:sz="0" w:space="0" w:color="auto"/>
        <w:bottom w:val="none" w:sz="0" w:space="0" w:color="auto"/>
        <w:right w:val="none" w:sz="0" w:space="0" w:color="auto"/>
      </w:divBdr>
    </w:div>
    <w:div w:id="1987661115">
      <w:bodyDiv w:val="1"/>
      <w:marLeft w:val="0"/>
      <w:marRight w:val="0"/>
      <w:marTop w:val="0"/>
      <w:marBottom w:val="0"/>
      <w:divBdr>
        <w:top w:val="none" w:sz="0" w:space="0" w:color="auto"/>
        <w:left w:val="none" w:sz="0" w:space="0" w:color="auto"/>
        <w:bottom w:val="none" w:sz="0" w:space="0" w:color="auto"/>
        <w:right w:val="none" w:sz="0" w:space="0" w:color="auto"/>
      </w:divBdr>
    </w:div>
    <w:div w:id="21022870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image" Target="media/image7.png"/><Relationship Id="rId26" Type="http://schemas.openxmlformats.org/officeDocument/2006/relationships/image" Target="media/image15.jpeg"/><Relationship Id="rId21" Type="http://schemas.openxmlformats.org/officeDocument/2006/relationships/image" Target="media/image10.png"/><Relationship Id="rId34" Type="http://schemas.openxmlformats.org/officeDocument/2006/relationships/header" Target="header2.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image" Target="media/image18.pn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13.png"/><Relationship Id="rId32" Type="http://schemas.openxmlformats.org/officeDocument/2006/relationships/footer" Target="footer1.xml"/><Relationship Id="rId37"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image" Target="media/image8.png"/><Relationship Id="rId31"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png"/><Relationship Id="rId22" Type="http://schemas.openxmlformats.org/officeDocument/2006/relationships/image" Target="media/image11.png"/><Relationship Id="rId27" Type="http://schemas.openxmlformats.org/officeDocument/2006/relationships/image" Target="media/image16.jpeg"/><Relationship Id="rId30" Type="http://schemas.openxmlformats.org/officeDocument/2006/relationships/image" Target="media/image19.png"/><Relationship Id="rId35" Type="http://schemas.openxmlformats.org/officeDocument/2006/relationships/footer" Target="footer3.xml"/><Relationship Id="rId8" Type="http://schemas.openxmlformats.org/officeDocument/2006/relationships/settings" Target="settings.xml"/><Relationship Id="rId3" Type="http://schemas.openxmlformats.org/officeDocument/2006/relationships/customXml" Target="../customXml/item3.xml"/></Relationships>
</file>

<file path=word/_rels/header1.xml.rels><?xml version="1.0" encoding="UTF-8" standalone="yes"?>
<Relationships xmlns="http://schemas.openxmlformats.org/package/2006/relationships"><Relationship Id="rId1" Type="http://schemas.openxmlformats.org/officeDocument/2006/relationships/image" Target="media/image20.png"/></Relationships>
</file>

<file path=word/_rels/header2.xml.rels><?xml version="1.0" encoding="UTF-8" standalone="yes"?>
<Relationships xmlns="http://schemas.openxmlformats.org/package/2006/relationships"><Relationship Id="rId1" Type="http://schemas.openxmlformats.org/officeDocument/2006/relationships/image" Target="media/image20.png"/></Relationships>
</file>

<file path=word/_rels/settings.xml.rels><?xml version="1.0" encoding="UTF-8" standalone="yes"?>
<Relationships xmlns="http://schemas.openxmlformats.org/package/2006/relationships"><Relationship Id="rId1" Type="http://schemas.openxmlformats.org/officeDocument/2006/relationships/attachedTemplate" Target="file:////Users/akul.sharma/Library/Group%20Containers/UBF8T346G9.Office/User%20Content.localized/Templates.localized/Config%20guide%20OPM.dotx" TargetMode="External"/></Relationships>
</file>

<file path=word/theme/theme1.xml><?xml version="1.0" encoding="utf-8"?>
<a:theme xmlns:a="http://schemas.openxmlformats.org/drawingml/2006/main" name="ServiceNow 2016">
  <a:themeElements>
    <a:clrScheme name="SN Wasabi 2022">
      <a:dk1>
        <a:srgbClr val="000000"/>
      </a:dk1>
      <a:lt1>
        <a:srgbClr val="FFFFFF"/>
      </a:lt1>
      <a:dk2>
        <a:srgbClr val="032D42"/>
      </a:dk2>
      <a:lt2>
        <a:srgbClr val="FFFFFF"/>
      </a:lt2>
      <a:accent1>
        <a:srgbClr val="62D84E"/>
      </a:accent1>
      <a:accent2>
        <a:srgbClr val="009156"/>
      </a:accent2>
      <a:accent3>
        <a:srgbClr val="5274FF"/>
      </a:accent3>
      <a:accent4>
        <a:srgbClr val="24C2CE"/>
      </a:accent4>
      <a:accent5>
        <a:srgbClr val="FC7786"/>
      </a:accent5>
      <a:accent6>
        <a:srgbClr val="FFDE1D"/>
      </a:accent6>
      <a:hlink>
        <a:srgbClr val="009156"/>
      </a:hlink>
      <a:folHlink>
        <a:srgbClr val="4F4F4F"/>
      </a:folHlink>
    </a:clrScheme>
    <a:fontScheme name="Office">
      <a:majorFont>
        <a:latin typeface="Calibri"/>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Couture">
      <a:fillStyleLst>
        <a:solidFill>
          <a:schemeClr val="phClr"/>
        </a:solidFill>
        <a:solidFill>
          <a:schemeClr val="phClr">
            <a:tint val="65000"/>
          </a:schemeClr>
        </a:solidFill>
        <a:solidFill>
          <a:schemeClr val="phClr">
            <a:shade val="80000"/>
            <a:satMod val="180000"/>
          </a:schemeClr>
        </a:solidFill>
      </a:fillStyleLst>
      <a:lnStyleLst>
        <a:ln w="9525" cap="flat" cmpd="sng" algn="ctr">
          <a:solidFill>
            <a:schemeClr val="phClr"/>
          </a:solidFill>
          <a:prstDash val="solid"/>
        </a:ln>
        <a:ln w="10795" cap="flat" cmpd="sng" algn="ctr">
          <a:solidFill>
            <a:schemeClr val="phClr"/>
          </a:solidFill>
          <a:prstDash val="solid"/>
        </a:ln>
        <a:ln w="17145" cap="flat" cmpd="sng" algn="ctr">
          <a:solidFill>
            <a:schemeClr val="phClr">
              <a:shade val="95000"/>
              <a:alpha val="50000"/>
              <a:satMod val="150000"/>
            </a:schemeClr>
          </a:solidFill>
          <a:prstDash val="solid"/>
        </a:ln>
      </a:lnStyleLst>
      <a:effectStyleLst>
        <a:effectStyle>
          <a:effectLst/>
        </a:effectStyle>
        <a:effectStyle>
          <a:effectLst/>
        </a:effectStyle>
        <a:effectStyle>
          <a:effectLst>
            <a:outerShdw blurRad="44450" dist="13970" dir="5400000" algn="ctr" rotWithShape="0">
              <a:srgbClr val="000000">
                <a:alpha val="45000"/>
              </a:srgbClr>
            </a:outerShdw>
          </a:effectLst>
          <a:scene3d>
            <a:camera prst="orthographicFront">
              <a:rot lat="0" lon="0" rev="0"/>
            </a:camera>
            <a:lightRig rig="twoPt" dir="tl"/>
          </a:scene3d>
          <a:sp3d prstMaterial="flat">
            <a:bevelT w="19050" h="31750" prst="coolSlant"/>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chemeClr val="bg2"/>
        </a:solidFill>
        <a:ln>
          <a:noFill/>
        </a:ln>
        <a:effectLst/>
      </a:spPr>
      <a:bodyPr rtlCol="0" anchor="ctr"/>
      <a:lstStyle>
        <a:defPPr algn="ctr">
          <a:defRPr dirty="0" smtClean="0">
            <a:solidFill>
              <a:srgbClr val="FFFFFF"/>
            </a:solidFill>
          </a:defRPr>
        </a:defPPr>
      </a:lstStyle>
      <a:style>
        <a:lnRef idx="1">
          <a:schemeClr val="accent1"/>
        </a:lnRef>
        <a:fillRef idx="3">
          <a:schemeClr val="accent1"/>
        </a:fillRef>
        <a:effectRef idx="2">
          <a:schemeClr val="accent1"/>
        </a:effectRef>
        <a:fontRef idx="minor">
          <a:schemeClr val="lt1"/>
        </a:fontRef>
      </a:style>
    </a:spDef>
    <a:lnDef>
      <a:spPr>
        <a:ln w="19050">
          <a:solidFill>
            <a:schemeClr val="tx1"/>
          </a:solidFill>
        </a:ln>
        <a:effectLst/>
      </a:spPr>
      <a:bodyPr/>
      <a:lstStyle/>
      <a:style>
        <a:lnRef idx="2">
          <a:schemeClr val="accent1"/>
        </a:lnRef>
        <a:fillRef idx="0">
          <a:schemeClr val="accent1"/>
        </a:fillRef>
        <a:effectRef idx="1">
          <a:schemeClr val="accent1"/>
        </a:effectRef>
        <a:fontRef idx="minor">
          <a:schemeClr val="tx1"/>
        </a:fontRef>
      </a:style>
    </a:lnDef>
    <a:txDef>
      <a:spPr>
        <a:noFill/>
      </a:spPr>
      <a:bodyPr wrap="square" rtlCol="0">
        <a:spAutoFit/>
      </a:bodyPr>
      <a:lstStyle>
        <a:defPPr>
          <a:spcBef>
            <a:spcPts val="1200"/>
          </a:spcBef>
          <a:buClr>
            <a:schemeClr val="tx2"/>
          </a:buClr>
          <a:defRPr sz="2400" dirty="0" err="1" smtClean="0">
            <a:solidFill>
              <a:srgbClr val="515151"/>
            </a:solidFill>
          </a:defRPr>
        </a:defPPr>
      </a:lstStyle>
    </a:txDef>
  </a:objectDefaults>
  <a:extraClrSchemeLst/>
  <a:extLst>
    <a:ext uri="{05A4C25C-085E-4340-85A3-A5531E510DB2}">
      <thm15:themeFamily xmlns:thm15="http://schemas.microsoft.com/office/thememl/2012/main" name="ServiceNow 2016" id="{F1900D48-8460-49FD-A12F-83880B2DE96C}" vid="{BAC151EB-3BB7-41DA-9DBD-2C302262E4B1}"/>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2E6BD3FC8F9B641BED25DC5BDA0E2BD" ma:contentTypeVersion="21" ma:contentTypeDescription="Create a new document." ma:contentTypeScope="" ma:versionID="5dbb2494276c30507b3323b7f1e158ff">
  <xsd:schema xmlns:xsd="http://www.w3.org/2001/XMLSchema" xmlns:xs="http://www.w3.org/2001/XMLSchema" xmlns:p="http://schemas.microsoft.com/office/2006/metadata/properties" xmlns:ns2="6fb18d58-42cd-463b-b81e-2c8492737bd2" xmlns:ns3="0bcd0496-573b-4764-ad03-3cbd88c596fa" targetNamespace="http://schemas.microsoft.com/office/2006/metadata/properties" ma:root="true" ma:fieldsID="f975b305f3e9391e0f45e8f90bc3716d" ns2:_="" ns3:_="">
    <xsd:import namespace="6fb18d58-42cd-463b-b81e-2c8492737bd2"/>
    <xsd:import namespace="0bcd0496-573b-4764-ad03-3cbd88c596fa"/>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DateTaken" minOccurs="0"/>
                <xsd:element ref="ns3:MediaServiceAutoTags" minOccurs="0"/>
                <xsd:element ref="ns3:MediaLengthInSeconds" minOccurs="0"/>
                <xsd:element ref="ns2:SharedWithUsers" minOccurs="0"/>
                <xsd:element ref="ns2:SharedWithDetails" minOccurs="0"/>
                <xsd:element ref="ns3:MediaServiceAutoKeyPoints" minOccurs="0"/>
                <xsd:element ref="ns3:MediaServiceKeyPoints" minOccurs="0"/>
                <xsd:element ref="ns3:MediaServiceOCR" minOccurs="0"/>
                <xsd:element ref="ns3:MediaServiceGenerationTime" minOccurs="0"/>
                <xsd:element ref="ns3:MediaServiceEventHashCode" minOccurs="0"/>
                <xsd:element ref="ns3:lcf76f155ced4ddcb4097134ff3c332f" minOccurs="0"/>
                <xsd:element ref="ns2:TaxCatchAll" minOccurs="0"/>
                <xsd:element ref="ns3:Details" minOccurs="0"/>
                <xsd:element ref="ns3:MediaServiceObjectDetectorVersions" minOccurs="0"/>
                <xsd:element ref="ns3:MediaServiceSearchProperties" minOccurs="0"/>
                <xsd:element ref="ns3:MediaServiceLocation" minOccurs="0"/>
                <xsd:element ref="ns3: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fb18d58-42cd-463b-b81e-2c8492737bd2"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dexed="true"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5" nillable="true" ma:displayName="Taxonomy Catch All Column" ma:hidden="true" ma:list="{d346cd4a-b7da-478d-b819-da44a9c42a1b}" ma:internalName="TaxCatchAll" ma:showField="CatchAllData" ma:web="6fb18d58-42cd-463b-b81e-2c8492737bd2">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0bcd0496-573b-4764-ad03-3cbd88c596fa"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GenerationTime" ma:index="21" nillable="true" ma:displayName="MediaServiceGenerationTime" ma:hidden="true" ma:internalName="MediaServiceGenerationTime" ma:readOnly="true">
      <xsd:simpleType>
        <xsd:restriction base="dms:Text"/>
      </xsd:simpleType>
    </xsd:element>
    <xsd:element name="MediaServiceEventHashCode" ma:index="22" nillable="true" ma:displayName="MediaServiceEventHashCode" ma:hidden="true" ma:internalName="MediaServiceEventHashCode" ma:readOnly="true">
      <xsd:simpleType>
        <xsd:restriction base="dms:Text"/>
      </xsd:simpleType>
    </xsd:element>
    <xsd:element name="lcf76f155ced4ddcb4097134ff3c332f" ma:index="24" nillable="true" ma:taxonomy="true" ma:internalName="lcf76f155ced4ddcb4097134ff3c332f" ma:taxonomyFieldName="MediaServiceImageTags" ma:displayName="Image Tags" ma:readOnly="false" ma:fieldId="{5cf76f15-5ced-4ddc-b409-7134ff3c332f}" ma:taxonomyMulti="true" ma:sspId="2e27af23-84c9-4733-8bcb-da60bbaae232" ma:termSetId="09814cd3-568e-fe90-9814-8d621ff8fb84" ma:anchorId="fba54fb3-c3e1-fe81-a776-ca4b69148c4d" ma:open="true" ma:isKeyword="false">
      <xsd:complexType>
        <xsd:sequence>
          <xsd:element ref="pc:Terms" minOccurs="0" maxOccurs="1"/>
        </xsd:sequence>
      </xsd:complexType>
    </xsd:element>
    <xsd:element name="Details" ma:index="26" nillable="true" ma:displayName="Details" ma:format="Dropdown" ma:internalName="Details">
      <xsd:simpleType>
        <xsd:restriction base="dms:Text">
          <xsd:maxLength value="255"/>
        </xsd:restriction>
      </xsd:simpleType>
    </xsd:element>
    <xsd:element name="MediaServiceObjectDetectorVersions" ma:index="27" nillable="true" ma:displayName="MediaServiceObjectDetectorVersions" ma:hidden="true" ma:indexed="true" ma:internalName="MediaServiceObjectDetectorVersions" ma:readOnly="true">
      <xsd:simpleType>
        <xsd:restriction base="dms:Text"/>
      </xsd:simpleType>
    </xsd:element>
    <xsd:element name="MediaServiceSearchProperties" ma:index="28" nillable="true" ma:displayName="MediaServiceSearchProperties" ma:hidden="true" ma:internalName="MediaServiceSearchProperties" ma:readOnly="true">
      <xsd:simpleType>
        <xsd:restriction base="dms:Note"/>
      </xsd:simpleType>
    </xsd:element>
    <xsd:element name="MediaServiceLocation" ma:index="29" nillable="true" ma:displayName="Location" ma:indexed="true" ma:internalName="MediaServiceLocation" ma:readOnly="true">
      <xsd:simpleType>
        <xsd:restriction base="dms:Text"/>
      </xsd:simpleType>
    </xsd:element>
    <xsd:element name="MediaServiceBillingMetadata" ma:index="30"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0bcd0496-573b-4764-ad03-3cbd88c596fa">
      <Terms xmlns="http://schemas.microsoft.com/office/infopath/2007/PartnerControls"/>
    </lcf76f155ced4ddcb4097134ff3c332f>
    <TaxCatchAll xmlns="6fb18d58-42cd-463b-b81e-2c8492737bd2" xsi:nil="true"/>
    <Details xmlns="0bcd0496-573b-4764-ad03-3cbd88c596fa" xsi:nil="true"/>
    <_dlc_DocId xmlns="6fb18d58-42cd-463b-b81e-2c8492737bd2">DKCU53F7ZYFY-1479739208-14700</_dlc_DocId>
    <_dlc_DocIdUrl xmlns="6fb18d58-42cd-463b-b81e-2c8492737bd2">
      <Url>https://servicenow.sharepoint.com/sites/EWFOutboundProductManagement/_layouts/15/DocIdRedir.aspx?ID=DKCU53F7ZYFY-1479739208-14700</Url>
      <Description>DKCU53F7ZYFY-1479739208-14700</Description>
    </_dlc_DocIdUrl>
  </documentManagement>
</p:propertie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54E51FC-E111-4531-AA73-9F634F08BF0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fb18d58-42cd-463b-b81e-2c8492737bd2"/>
    <ds:schemaRef ds:uri="0bcd0496-573b-4764-ad03-3cbd88c596f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DFB0D34-284C-42F8-820A-B6B6BC72F50D}">
  <ds:schemaRefs>
    <ds:schemaRef ds:uri="http://schemas.microsoft.com/sharepoint/v3/contenttype/forms"/>
  </ds:schemaRefs>
</ds:datastoreItem>
</file>

<file path=customXml/itemProps3.xml><?xml version="1.0" encoding="utf-8"?>
<ds:datastoreItem xmlns:ds="http://schemas.openxmlformats.org/officeDocument/2006/customXml" ds:itemID="{D5EC4484-2990-489C-B092-F7FD3F7B4EC7}">
  <ds:schemaRefs>
    <ds:schemaRef ds:uri="http://schemas.microsoft.com/office/2006/metadata/properties"/>
    <ds:schemaRef ds:uri="http://schemas.microsoft.com/office/infopath/2007/PartnerControls"/>
    <ds:schemaRef ds:uri="0bcd0496-573b-4764-ad03-3cbd88c596fa"/>
    <ds:schemaRef ds:uri="6fb18d58-42cd-463b-b81e-2c8492737bd2"/>
  </ds:schemaRefs>
</ds:datastoreItem>
</file>

<file path=customXml/itemProps4.xml><?xml version="1.0" encoding="utf-8"?>
<ds:datastoreItem xmlns:ds="http://schemas.openxmlformats.org/officeDocument/2006/customXml" ds:itemID="{CDF070E8-A748-4E77-B388-0867149EA68F}">
  <ds:schemaRefs>
    <ds:schemaRef ds:uri="http://schemas.microsoft.com/sharepoint/events"/>
  </ds:schemaRefs>
</ds:datastoreItem>
</file>

<file path=customXml/itemProps5.xml><?xml version="1.0" encoding="utf-8"?>
<ds:datastoreItem xmlns:ds="http://schemas.openxmlformats.org/officeDocument/2006/customXml" ds:itemID="{94D40445-BAAD-F244-8976-BD19662933AA}">
  <ds:schemaRefs>
    <ds:schemaRef ds:uri="http://schemas.openxmlformats.org/officeDocument/2006/bibliography"/>
  </ds:schemaRefs>
</ds:datastoreItem>
</file>

<file path=docMetadata/LabelInfo.xml><?xml version="1.0" encoding="utf-8"?>
<clbl:labelList xmlns:clbl="http://schemas.microsoft.com/office/2020/mipLabelMetadata">
  <clbl:label id="{8bcff170-9979-491e-8683-d8ced0850bad}" enabled="0" method="" siteId="{8bcff170-9979-491e-8683-d8ced0850bad}" removed="1"/>
</clbl:labelList>
</file>

<file path=docProps/app.xml><?xml version="1.0" encoding="utf-8"?>
<Properties xmlns="http://schemas.openxmlformats.org/officeDocument/2006/extended-properties" xmlns:vt="http://schemas.openxmlformats.org/officeDocument/2006/docPropsVTypes">
  <Template>Config guide OPM.dotx</Template>
  <TotalTime>23</TotalTime>
  <Pages>13</Pages>
  <Words>735</Words>
  <Characters>4193</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4919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Office User</dc:creator>
  <cp:lastModifiedBy>Akul Sharma</cp:lastModifiedBy>
  <cp:revision>28</cp:revision>
  <dcterms:created xsi:type="dcterms:W3CDTF">2025-03-19T00:22:00Z</dcterms:created>
  <dcterms:modified xsi:type="dcterms:W3CDTF">2025-10-10T11:26:00Z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0x010100C2E6BD3FC8F9B641BED25DC5BDA0E2BD</vt:lpwstr>
  </property>
  <property fmtid="{D5CDD505-2E9C-101B-9397-08002B2CF9AE}" pid="3" name="MediaServiceImageTags">
    <vt:lpwstr/>
  </property>
  <property fmtid="{D5CDD505-2E9C-101B-9397-08002B2CF9AE}" pid="4" name="_dlc_DocIdItemGuid">
    <vt:lpwstr>9a8e7bc8-01c4-4453-b83c-178ece6cc5e6</vt:lpwstr>
  </property>
</Properties>
</file>