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E7252" w14:textId="4FE060A7" w:rsidR="008B57CC" w:rsidRPr="00D2234B" w:rsidRDefault="008520AE" w:rsidP="008B57CC">
      <w:pPr>
        <w:pStyle w:val="paragraph"/>
        <w:spacing w:before="0" w:beforeAutospacing="0" w:after="0" w:afterAutospacing="0"/>
        <w:jc w:val="center"/>
        <w:textAlignment w:val="baseline"/>
        <w:rPr>
          <w:rFonts w:ascii="ServiceNow Sans" w:hAnsi="ServiceNow Sans" w:cs="Segoe UI"/>
          <w:b/>
          <w:bCs/>
          <w:color w:val="94C6C9"/>
          <w:sz w:val="18"/>
          <w:szCs w:val="18"/>
        </w:rPr>
      </w:pPr>
      <w:r w:rsidRPr="00D2234B">
        <w:rPr>
          <w:rStyle w:val="normaltextrun"/>
          <w:rFonts w:ascii="ServiceNow Sans" w:hAnsi="ServiceNow Sans" w:cs="Segoe UI"/>
          <w:b/>
          <w:bCs/>
          <w:color w:val="000000"/>
          <w:sz w:val="28"/>
          <w:szCs w:val="28"/>
        </w:rPr>
        <w:t>Growth Experiences</w:t>
      </w:r>
      <w:r w:rsidR="008B57CC" w:rsidRPr="00D2234B">
        <w:rPr>
          <w:rStyle w:val="normaltextrun"/>
          <w:rFonts w:ascii="ServiceNow Sans" w:hAnsi="ServiceNow Sans" w:cs="Segoe UI"/>
          <w:b/>
          <w:bCs/>
          <w:color w:val="000000"/>
          <w:sz w:val="28"/>
          <w:szCs w:val="28"/>
        </w:rPr>
        <w:t xml:space="preserve"> Configuration Guide </w:t>
      </w:r>
      <w:r w:rsidR="00DE5839" w:rsidRPr="00D2234B">
        <w:rPr>
          <w:rStyle w:val="normaltextrun"/>
          <w:rFonts w:ascii="ServiceNow Sans" w:hAnsi="ServiceNow Sans" w:cs="Segoe UI"/>
          <w:b/>
          <w:bCs/>
          <w:color w:val="000000"/>
          <w:sz w:val="28"/>
          <w:szCs w:val="28"/>
        </w:rPr>
        <w:t>7</w:t>
      </w:r>
      <w:r w:rsidR="008B57CC" w:rsidRPr="00D2234B">
        <w:rPr>
          <w:rStyle w:val="normaltextrun"/>
          <w:rFonts w:ascii="ServiceNow Sans" w:hAnsi="ServiceNow Sans" w:cs="Segoe UI"/>
          <w:b/>
          <w:bCs/>
          <w:color w:val="000000"/>
          <w:sz w:val="28"/>
          <w:szCs w:val="28"/>
        </w:rPr>
        <w:t>: </w:t>
      </w:r>
      <w:r w:rsidR="008B57CC" w:rsidRPr="00D2234B">
        <w:rPr>
          <w:rStyle w:val="eop"/>
          <w:rFonts w:ascii="ServiceNow Sans" w:hAnsi="ServiceNow Sans" w:cs="Segoe UI"/>
          <w:b/>
          <w:bCs/>
          <w:color w:val="000000"/>
          <w:sz w:val="28"/>
          <w:szCs w:val="28"/>
        </w:rPr>
        <w:t> </w:t>
      </w:r>
    </w:p>
    <w:p w14:paraId="224470B5" w14:textId="113A6E6D" w:rsidR="008B57CC" w:rsidRPr="00D2234B" w:rsidRDefault="00DE5839" w:rsidP="008B57CC">
      <w:pPr>
        <w:pStyle w:val="paragraph"/>
        <w:spacing w:before="0" w:beforeAutospacing="0" w:after="0" w:afterAutospacing="0"/>
        <w:jc w:val="center"/>
        <w:textAlignment w:val="baseline"/>
        <w:rPr>
          <w:rFonts w:ascii="ServiceNow Sans" w:hAnsi="ServiceNow Sans" w:cs="Segoe UI"/>
          <w:b/>
          <w:bCs/>
          <w:color w:val="94C6C9"/>
          <w:sz w:val="18"/>
          <w:szCs w:val="18"/>
        </w:rPr>
      </w:pPr>
      <w:r w:rsidRPr="00D2234B">
        <w:rPr>
          <w:rStyle w:val="normaltextrun"/>
          <w:rFonts w:ascii="ServiceNow Sans" w:hAnsi="ServiceNow Sans" w:cs="Segoe UI"/>
          <w:b/>
          <w:bCs/>
          <w:color w:val="000000"/>
          <w:sz w:val="28"/>
          <w:szCs w:val="28"/>
        </w:rPr>
        <w:t>Conversations Outlook Integration</w:t>
      </w:r>
    </w:p>
    <w:p w14:paraId="36A49D15" w14:textId="26280375" w:rsidR="008B57CC" w:rsidRPr="00D2234B" w:rsidRDefault="008520AE" w:rsidP="008B57CC">
      <w:pPr>
        <w:pStyle w:val="paragraph"/>
        <w:spacing w:before="0" w:beforeAutospacing="0" w:after="0" w:afterAutospacing="0"/>
        <w:jc w:val="center"/>
        <w:textAlignment w:val="baseline"/>
        <w:rPr>
          <w:rFonts w:ascii="ServiceNow Sans" w:hAnsi="ServiceNow Sans" w:cs="Segoe UI"/>
          <w:b/>
          <w:bCs/>
          <w:color w:val="94C6C9"/>
          <w:sz w:val="18"/>
          <w:szCs w:val="18"/>
        </w:rPr>
      </w:pPr>
      <w:r w:rsidRPr="00D2234B">
        <w:rPr>
          <w:rStyle w:val="normaltextrun"/>
          <w:rFonts w:ascii="ServiceNow Sans" w:hAnsi="ServiceNow Sans" w:cs="Segoe UI"/>
          <w:b/>
          <w:bCs/>
          <w:color w:val="000000"/>
        </w:rPr>
        <w:t>Zurich</w:t>
      </w:r>
      <w:r w:rsidR="008B57CC" w:rsidRPr="00D2234B">
        <w:rPr>
          <w:rStyle w:val="normaltextrun"/>
          <w:rFonts w:ascii="ServiceNow Sans" w:hAnsi="ServiceNow Sans" w:cs="Segoe UI"/>
          <w:b/>
          <w:bCs/>
          <w:color w:val="000000"/>
        </w:rPr>
        <w:t xml:space="preserve"> Release</w:t>
      </w:r>
      <w:r w:rsidR="008B57CC" w:rsidRPr="00D2234B">
        <w:rPr>
          <w:rStyle w:val="eop"/>
          <w:rFonts w:ascii="ServiceNow Sans" w:hAnsi="ServiceNow Sans" w:cs="Segoe UI"/>
          <w:b/>
          <w:bCs/>
          <w:color w:val="000000"/>
        </w:rPr>
        <w:t> </w:t>
      </w:r>
    </w:p>
    <w:p w14:paraId="642AFEFD" w14:textId="77777777" w:rsidR="008B57CC" w:rsidRPr="00D2234B" w:rsidRDefault="008B57CC" w:rsidP="008B57CC">
      <w:pPr>
        <w:pStyle w:val="paragraph"/>
        <w:spacing w:before="0" w:beforeAutospacing="0" w:after="0" w:afterAutospacing="0"/>
        <w:textAlignment w:val="baseline"/>
        <w:rPr>
          <w:rFonts w:ascii="ServiceNow Sans" w:hAnsi="ServiceNow Sans" w:cs="Segoe UI"/>
          <w:sz w:val="18"/>
          <w:szCs w:val="18"/>
        </w:rPr>
      </w:pPr>
      <w:r w:rsidRPr="00D2234B">
        <w:rPr>
          <w:rStyle w:val="eop"/>
          <w:rFonts w:ascii="ServiceNow Sans" w:hAnsi="ServiceNow Sans" w:cs="Calibri"/>
        </w:rPr>
        <w:t> </w:t>
      </w:r>
    </w:p>
    <w:p w14:paraId="608515A9" w14:textId="046789EC" w:rsidR="008B57CC" w:rsidRPr="00D2234B" w:rsidRDefault="008B57CC" w:rsidP="008B57CC">
      <w:pPr>
        <w:pStyle w:val="paragraph"/>
        <w:spacing w:before="0" w:beforeAutospacing="0" w:after="0" w:afterAutospacing="0"/>
        <w:textAlignment w:val="baseline"/>
        <w:rPr>
          <w:rFonts w:ascii="ServiceNow Sans" w:hAnsi="ServiceNow Sans" w:cs="Segoe UI"/>
          <w:sz w:val="18"/>
          <w:szCs w:val="18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 xml:space="preserve">This guide offers steps to </w:t>
      </w:r>
      <w:r w:rsidR="00BD2B8B" w:rsidRPr="00D2234B">
        <w:rPr>
          <w:rStyle w:val="normaltextrun"/>
          <w:rFonts w:ascii="ServiceNow Sans" w:hAnsi="ServiceNow Sans" w:cs="Segoe UI"/>
          <w:color w:val="000000"/>
        </w:rPr>
        <w:t xml:space="preserve">set up </w:t>
      </w:r>
      <w:r w:rsidR="00DE5839" w:rsidRPr="00D2234B">
        <w:rPr>
          <w:rStyle w:val="normaltextrun"/>
          <w:rFonts w:ascii="ServiceNow Sans" w:hAnsi="ServiceNow Sans" w:cs="Segoe UI"/>
          <w:color w:val="000000"/>
        </w:rPr>
        <w:t>the Conversations Outlook Integration</w:t>
      </w:r>
      <w:r w:rsidRPr="00D2234B">
        <w:rPr>
          <w:rStyle w:val="normaltextrun"/>
          <w:rFonts w:ascii="ServiceNow Sans" w:hAnsi="ServiceNow Sans" w:cs="Segoe UI"/>
          <w:color w:val="000000"/>
        </w:rPr>
        <w:t>.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6C9CE7DB" w14:textId="77777777" w:rsidR="008B57CC" w:rsidRPr="00D2234B" w:rsidRDefault="008B57CC" w:rsidP="008B57CC">
      <w:pPr>
        <w:pStyle w:val="paragraph"/>
        <w:spacing w:before="0" w:beforeAutospacing="0" w:after="0" w:afterAutospacing="0"/>
        <w:textAlignment w:val="baseline"/>
        <w:rPr>
          <w:rFonts w:ascii="ServiceNow Sans" w:hAnsi="ServiceNow Sans" w:cs="Segoe UI"/>
          <w:sz w:val="18"/>
          <w:szCs w:val="18"/>
        </w:rPr>
      </w:pP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5A77B93D" w14:textId="15E36612" w:rsidR="008B57CC" w:rsidRPr="00D2234B" w:rsidRDefault="008B57CC" w:rsidP="008B57CC">
      <w:pPr>
        <w:pStyle w:val="paragraph"/>
        <w:spacing w:before="0" w:beforeAutospacing="0" w:after="0" w:afterAutospacing="0"/>
        <w:textAlignment w:val="baseline"/>
        <w:rPr>
          <w:rFonts w:ascii="ServiceNow Sans" w:hAnsi="ServiceNow Sans" w:cs="Segoe UI"/>
          <w:sz w:val="18"/>
          <w:szCs w:val="18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 xml:space="preserve">This guide is </w:t>
      </w:r>
      <w:r w:rsidR="00DE5839" w:rsidRPr="00D2234B">
        <w:rPr>
          <w:rStyle w:val="normaltextrun"/>
          <w:rFonts w:ascii="ServiceNow Sans" w:hAnsi="ServiceNow Sans" w:cs="Segoe UI"/>
          <w:color w:val="000000"/>
        </w:rPr>
        <w:t>7</w:t>
      </w:r>
      <w:r w:rsidRPr="00D2234B">
        <w:rPr>
          <w:rStyle w:val="normaltextrun"/>
          <w:rFonts w:ascii="ServiceNow Sans" w:hAnsi="ServiceNow Sans" w:cs="Segoe UI"/>
          <w:color w:val="000000"/>
        </w:rPr>
        <w:t xml:space="preserve"> of 1</w:t>
      </w:r>
      <w:r w:rsidR="00D2234B">
        <w:rPr>
          <w:rStyle w:val="normaltextrun"/>
          <w:rFonts w:ascii="ServiceNow Sans" w:hAnsi="ServiceNow Sans" w:cs="Segoe UI"/>
          <w:color w:val="000000"/>
        </w:rPr>
        <w:t>4</w:t>
      </w:r>
      <w:r w:rsidRPr="00D2234B">
        <w:rPr>
          <w:rStyle w:val="normaltextrun"/>
          <w:rFonts w:ascii="ServiceNow Sans" w:hAnsi="ServiceNow Sans" w:cs="Segoe UI"/>
          <w:color w:val="000000"/>
        </w:rPr>
        <w:t xml:space="preserve"> guides for setting up </w:t>
      </w:r>
      <w:r w:rsidR="008520AE" w:rsidRPr="00D2234B">
        <w:rPr>
          <w:rStyle w:val="normaltextrun"/>
          <w:rFonts w:ascii="ServiceNow Sans" w:hAnsi="ServiceNow Sans" w:cs="Segoe UI"/>
          <w:color w:val="000000"/>
        </w:rPr>
        <w:t>Growth Experiences</w:t>
      </w:r>
      <w:r w:rsidRPr="00D2234B">
        <w:rPr>
          <w:rStyle w:val="normaltextrun"/>
          <w:rFonts w:ascii="ServiceNow Sans" w:hAnsi="ServiceNow Sans" w:cs="Segoe UI"/>
          <w:color w:val="000000"/>
        </w:rPr>
        <w:t xml:space="preserve"> applications. Make sure the Instance Set Up Guide (Guide 1) is completed prior to using this </w:t>
      </w:r>
      <w:r w:rsidR="00DE5839" w:rsidRPr="00D2234B">
        <w:rPr>
          <w:rStyle w:val="normaltextrun"/>
          <w:rFonts w:ascii="ServiceNow Sans" w:hAnsi="ServiceNow Sans" w:cs="Segoe UI"/>
          <w:color w:val="000000"/>
        </w:rPr>
        <w:t>Conversations Outlook Integration Guide</w:t>
      </w:r>
      <w:r w:rsidRPr="00D2234B">
        <w:rPr>
          <w:rStyle w:val="normaltextrun"/>
          <w:rFonts w:ascii="ServiceNow Sans" w:hAnsi="ServiceNow Sans" w:cs="Segoe UI"/>
          <w:color w:val="000000"/>
        </w:rPr>
        <w:t>.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3E0A3C97" w14:textId="77777777" w:rsidR="008B57CC" w:rsidRPr="00D2234B" w:rsidRDefault="008B57CC" w:rsidP="008B57CC">
      <w:pPr>
        <w:pStyle w:val="paragraph"/>
        <w:spacing w:before="0" w:beforeAutospacing="0" w:after="0" w:afterAutospacing="0"/>
        <w:textAlignment w:val="baseline"/>
        <w:rPr>
          <w:rFonts w:ascii="ServiceNow Sans" w:hAnsi="ServiceNow Sans" w:cs="Segoe UI"/>
          <w:sz w:val="18"/>
          <w:szCs w:val="18"/>
        </w:rPr>
      </w:pP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29C3481F" w14:textId="77777777" w:rsidR="008B57CC" w:rsidRPr="00D2234B" w:rsidRDefault="008B57CC" w:rsidP="008B57CC">
      <w:pPr>
        <w:pStyle w:val="paragraph"/>
        <w:spacing w:before="0" w:beforeAutospacing="0" w:after="0" w:afterAutospacing="0"/>
        <w:textAlignment w:val="baseline"/>
        <w:rPr>
          <w:rFonts w:ascii="ServiceNow Sans" w:hAnsi="ServiceNow Sans" w:cs="Segoe UI"/>
          <w:sz w:val="18"/>
          <w:szCs w:val="18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Configuration Guides (links to Guides on Community)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43B289E1" w14:textId="77777777" w:rsidR="008B57CC" w:rsidRPr="00D2234B" w:rsidRDefault="008B57CC" w:rsidP="00ED0662">
      <w:pPr>
        <w:pStyle w:val="paragraph"/>
        <w:numPr>
          <w:ilvl w:val="0"/>
          <w:numId w:val="85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Instance Setup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3360548E" w14:textId="4277DF41" w:rsidR="008B57CC" w:rsidRPr="00D2234B" w:rsidRDefault="008B57CC" w:rsidP="00ED0662">
      <w:pPr>
        <w:pStyle w:val="paragraph"/>
        <w:numPr>
          <w:ilvl w:val="0"/>
          <w:numId w:val="86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</w:rPr>
        <w:t xml:space="preserve">Skills </w:t>
      </w:r>
      <w:r w:rsidR="002F3D3D">
        <w:rPr>
          <w:rStyle w:val="normaltextrun"/>
          <w:rFonts w:ascii="ServiceNow Sans" w:eastAsia="Century Gothic" w:hAnsi="ServiceNow Sans" w:cs="Century Gothic"/>
        </w:rPr>
        <w:t>Workspace</w:t>
      </w:r>
    </w:p>
    <w:p w14:paraId="1198A0EF" w14:textId="356AFBE5" w:rsidR="008B57CC" w:rsidRPr="00D2234B" w:rsidRDefault="008B57CC" w:rsidP="00ED0662">
      <w:pPr>
        <w:pStyle w:val="paragraph"/>
        <w:numPr>
          <w:ilvl w:val="0"/>
          <w:numId w:val="87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Style w:val="normaltextrun"/>
          <w:rFonts w:ascii="ServiceNow Sans" w:hAnsi="ServiceNow Sans" w:cs="Segoe UI"/>
          <w:color w:val="000000" w:themeColor="text1"/>
        </w:rPr>
      </w:pPr>
      <w:r w:rsidRPr="00D2234B">
        <w:rPr>
          <w:rStyle w:val="normaltextrun"/>
          <w:rFonts w:ascii="ServiceNow Sans" w:hAnsi="ServiceNow Sans" w:cs="Segoe UI"/>
          <w:color w:val="000000" w:themeColor="text1"/>
        </w:rPr>
        <w:t xml:space="preserve">Edit Employee Profile Skills Widgets </w:t>
      </w:r>
    </w:p>
    <w:p w14:paraId="4B874C79" w14:textId="15BF2321" w:rsidR="00BD2B8B" w:rsidRPr="00D2234B" w:rsidRDefault="00BD2B8B" w:rsidP="00BD2B8B">
      <w:pPr>
        <w:pStyle w:val="paragraph"/>
        <w:numPr>
          <w:ilvl w:val="0"/>
          <w:numId w:val="87"/>
        </w:numPr>
        <w:tabs>
          <w:tab w:val="clear" w:pos="720"/>
        </w:tabs>
        <w:spacing w:before="0" w:beforeAutospacing="0" w:after="0" w:afterAutospacing="0"/>
        <w:textAlignment w:val="baseline"/>
        <w:rPr>
          <w:rStyle w:val="eop"/>
          <w:rFonts w:ascii="ServiceNow Sans" w:hAnsi="ServiceNow Sans" w:cs="Segoe UI"/>
          <w:color w:val="000000" w:themeColor="text1"/>
        </w:rPr>
      </w:pPr>
      <w:r w:rsidRPr="00D2234B">
        <w:rPr>
          <w:rStyle w:val="normaltextrun"/>
          <w:rFonts w:ascii="ServiceNow Sans" w:hAnsi="ServiceNow Sans" w:cs="Segoe UI"/>
          <w:color w:val="000000" w:themeColor="text1"/>
        </w:rPr>
        <w:t>Aspirations</w:t>
      </w:r>
    </w:p>
    <w:p w14:paraId="00F4F513" w14:textId="774DC11F" w:rsidR="00CA6A49" w:rsidRPr="00D2234B" w:rsidRDefault="00CA6A49" w:rsidP="00CA6A49">
      <w:pPr>
        <w:pStyle w:val="paragraph"/>
        <w:numPr>
          <w:ilvl w:val="0"/>
          <w:numId w:val="87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Growth Plans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7A8CA2C9" w14:textId="11D1148F" w:rsidR="00BD2B8B" w:rsidRPr="00D2234B" w:rsidRDefault="008B57CC" w:rsidP="00BD2B8B">
      <w:pPr>
        <w:pStyle w:val="paragraph"/>
        <w:numPr>
          <w:ilvl w:val="0"/>
          <w:numId w:val="87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ServiceNow Sans" w:hAnsi="ServiceNow Sans" w:cs="Segoe UI"/>
          <w:color w:val="000000" w:themeColor="text1"/>
        </w:rPr>
      </w:pPr>
      <w:r w:rsidRPr="00D2234B">
        <w:rPr>
          <w:rStyle w:val="normaltextrun"/>
          <w:rFonts w:ascii="ServiceNow Sans" w:hAnsi="ServiceNow Sans" w:cs="Segoe UI"/>
          <w:color w:val="000000" w:themeColor="text1"/>
        </w:rPr>
        <w:t>Career Hub</w:t>
      </w:r>
    </w:p>
    <w:p w14:paraId="76EFBD8B" w14:textId="1E57B850" w:rsidR="008B57CC" w:rsidRPr="00D2234B" w:rsidRDefault="008B57CC" w:rsidP="00ED0662">
      <w:pPr>
        <w:pStyle w:val="paragraph"/>
        <w:numPr>
          <w:ilvl w:val="0"/>
          <w:numId w:val="91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  <w:color w:val="808080" w:themeColor="background1" w:themeShade="80"/>
        </w:rPr>
      </w:pPr>
      <w:r w:rsidRPr="00D2234B">
        <w:rPr>
          <w:rStyle w:val="normaltextrun"/>
          <w:rFonts w:ascii="ServiceNow Sans" w:hAnsi="ServiceNow Sans" w:cs="Segoe UI"/>
          <w:color w:val="808080" w:themeColor="background1" w:themeShade="80"/>
        </w:rPr>
        <w:t>Conversations Outlook Integration</w:t>
      </w:r>
      <w:r w:rsidRPr="00D2234B">
        <w:rPr>
          <w:rStyle w:val="eop"/>
          <w:rFonts w:ascii="ServiceNow Sans" w:hAnsi="ServiceNow Sans" w:cs="Segoe UI"/>
          <w:color w:val="808080" w:themeColor="background1" w:themeShade="80"/>
        </w:rPr>
        <w:t> </w:t>
      </w:r>
      <w:r w:rsidR="00DE5839" w:rsidRPr="00D2234B">
        <w:rPr>
          <w:rStyle w:val="eop"/>
          <w:rFonts w:ascii="ServiceNow Sans" w:hAnsi="ServiceNow Sans" w:cs="Segoe UI"/>
          <w:color w:val="808080" w:themeColor="background1" w:themeShade="80"/>
        </w:rPr>
        <w:t>(this guide)</w:t>
      </w:r>
    </w:p>
    <w:p w14:paraId="66477887" w14:textId="77777777" w:rsidR="008B57CC" w:rsidRPr="00D2234B" w:rsidRDefault="008B57CC" w:rsidP="00ED0662">
      <w:pPr>
        <w:pStyle w:val="paragraph"/>
        <w:numPr>
          <w:ilvl w:val="0"/>
          <w:numId w:val="92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Learning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5EE7B6C5" w14:textId="77777777" w:rsidR="008B57CC" w:rsidRPr="00D2234B" w:rsidRDefault="008B57CC" w:rsidP="00ED0662">
      <w:pPr>
        <w:pStyle w:val="paragraph"/>
        <w:numPr>
          <w:ilvl w:val="0"/>
          <w:numId w:val="93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Opportunity Marketplace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7A5B9AB3" w14:textId="77777777" w:rsidR="008B57CC" w:rsidRPr="00D2234B" w:rsidRDefault="008B57CC" w:rsidP="00ED0662">
      <w:pPr>
        <w:pStyle w:val="paragraph"/>
        <w:numPr>
          <w:ilvl w:val="0"/>
          <w:numId w:val="94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Mentoring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274ABDE3" w14:textId="77777777" w:rsidR="008B57CC" w:rsidRPr="00D2234B" w:rsidRDefault="008B57CC" w:rsidP="00ED0662">
      <w:pPr>
        <w:pStyle w:val="paragraph"/>
        <w:numPr>
          <w:ilvl w:val="0"/>
          <w:numId w:val="95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Leader Hub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796386DA" w14:textId="77777777" w:rsidR="008B57CC" w:rsidRPr="00D2234B" w:rsidRDefault="008B57CC" w:rsidP="00ED0662">
      <w:pPr>
        <w:pStyle w:val="paragraph"/>
        <w:numPr>
          <w:ilvl w:val="0"/>
          <w:numId w:val="96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Proactive Prompts</w:t>
      </w:r>
      <w:r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67BBEB6E" w14:textId="77777777" w:rsidR="00D2234B" w:rsidRPr="00D2234B" w:rsidRDefault="008B57CC" w:rsidP="00ED0662">
      <w:pPr>
        <w:pStyle w:val="paragraph"/>
        <w:numPr>
          <w:ilvl w:val="0"/>
          <w:numId w:val="97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Style w:val="normaltextrun"/>
          <w:rFonts w:ascii="ServiceNow Sans" w:hAnsi="ServiceNow Sans" w:cs="Segoe UI"/>
        </w:rPr>
      </w:pPr>
      <w:r w:rsidRPr="00D2234B">
        <w:rPr>
          <w:rStyle w:val="normaltextrun"/>
          <w:rFonts w:ascii="ServiceNow Sans" w:hAnsi="ServiceNow Sans" w:cs="Segoe UI"/>
          <w:color w:val="000000"/>
        </w:rPr>
        <w:t>Goals</w:t>
      </w:r>
    </w:p>
    <w:p w14:paraId="4541FC08" w14:textId="78015D3A" w:rsidR="008550A1" w:rsidRPr="00D2234B" w:rsidRDefault="00D2234B" w:rsidP="00ED0662">
      <w:pPr>
        <w:pStyle w:val="paragraph"/>
        <w:numPr>
          <w:ilvl w:val="0"/>
          <w:numId w:val="97"/>
        </w:numPr>
        <w:tabs>
          <w:tab w:val="clear" w:pos="720"/>
          <w:tab w:val="num" w:pos="360"/>
        </w:tabs>
        <w:spacing w:before="0" w:beforeAutospacing="0" w:after="0" w:afterAutospacing="0"/>
        <w:ind w:left="360" w:firstLine="0"/>
        <w:textAlignment w:val="baseline"/>
        <w:rPr>
          <w:rStyle w:val="eop"/>
          <w:rFonts w:ascii="ServiceNow Sans" w:hAnsi="ServiceNow Sans" w:cs="Segoe UI"/>
        </w:rPr>
      </w:pPr>
      <w:r w:rsidRPr="004865D2">
        <w:rPr>
          <w:rStyle w:val="normaltextrun"/>
          <w:rFonts w:ascii="ServiceNow Sans" w:eastAsia="Century Gothic" w:hAnsi="ServiceNow Sans" w:cs="Century Gothic"/>
          <w:color w:val="000000" w:themeColor="text1"/>
        </w:rPr>
        <w:t>Talent Feedback</w:t>
      </w:r>
      <w:r w:rsidR="008B57CC" w:rsidRPr="00D2234B">
        <w:rPr>
          <w:rStyle w:val="eop"/>
          <w:rFonts w:ascii="ServiceNow Sans" w:hAnsi="ServiceNow Sans" w:cs="Segoe UI"/>
          <w:color w:val="000000"/>
        </w:rPr>
        <w:t> </w:t>
      </w:r>
    </w:p>
    <w:p w14:paraId="0B608A16" w14:textId="77777777" w:rsidR="00ED0662" w:rsidRPr="00D2234B" w:rsidRDefault="00ED0662" w:rsidP="00ED0662">
      <w:pPr>
        <w:pStyle w:val="paragraph"/>
        <w:spacing w:before="0" w:beforeAutospacing="0" w:after="0" w:afterAutospacing="0"/>
        <w:textAlignment w:val="baseline"/>
        <w:rPr>
          <w:rStyle w:val="eop"/>
          <w:rFonts w:ascii="ServiceNow Sans" w:hAnsi="ServiceNow Sans" w:cs="Segoe UI"/>
          <w:b/>
          <w:bCs/>
          <w:color w:val="000000"/>
        </w:rPr>
      </w:pPr>
    </w:p>
    <w:p w14:paraId="6AAAA937" w14:textId="7F46282F" w:rsidR="008B57CC" w:rsidRPr="00D2234B" w:rsidRDefault="00E32C41" w:rsidP="00651139">
      <w:pPr>
        <w:pStyle w:val="paragraph"/>
        <w:spacing w:before="0" w:beforeAutospacing="0" w:after="0" w:afterAutospacing="0"/>
        <w:textAlignment w:val="baseline"/>
        <w:rPr>
          <w:rFonts w:ascii="ServiceNow Sans" w:hAnsi="ServiceNow Sans" w:cs="Segoe UI"/>
        </w:rPr>
      </w:pPr>
      <w:r w:rsidRPr="00D2234B">
        <w:rPr>
          <w:rStyle w:val="eop"/>
          <w:rFonts w:ascii="ServiceNow Sans" w:hAnsi="ServiceNow Sans" w:cs="Segoe UI"/>
          <w:color w:val="000000"/>
        </w:rPr>
        <w:t xml:space="preserve">Guide </w:t>
      </w:r>
      <w:r w:rsidR="00ED0662" w:rsidRPr="00D2234B">
        <w:rPr>
          <w:rStyle w:val="eop"/>
          <w:rFonts w:ascii="ServiceNow Sans" w:hAnsi="ServiceNow Sans" w:cs="Segoe UI"/>
          <w:color w:val="000000"/>
        </w:rPr>
        <w:t>Overview</w:t>
      </w:r>
    </w:p>
    <w:p w14:paraId="497D8A1C" w14:textId="77777777" w:rsidR="00D871AB" w:rsidRPr="00D2234B" w:rsidRDefault="00D871AB" w:rsidP="008B57CC">
      <w:pPr>
        <w:pStyle w:val="ListParagraph"/>
        <w:numPr>
          <w:ilvl w:val="0"/>
          <w:numId w:val="99"/>
        </w:numPr>
        <w:spacing w:after="200" w:line="276" w:lineRule="auto"/>
        <w:rPr>
          <w:rFonts w:ascii="ServiceNow Sans" w:hAnsi="ServiceNow Sans"/>
          <w:sz w:val="24"/>
          <w:lang w:val="en-GB"/>
        </w:rPr>
      </w:pPr>
      <w:r w:rsidRPr="00D2234B">
        <w:rPr>
          <w:rFonts w:ascii="ServiceNow Sans" w:hAnsi="ServiceNow Sans"/>
          <w:sz w:val="24"/>
          <w:lang w:val="en-GB"/>
        </w:rPr>
        <w:t>Setting up Exchange spoke</w:t>
      </w:r>
    </w:p>
    <w:p w14:paraId="156919B9" w14:textId="088DF85C" w:rsidR="001D79B5" w:rsidRPr="00D2234B" w:rsidRDefault="00DE5839" w:rsidP="00D871AB">
      <w:pPr>
        <w:pStyle w:val="ListParagraph"/>
        <w:numPr>
          <w:ilvl w:val="1"/>
          <w:numId w:val="99"/>
        </w:numPr>
        <w:spacing w:after="200" w:line="276" w:lineRule="auto"/>
        <w:rPr>
          <w:rFonts w:ascii="ServiceNow Sans" w:hAnsi="ServiceNow Sans"/>
          <w:sz w:val="24"/>
          <w:lang w:val="en-GB"/>
        </w:rPr>
      </w:pPr>
      <w:r w:rsidRPr="00D2234B">
        <w:rPr>
          <w:rFonts w:ascii="ServiceNow Sans" w:hAnsi="ServiceNow Sans"/>
          <w:sz w:val="24"/>
          <w:lang w:val="en-GB"/>
        </w:rPr>
        <w:t>Application Registry</w:t>
      </w:r>
    </w:p>
    <w:p w14:paraId="5C747031" w14:textId="6CCB356E" w:rsidR="002B0697" w:rsidRPr="00D2234B" w:rsidRDefault="002B0697" w:rsidP="00D871AB">
      <w:pPr>
        <w:pStyle w:val="ListParagraph"/>
        <w:numPr>
          <w:ilvl w:val="1"/>
          <w:numId w:val="99"/>
        </w:numPr>
        <w:spacing w:after="200" w:line="276" w:lineRule="auto"/>
        <w:rPr>
          <w:rFonts w:ascii="ServiceNow Sans" w:hAnsi="ServiceNow Sans"/>
          <w:sz w:val="24"/>
          <w:lang w:val="en-GB"/>
        </w:rPr>
      </w:pPr>
      <w:r w:rsidRPr="00D2234B">
        <w:rPr>
          <w:rFonts w:ascii="ServiceNow Sans" w:hAnsi="ServiceNow Sans"/>
          <w:sz w:val="24"/>
          <w:lang w:val="en-GB"/>
        </w:rPr>
        <w:t>Create Credentials</w:t>
      </w:r>
    </w:p>
    <w:p w14:paraId="5CEB5ACF" w14:textId="77777777" w:rsidR="00D871AB" w:rsidRPr="00D2234B" w:rsidRDefault="002B0697" w:rsidP="00D871AB">
      <w:pPr>
        <w:pStyle w:val="ListParagraph"/>
        <w:numPr>
          <w:ilvl w:val="1"/>
          <w:numId w:val="99"/>
        </w:numPr>
        <w:spacing w:after="200" w:line="276" w:lineRule="auto"/>
        <w:rPr>
          <w:rFonts w:ascii="ServiceNow Sans" w:hAnsi="ServiceNow Sans"/>
          <w:sz w:val="24"/>
          <w:lang w:val="en-GB"/>
        </w:rPr>
      </w:pPr>
      <w:r w:rsidRPr="00D2234B">
        <w:rPr>
          <w:rFonts w:ascii="ServiceNow Sans" w:hAnsi="ServiceNow Sans"/>
          <w:sz w:val="24"/>
          <w:lang w:val="en-GB"/>
        </w:rPr>
        <w:t>Credentials Aliases</w:t>
      </w:r>
    </w:p>
    <w:p w14:paraId="0F3638FB" w14:textId="7EB766B0" w:rsidR="00D871AB" w:rsidRPr="00D2234B" w:rsidRDefault="00D871AB" w:rsidP="00D871AB">
      <w:pPr>
        <w:pStyle w:val="ListParagraph"/>
        <w:numPr>
          <w:ilvl w:val="1"/>
          <w:numId w:val="99"/>
        </w:numPr>
        <w:spacing w:after="200" w:line="276" w:lineRule="auto"/>
        <w:rPr>
          <w:rFonts w:ascii="ServiceNow Sans" w:hAnsi="ServiceNow Sans"/>
          <w:sz w:val="24"/>
          <w:lang w:val="en-GB"/>
        </w:rPr>
      </w:pPr>
      <w:r w:rsidRPr="00D2234B">
        <w:rPr>
          <w:rFonts w:ascii="ServiceNow Sans" w:hAnsi="ServiceNow Sans"/>
          <w:sz w:val="24"/>
          <w:lang w:val="en-GB"/>
        </w:rPr>
        <w:t>Webhook registry</w:t>
      </w:r>
    </w:p>
    <w:p w14:paraId="3C459D2A" w14:textId="1DBC9BA9" w:rsidR="00D871AB" w:rsidRPr="00D2234B" w:rsidRDefault="00D871AB" w:rsidP="00D871AB">
      <w:pPr>
        <w:pStyle w:val="ListParagraph"/>
        <w:numPr>
          <w:ilvl w:val="0"/>
          <w:numId w:val="99"/>
        </w:numPr>
        <w:rPr>
          <w:rFonts w:ascii="ServiceNow Sans" w:hAnsi="ServiceNow Sans"/>
          <w:sz w:val="24"/>
          <w:lang w:val="en-GB"/>
        </w:rPr>
      </w:pPr>
      <w:r w:rsidRPr="00D2234B">
        <w:rPr>
          <w:rFonts w:ascii="ServiceNow Sans" w:hAnsi="ServiceNow Sans"/>
          <w:sz w:val="24"/>
          <w:lang w:val="en-GB"/>
        </w:rPr>
        <w:t>Using the Career Conversations app</w:t>
      </w:r>
    </w:p>
    <w:p w14:paraId="7CE7CCCC" w14:textId="4B85CC5A" w:rsidR="00D871AB" w:rsidRPr="00D2234B" w:rsidRDefault="00D871AB" w:rsidP="00D871AB">
      <w:pPr>
        <w:pStyle w:val="07NumberList"/>
        <w:numPr>
          <w:ilvl w:val="0"/>
          <w:numId w:val="99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lastRenderedPageBreak/>
        <w:t>Creating and Modifying Conversations Using the Growth plans app</w:t>
      </w:r>
    </w:p>
    <w:p w14:paraId="0D2B7BB1" w14:textId="77777777" w:rsidR="008405C2" w:rsidRPr="00D2234B" w:rsidRDefault="008405C2" w:rsidP="008405C2">
      <w:pPr>
        <w:pStyle w:val="07NumberList"/>
        <w:numPr>
          <w:ilvl w:val="0"/>
          <w:numId w:val="99"/>
        </w:numPr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Using the Mentor (Career Connections) app</w:t>
      </w:r>
    </w:p>
    <w:p w14:paraId="25DD4F66" w14:textId="77777777" w:rsidR="00D871AB" w:rsidRPr="00D2234B" w:rsidRDefault="00D871AB" w:rsidP="008405C2">
      <w:pPr>
        <w:pStyle w:val="07NumberList"/>
        <w:numPr>
          <w:ilvl w:val="0"/>
          <w:numId w:val="0"/>
        </w:numPr>
        <w:spacing w:after="0"/>
        <w:ind w:left="360"/>
        <w:rPr>
          <w:rFonts w:ascii="ServiceNow Sans" w:hAnsi="ServiceNow Sans"/>
          <w:sz w:val="24"/>
          <w:szCs w:val="24"/>
        </w:rPr>
      </w:pPr>
    </w:p>
    <w:p w14:paraId="37018A72" w14:textId="77777777" w:rsidR="00D871AB" w:rsidRPr="00D2234B" w:rsidRDefault="00D871AB" w:rsidP="00D871AB">
      <w:pPr>
        <w:rPr>
          <w:rFonts w:ascii="ServiceNow Sans" w:hAnsi="ServiceNow Sans"/>
          <w:sz w:val="24"/>
          <w:lang w:val="en-GB"/>
        </w:rPr>
      </w:pPr>
    </w:p>
    <w:p w14:paraId="28DFBA1E" w14:textId="215A737E" w:rsidR="00DE5839" w:rsidRPr="00D2234B" w:rsidRDefault="00DE5839" w:rsidP="00D871AB">
      <w:pPr>
        <w:pStyle w:val="03SubheadBodyTitle"/>
        <w:numPr>
          <w:ilvl w:val="0"/>
          <w:numId w:val="216"/>
        </w:numPr>
        <w:rPr>
          <w:rFonts w:ascii="ServiceNow Sans" w:hAnsi="ServiceNow Sans"/>
          <w:sz w:val="24"/>
          <w:szCs w:val="24"/>
        </w:rPr>
      </w:pPr>
      <w:bookmarkStart w:id="0" w:name="_Toc184031296"/>
      <w:r w:rsidRPr="00D2234B">
        <w:rPr>
          <w:rFonts w:ascii="ServiceNow Sans" w:hAnsi="ServiceNow Sans"/>
          <w:sz w:val="24"/>
          <w:szCs w:val="24"/>
        </w:rPr>
        <w:t>Setting up Exchange Spoke</w:t>
      </w:r>
      <w:bookmarkEnd w:id="0"/>
    </w:p>
    <w:p w14:paraId="51C00E52" w14:textId="62E685A0" w:rsidR="00DE5839" w:rsidRPr="00D2234B" w:rsidRDefault="00D871AB" w:rsidP="00D871AB">
      <w:pPr>
        <w:pStyle w:val="04SubheadBody"/>
        <w:rPr>
          <w:rFonts w:ascii="ServiceNow Sans" w:eastAsia="Century Gothic" w:hAnsi="ServiceNow Sans" w:cs="Century Gothic"/>
          <w:sz w:val="24"/>
          <w:szCs w:val="24"/>
        </w:rPr>
      </w:pPr>
      <w:bookmarkStart w:id="1" w:name="_Toc184031297"/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1a. </w:t>
      </w:r>
      <w:r w:rsidR="00DE5839" w:rsidRPr="00D2234B">
        <w:rPr>
          <w:rFonts w:ascii="ServiceNow Sans" w:eastAsia="Century Gothic" w:hAnsi="ServiceNow Sans" w:cs="Century Gothic"/>
          <w:sz w:val="24"/>
          <w:szCs w:val="24"/>
        </w:rPr>
        <w:t xml:space="preserve"> Application Registry</w:t>
      </w:r>
      <w:bookmarkEnd w:id="1"/>
    </w:p>
    <w:p w14:paraId="4FF241A5" w14:textId="48D84D58" w:rsidR="00DE5839" w:rsidRPr="00D2234B" w:rsidRDefault="00D871AB" w:rsidP="00DE5839">
      <w:pPr>
        <w:pStyle w:val="05BodyCopy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Persona</w:t>
      </w:r>
      <w:r w:rsidR="00DE5839" w:rsidRPr="00D2234B">
        <w:rPr>
          <w:rFonts w:ascii="ServiceNow Sans" w:eastAsia="Century Gothic" w:hAnsi="ServiceNow Sans" w:cs="Century Gothic"/>
          <w:sz w:val="24"/>
          <w:szCs w:val="24"/>
        </w:rPr>
        <w:t>: admin</w:t>
      </w:r>
    </w:p>
    <w:p w14:paraId="1BCD3953" w14:textId="77777777" w:rsidR="00DE5839" w:rsidRPr="00D2234B" w:rsidRDefault="00DE5839" w:rsidP="00DE5839">
      <w:pPr>
        <w:pStyle w:val="07NumberList"/>
        <w:spacing w:after="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Log into your instance:</w:t>
      </w:r>
    </w:p>
    <w:p w14:paraId="2B1CEB96" w14:textId="77777777" w:rsidR="00DE5839" w:rsidRPr="00D2234B" w:rsidRDefault="00DE5839" w:rsidP="00DE5839">
      <w:pPr>
        <w:pStyle w:val="07NumberList"/>
        <w:keepNext w:val="0"/>
        <w:numPr>
          <w:ilvl w:val="0"/>
          <w:numId w:val="201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Set scope to “Microsoft Exchange Online Spoke”</w:t>
      </w:r>
    </w:p>
    <w:p w14:paraId="0F86A972" w14:textId="77777777" w:rsidR="00DE5839" w:rsidRPr="00D2234B" w:rsidRDefault="00DE5839" w:rsidP="00DE5839">
      <w:pPr>
        <w:pStyle w:val="07NumberList"/>
        <w:keepNext w:val="0"/>
        <w:numPr>
          <w:ilvl w:val="0"/>
          <w:numId w:val="201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</w:t>
      </w:r>
      <w:r w:rsidRPr="00D2234B">
        <w:rPr>
          <w:rFonts w:ascii="ServiceNow Sans" w:hAnsi="ServiceNow Sans"/>
          <w:b/>
          <w:bCs/>
          <w:sz w:val="24"/>
          <w:szCs w:val="24"/>
        </w:rPr>
        <w:t>Application Registry</w:t>
      </w:r>
      <w:r w:rsidRPr="00D2234B">
        <w:rPr>
          <w:rFonts w:ascii="ServiceNow Sans" w:hAnsi="ServiceNow Sans"/>
          <w:sz w:val="24"/>
          <w:szCs w:val="24"/>
        </w:rPr>
        <w:t xml:space="preserve"> </w:t>
      </w:r>
    </w:p>
    <w:p w14:paraId="3C1F269F" w14:textId="77777777" w:rsidR="00DE5839" w:rsidRPr="00D2234B" w:rsidRDefault="00DE5839" w:rsidP="00DE5839">
      <w:pPr>
        <w:pStyle w:val="07NumberList"/>
        <w:keepNext w:val="0"/>
        <w:numPr>
          <w:ilvl w:val="0"/>
          <w:numId w:val="201"/>
        </w:numPr>
        <w:spacing w:after="0"/>
        <w:ind w:left="360"/>
        <w:rPr>
          <w:rFonts w:ascii="ServiceNow Sans" w:hAnsi="ServiceNow Sans"/>
          <w:b/>
          <w:bCs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</w:t>
      </w:r>
      <w:r w:rsidRPr="00D2234B">
        <w:rPr>
          <w:rFonts w:ascii="ServiceNow Sans" w:hAnsi="ServiceNow Sans"/>
          <w:b/>
          <w:bCs/>
          <w:sz w:val="24"/>
          <w:szCs w:val="24"/>
        </w:rPr>
        <w:t>Microsoft Exchange Online</w:t>
      </w:r>
    </w:p>
    <w:p w14:paraId="5715C3BE" w14:textId="77777777" w:rsidR="00D871AB" w:rsidRPr="00D2234B" w:rsidRDefault="00D871AB" w:rsidP="00D871AB">
      <w:pPr>
        <w:pStyle w:val="07NumberList"/>
        <w:keepNext w:val="0"/>
        <w:numPr>
          <w:ilvl w:val="0"/>
          <w:numId w:val="0"/>
        </w:numPr>
        <w:spacing w:after="0"/>
        <w:ind w:left="360"/>
        <w:rPr>
          <w:rFonts w:ascii="ServiceNow Sans" w:hAnsi="ServiceNow Sans"/>
          <w:b/>
          <w:bCs/>
          <w:sz w:val="24"/>
          <w:szCs w:val="24"/>
        </w:rPr>
      </w:pPr>
    </w:p>
    <w:p w14:paraId="1219820C" w14:textId="77777777" w:rsidR="00DE5839" w:rsidRPr="00D2234B" w:rsidRDefault="00DE5839" w:rsidP="00DE5839">
      <w:pPr>
        <w:pStyle w:val="07NumberList"/>
        <w:numPr>
          <w:ilvl w:val="0"/>
          <w:numId w:val="0"/>
        </w:numPr>
        <w:spacing w:after="0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drawing>
          <wp:inline distT="0" distB="0" distL="0" distR="0" wp14:anchorId="026FA822" wp14:editId="1091DD46">
            <wp:extent cx="5943600" cy="2353945"/>
            <wp:effectExtent l="0" t="0" r="0" b="0"/>
            <wp:docPr id="12118826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882614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5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05EF8" w14:textId="77777777" w:rsidR="00D871AB" w:rsidRPr="00D2234B" w:rsidRDefault="00D871AB" w:rsidP="00D871AB">
      <w:pPr>
        <w:pStyle w:val="07NumberList"/>
        <w:numPr>
          <w:ilvl w:val="0"/>
          <w:numId w:val="0"/>
        </w:numPr>
        <w:spacing w:after="0"/>
        <w:rPr>
          <w:rFonts w:ascii="ServiceNow Sans" w:eastAsia="Century Gothic" w:hAnsi="ServiceNow Sans" w:cs="Century Gothic"/>
          <w:sz w:val="24"/>
          <w:szCs w:val="24"/>
        </w:rPr>
      </w:pPr>
    </w:p>
    <w:p w14:paraId="779EC97E" w14:textId="77777777" w:rsidR="00DE5839" w:rsidRPr="00D2234B" w:rsidRDefault="00DE5839" w:rsidP="00DE5839">
      <w:pPr>
        <w:pStyle w:val="07NumberList"/>
        <w:keepNext w:val="0"/>
        <w:numPr>
          <w:ilvl w:val="0"/>
          <w:numId w:val="201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Complete the following fields:</w:t>
      </w:r>
    </w:p>
    <w:p w14:paraId="21A4DD63" w14:textId="77777777" w:rsidR="00DE5839" w:rsidRPr="00D2234B" w:rsidRDefault="00DE5839" w:rsidP="002B0697">
      <w:pPr>
        <w:pStyle w:val="07NumberList"/>
        <w:numPr>
          <w:ilvl w:val="0"/>
          <w:numId w:val="211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lastRenderedPageBreak/>
        <w:t>Client ID</w:t>
      </w:r>
      <w:r w:rsidRPr="00D2234B">
        <w:rPr>
          <w:rFonts w:ascii="ServiceNow Sans" w:hAnsi="ServiceNow Sans"/>
          <w:sz w:val="24"/>
          <w:szCs w:val="24"/>
        </w:rPr>
        <w:t>: 88ad73b0-35c9-4507-86e2-33d67c4839b1</w:t>
      </w:r>
    </w:p>
    <w:p w14:paraId="2FE8041E" w14:textId="77777777" w:rsidR="00DE5839" w:rsidRPr="00D2234B" w:rsidRDefault="00DE5839" w:rsidP="002B0697">
      <w:pPr>
        <w:pStyle w:val="07NumberList"/>
        <w:numPr>
          <w:ilvl w:val="0"/>
          <w:numId w:val="211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t>Client Secret</w:t>
      </w:r>
      <w:r w:rsidRPr="00D2234B">
        <w:rPr>
          <w:rFonts w:ascii="ServiceNow Sans" w:hAnsi="ServiceNow Sans"/>
          <w:sz w:val="24"/>
          <w:szCs w:val="24"/>
        </w:rPr>
        <w:t>: f80f5d02-9c3d-4871-8ab7-004cdd1beffd</w:t>
      </w:r>
    </w:p>
    <w:p w14:paraId="12286708" w14:textId="52AC1D2C" w:rsidR="00DE5839" w:rsidRPr="00D2234B" w:rsidRDefault="00DE5839" w:rsidP="002B0697">
      <w:pPr>
        <w:pStyle w:val="07NumberList"/>
        <w:numPr>
          <w:ilvl w:val="0"/>
          <w:numId w:val="211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t>Redirect URL</w:t>
      </w:r>
      <w:r w:rsidRPr="00D2234B">
        <w:rPr>
          <w:rFonts w:ascii="ServiceNow Sans" w:hAnsi="ServiceNow Sans"/>
          <w:sz w:val="24"/>
          <w:szCs w:val="24"/>
        </w:rPr>
        <w:t xml:space="preserve">: https://&lt;YOUR_INSTANCE&gt;.service- now.com/oauth_redirect.do </w:t>
      </w:r>
    </w:p>
    <w:p w14:paraId="08525981" w14:textId="77777777" w:rsidR="002B0697" w:rsidRPr="00D2234B" w:rsidRDefault="00DE5839" w:rsidP="002B0697">
      <w:pPr>
        <w:pStyle w:val="07NumberList"/>
        <w:numPr>
          <w:ilvl w:val="0"/>
          <w:numId w:val="201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</w:t>
      </w:r>
      <w:r w:rsidRPr="00D2234B">
        <w:rPr>
          <w:rFonts w:ascii="ServiceNow Sans" w:hAnsi="ServiceNow Sans"/>
          <w:b/>
          <w:bCs/>
          <w:sz w:val="24"/>
          <w:szCs w:val="24"/>
        </w:rPr>
        <w:t>Update</w:t>
      </w:r>
    </w:p>
    <w:p w14:paraId="6810C5CB" w14:textId="16C46B3A" w:rsidR="00DE5839" w:rsidRPr="00D2234B" w:rsidRDefault="00DE5839" w:rsidP="002B0697">
      <w:pPr>
        <w:pStyle w:val="07NumberList"/>
        <w:numPr>
          <w:ilvl w:val="0"/>
          <w:numId w:val="201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Repeat for </w:t>
      </w:r>
      <w:r w:rsidRPr="00D2234B">
        <w:rPr>
          <w:rFonts w:ascii="ServiceNow Sans" w:hAnsi="ServiceNow Sans"/>
          <w:b/>
          <w:bCs/>
          <w:sz w:val="24"/>
          <w:szCs w:val="24"/>
        </w:rPr>
        <w:t xml:space="preserve">Microsoft Exchange </w:t>
      </w:r>
      <w:proofErr w:type="spellStart"/>
      <w:r w:rsidRPr="00D2234B">
        <w:rPr>
          <w:rFonts w:ascii="ServiceNow Sans" w:hAnsi="ServiceNow Sans"/>
          <w:b/>
          <w:bCs/>
          <w:sz w:val="24"/>
          <w:szCs w:val="24"/>
        </w:rPr>
        <w:t>Online_clientCredentials</w:t>
      </w:r>
      <w:proofErr w:type="spellEnd"/>
    </w:p>
    <w:p w14:paraId="78DB0067" w14:textId="77777777" w:rsidR="002B0697" w:rsidRPr="00D2234B" w:rsidRDefault="002B0697" w:rsidP="002B0697">
      <w:pPr>
        <w:pStyle w:val="04SubheadBody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  <w:bookmarkStart w:id="2" w:name="_Toc184031298"/>
    </w:p>
    <w:p w14:paraId="79FF6FC7" w14:textId="7DDD27A0" w:rsidR="00DE5839" w:rsidRPr="00D2234B" w:rsidRDefault="00D871AB" w:rsidP="00D871AB">
      <w:pPr>
        <w:pStyle w:val="07NumberList"/>
        <w:numPr>
          <w:ilvl w:val="0"/>
          <w:numId w:val="0"/>
        </w:numPr>
        <w:rPr>
          <w:rFonts w:ascii="ServiceNow Sans" w:hAnsi="ServiceNow Sans"/>
          <w:b/>
          <w:bCs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t xml:space="preserve">1b. </w:t>
      </w:r>
      <w:r w:rsidR="00DE5839" w:rsidRPr="00D2234B">
        <w:rPr>
          <w:rFonts w:ascii="ServiceNow Sans" w:hAnsi="ServiceNow Sans"/>
          <w:b/>
          <w:bCs/>
          <w:sz w:val="24"/>
          <w:szCs w:val="24"/>
        </w:rPr>
        <w:t>Create credentials</w:t>
      </w:r>
      <w:bookmarkEnd w:id="2"/>
    </w:p>
    <w:p w14:paraId="13CAC9EC" w14:textId="77777777" w:rsidR="00D871AB" w:rsidRPr="00D2234B" w:rsidRDefault="00D871AB" w:rsidP="00D871AB">
      <w:pPr>
        <w:pStyle w:val="07NumberList"/>
        <w:numPr>
          <w:ilvl w:val="0"/>
          <w:numId w:val="0"/>
        </w:numPr>
        <w:rPr>
          <w:rFonts w:ascii="ServiceNow Sans" w:hAnsi="ServiceNow Sans"/>
          <w:b/>
          <w:bCs/>
          <w:sz w:val="24"/>
          <w:szCs w:val="24"/>
        </w:rPr>
      </w:pPr>
    </w:p>
    <w:p w14:paraId="57702857" w14:textId="4320AE70" w:rsidR="00DE5839" w:rsidRPr="00D2234B" w:rsidRDefault="00D871AB" w:rsidP="002B0697">
      <w:pPr>
        <w:pStyle w:val="05BodyCopy"/>
        <w:spacing w:after="0"/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Persona</w:t>
      </w:r>
      <w:r w:rsidR="00DE5839" w:rsidRPr="00D2234B">
        <w:rPr>
          <w:rFonts w:ascii="ServiceNow Sans" w:hAnsi="ServiceNow Sans"/>
          <w:sz w:val="24"/>
          <w:szCs w:val="24"/>
        </w:rPr>
        <w:t>: admin</w:t>
      </w:r>
    </w:p>
    <w:p w14:paraId="595CBCDE" w14:textId="77777777" w:rsidR="00D871AB" w:rsidRPr="00D2234B" w:rsidRDefault="00D871AB" w:rsidP="002B0697">
      <w:pPr>
        <w:pStyle w:val="05BodyCopy"/>
        <w:spacing w:after="0"/>
        <w:ind w:left="360" w:hanging="360"/>
        <w:rPr>
          <w:rFonts w:ascii="ServiceNow Sans" w:hAnsi="ServiceNow Sans"/>
          <w:sz w:val="24"/>
          <w:szCs w:val="24"/>
        </w:rPr>
      </w:pPr>
    </w:p>
    <w:p w14:paraId="191B00E6" w14:textId="77777777" w:rsidR="002B0697" w:rsidRPr="00D2234B" w:rsidRDefault="00DE5839" w:rsidP="002B0697">
      <w:pPr>
        <w:pStyle w:val="07NumberList"/>
        <w:keepNext w:val="0"/>
        <w:numPr>
          <w:ilvl w:val="0"/>
          <w:numId w:val="212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Connections &amp; Credentials &gt; Credentials </w:t>
      </w:r>
    </w:p>
    <w:p w14:paraId="1BC8584F" w14:textId="3439666C" w:rsidR="00DE5839" w:rsidRPr="00D2234B" w:rsidRDefault="00DE5839" w:rsidP="002B0697">
      <w:pPr>
        <w:pStyle w:val="07NumberList"/>
        <w:keepNext w:val="0"/>
        <w:numPr>
          <w:ilvl w:val="0"/>
          <w:numId w:val="212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Click New</w:t>
      </w:r>
    </w:p>
    <w:p w14:paraId="6FF080AC" w14:textId="77777777" w:rsidR="00DE5839" w:rsidRPr="00D2234B" w:rsidRDefault="00DE5839" w:rsidP="002B0697">
      <w:pPr>
        <w:pStyle w:val="07NumberList"/>
        <w:keepNext w:val="0"/>
        <w:numPr>
          <w:ilvl w:val="0"/>
          <w:numId w:val="212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proofErr w:type="spellStart"/>
      <w:r w:rsidRPr="00D2234B">
        <w:rPr>
          <w:rFonts w:ascii="ServiceNow Sans" w:hAnsi="ServiceNow Sans"/>
          <w:sz w:val="24"/>
          <w:szCs w:val="24"/>
        </w:rPr>
        <w:t>Oauth</w:t>
      </w:r>
      <w:proofErr w:type="spellEnd"/>
      <w:r w:rsidRPr="00D2234B">
        <w:rPr>
          <w:rFonts w:ascii="ServiceNow Sans" w:hAnsi="ServiceNow Sans"/>
          <w:sz w:val="24"/>
          <w:szCs w:val="24"/>
        </w:rPr>
        <w:t xml:space="preserve"> 2.0 credential</w:t>
      </w:r>
    </w:p>
    <w:p w14:paraId="78854C9A" w14:textId="77777777" w:rsidR="00DE5839" w:rsidRPr="00D2234B" w:rsidRDefault="00DE5839" w:rsidP="002B0697">
      <w:pPr>
        <w:pStyle w:val="07NumberList"/>
        <w:keepNext w:val="0"/>
        <w:numPr>
          <w:ilvl w:val="0"/>
          <w:numId w:val="212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Complete the following fields:</w:t>
      </w:r>
    </w:p>
    <w:p w14:paraId="2CD8B58B" w14:textId="77777777" w:rsidR="00DE5839" w:rsidRPr="00D2234B" w:rsidRDefault="00DE5839" w:rsidP="002B0697">
      <w:pPr>
        <w:pStyle w:val="ListParagraph"/>
        <w:numPr>
          <w:ilvl w:val="0"/>
          <w:numId w:val="212"/>
        </w:numPr>
        <w:ind w:left="360"/>
        <w:rPr>
          <w:rFonts w:ascii="ServiceNow Sans" w:hAnsi="ServiceNow Sans"/>
          <w:sz w:val="24"/>
        </w:rPr>
      </w:pPr>
      <w:r w:rsidRPr="00D2234B">
        <w:rPr>
          <w:rFonts w:ascii="ServiceNow Sans" w:hAnsi="ServiceNow Sans"/>
          <w:sz w:val="24"/>
        </w:rPr>
        <w:t>Name: EGD exchange spoke</w:t>
      </w:r>
    </w:p>
    <w:p w14:paraId="10B96A3E" w14:textId="77777777" w:rsidR="00DE5839" w:rsidRPr="00D2234B" w:rsidRDefault="00DE5839" w:rsidP="002B0697">
      <w:pPr>
        <w:pStyle w:val="ListParagraph"/>
        <w:numPr>
          <w:ilvl w:val="0"/>
          <w:numId w:val="212"/>
        </w:numPr>
        <w:ind w:left="360"/>
        <w:rPr>
          <w:rFonts w:ascii="ServiceNow Sans" w:hAnsi="ServiceNow Sans"/>
          <w:sz w:val="24"/>
        </w:rPr>
      </w:pPr>
      <w:proofErr w:type="spellStart"/>
      <w:r w:rsidRPr="00D2234B">
        <w:rPr>
          <w:rFonts w:ascii="ServiceNow Sans" w:hAnsi="ServiceNow Sans"/>
          <w:sz w:val="24"/>
        </w:rPr>
        <w:t>Oauth</w:t>
      </w:r>
      <w:proofErr w:type="spellEnd"/>
      <w:r w:rsidRPr="00D2234B">
        <w:rPr>
          <w:rFonts w:ascii="ServiceNow Sans" w:hAnsi="ServiceNow Sans"/>
          <w:sz w:val="24"/>
        </w:rPr>
        <w:t xml:space="preserve"> Entity Profile:  Microsoft Exchange Online </w:t>
      </w:r>
      <w:proofErr w:type="spellStart"/>
      <w:r w:rsidRPr="00D2234B">
        <w:rPr>
          <w:rFonts w:ascii="ServiceNow Sans" w:hAnsi="ServiceNow Sans"/>
          <w:sz w:val="24"/>
        </w:rPr>
        <w:t>default_profile</w:t>
      </w:r>
      <w:proofErr w:type="spellEnd"/>
    </w:p>
    <w:p w14:paraId="342D90B6" w14:textId="77777777" w:rsidR="00DE5839" w:rsidRPr="00D2234B" w:rsidRDefault="00DE5839" w:rsidP="002B0697">
      <w:pPr>
        <w:pStyle w:val="07NumberList"/>
        <w:keepNext w:val="0"/>
        <w:numPr>
          <w:ilvl w:val="0"/>
          <w:numId w:val="212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Right click and select save</w:t>
      </w:r>
    </w:p>
    <w:p w14:paraId="531554D5" w14:textId="77777777" w:rsidR="00DE5839" w:rsidRPr="00D2234B" w:rsidRDefault="00DE5839" w:rsidP="002B0697">
      <w:pPr>
        <w:pStyle w:val="07NumberList"/>
        <w:keepNext w:val="0"/>
        <w:numPr>
          <w:ilvl w:val="0"/>
          <w:numId w:val="212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Click Get </w:t>
      </w:r>
      <w:proofErr w:type="spellStart"/>
      <w:r w:rsidRPr="00D2234B">
        <w:rPr>
          <w:rFonts w:ascii="ServiceNow Sans" w:eastAsia="Century Gothic" w:hAnsi="ServiceNow Sans" w:cs="Century Gothic"/>
          <w:sz w:val="24"/>
          <w:szCs w:val="24"/>
        </w:rPr>
        <w:t>Oauth</w:t>
      </w:r>
      <w:proofErr w:type="spellEnd"/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 Token in related links</w:t>
      </w:r>
    </w:p>
    <w:p w14:paraId="04DFE12D" w14:textId="77777777" w:rsidR="002B0697" w:rsidRPr="00D2234B" w:rsidRDefault="002B0697" w:rsidP="002B0697">
      <w:pPr>
        <w:pStyle w:val="07NumberList"/>
        <w:keepNext w:val="0"/>
        <w:numPr>
          <w:ilvl w:val="0"/>
          <w:numId w:val="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</w:p>
    <w:p w14:paraId="74644A7D" w14:textId="77777777" w:rsidR="00DE5839" w:rsidRPr="00D2234B" w:rsidRDefault="00DE5839" w:rsidP="002B0697">
      <w:pPr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</w:rPr>
        <w:drawing>
          <wp:inline distT="0" distB="0" distL="0" distR="0" wp14:anchorId="46E26D65" wp14:editId="778B978D">
            <wp:extent cx="5943600" cy="1316355"/>
            <wp:effectExtent l="0" t="0" r="0" b="4445"/>
            <wp:docPr id="7366777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6677768" name="Picture 736677768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16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A98D1" w14:textId="77777777" w:rsidR="00DE5839" w:rsidRPr="00D2234B" w:rsidRDefault="00DE5839" w:rsidP="002B0697">
      <w:pPr>
        <w:ind w:hanging="360"/>
        <w:rPr>
          <w:rFonts w:ascii="ServiceNow Sans" w:hAnsi="ServiceNow Sans"/>
          <w:sz w:val="24"/>
          <w:szCs w:val="24"/>
        </w:rPr>
      </w:pPr>
    </w:p>
    <w:p w14:paraId="4E156A0F" w14:textId="77777777" w:rsidR="00DE5839" w:rsidRPr="00D2234B" w:rsidRDefault="00DE5839" w:rsidP="002B0697">
      <w:pPr>
        <w:pStyle w:val="ListParagraph"/>
        <w:numPr>
          <w:ilvl w:val="0"/>
          <w:numId w:val="212"/>
        </w:numPr>
        <w:ind w:left="360"/>
        <w:rPr>
          <w:rFonts w:ascii="ServiceNow Sans" w:hAnsi="ServiceNow Sans"/>
          <w:sz w:val="24"/>
        </w:rPr>
      </w:pPr>
      <w:r w:rsidRPr="00D2234B">
        <w:rPr>
          <w:rFonts w:ascii="ServiceNow Sans" w:hAnsi="ServiceNow Sans"/>
          <w:sz w:val="24"/>
        </w:rPr>
        <w:t>Repeat the steps to create a new credential with the following details:</w:t>
      </w:r>
    </w:p>
    <w:p w14:paraId="619E5494" w14:textId="77777777" w:rsidR="00DE5839" w:rsidRPr="00D2234B" w:rsidRDefault="00DE5839" w:rsidP="002B0697">
      <w:pPr>
        <w:pStyle w:val="ListParagraph"/>
        <w:numPr>
          <w:ilvl w:val="0"/>
          <w:numId w:val="213"/>
        </w:numPr>
        <w:rPr>
          <w:rFonts w:ascii="ServiceNow Sans" w:hAnsi="ServiceNow Sans"/>
          <w:sz w:val="24"/>
        </w:rPr>
      </w:pPr>
      <w:r w:rsidRPr="00D2234B">
        <w:rPr>
          <w:rFonts w:ascii="ServiceNow Sans" w:hAnsi="ServiceNow Sans"/>
          <w:b/>
          <w:bCs/>
          <w:sz w:val="24"/>
        </w:rPr>
        <w:t>Name</w:t>
      </w:r>
      <w:r w:rsidRPr="00D2234B">
        <w:rPr>
          <w:rFonts w:ascii="ServiceNow Sans" w:hAnsi="ServiceNow Sans"/>
          <w:sz w:val="24"/>
        </w:rPr>
        <w:t xml:space="preserve">: EGD exchange </w:t>
      </w:r>
      <w:proofErr w:type="spellStart"/>
      <w:r w:rsidRPr="00D2234B">
        <w:rPr>
          <w:rFonts w:ascii="ServiceNow Sans" w:hAnsi="ServiceNow Sans"/>
          <w:sz w:val="24"/>
        </w:rPr>
        <w:t>spoke_clientCredentials</w:t>
      </w:r>
      <w:proofErr w:type="spellEnd"/>
    </w:p>
    <w:p w14:paraId="121F9F77" w14:textId="77777777" w:rsidR="00DE5839" w:rsidRPr="00D2234B" w:rsidRDefault="00DE5839" w:rsidP="002B0697">
      <w:pPr>
        <w:pStyle w:val="ListParagraph"/>
        <w:numPr>
          <w:ilvl w:val="0"/>
          <w:numId w:val="213"/>
        </w:numPr>
        <w:rPr>
          <w:rFonts w:ascii="ServiceNow Sans" w:hAnsi="ServiceNow Sans"/>
          <w:sz w:val="24"/>
        </w:rPr>
      </w:pPr>
      <w:proofErr w:type="spellStart"/>
      <w:r w:rsidRPr="00D2234B">
        <w:rPr>
          <w:rFonts w:ascii="ServiceNow Sans" w:hAnsi="ServiceNow Sans"/>
          <w:b/>
          <w:bCs/>
          <w:sz w:val="24"/>
        </w:rPr>
        <w:t>Oauth</w:t>
      </w:r>
      <w:proofErr w:type="spellEnd"/>
      <w:r w:rsidRPr="00D2234B">
        <w:rPr>
          <w:rFonts w:ascii="ServiceNow Sans" w:hAnsi="ServiceNow Sans"/>
          <w:b/>
          <w:bCs/>
          <w:sz w:val="24"/>
        </w:rPr>
        <w:t xml:space="preserve"> Entity Profile:</w:t>
      </w:r>
      <w:r w:rsidRPr="00D2234B">
        <w:rPr>
          <w:rFonts w:ascii="ServiceNow Sans" w:hAnsi="ServiceNow Sans"/>
          <w:sz w:val="24"/>
        </w:rPr>
        <w:t xml:space="preserve"> Microsoft Exchange </w:t>
      </w:r>
      <w:proofErr w:type="spellStart"/>
      <w:r w:rsidRPr="00D2234B">
        <w:rPr>
          <w:rFonts w:ascii="ServiceNow Sans" w:hAnsi="ServiceNow Sans"/>
          <w:sz w:val="24"/>
        </w:rPr>
        <w:t>Online_clientCredentials</w:t>
      </w:r>
      <w:proofErr w:type="spellEnd"/>
      <w:r w:rsidRPr="00D2234B">
        <w:rPr>
          <w:rFonts w:ascii="ServiceNow Sans" w:hAnsi="ServiceNow Sans"/>
          <w:sz w:val="24"/>
        </w:rPr>
        <w:t xml:space="preserve"> </w:t>
      </w:r>
      <w:proofErr w:type="spellStart"/>
      <w:r w:rsidRPr="00D2234B">
        <w:rPr>
          <w:rFonts w:ascii="ServiceNow Sans" w:hAnsi="ServiceNow Sans"/>
          <w:sz w:val="24"/>
        </w:rPr>
        <w:t>default_profile</w:t>
      </w:r>
      <w:proofErr w:type="spellEnd"/>
    </w:p>
    <w:p w14:paraId="623548B5" w14:textId="77777777" w:rsidR="00DE5839" w:rsidRPr="00D2234B" w:rsidRDefault="00DE5839" w:rsidP="002B0697">
      <w:pPr>
        <w:ind w:left="360" w:hanging="360"/>
        <w:rPr>
          <w:rFonts w:ascii="ServiceNow Sans" w:hAnsi="ServiceNow Sans"/>
          <w:sz w:val="24"/>
          <w:szCs w:val="24"/>
        </w:rPr>
      </w:pPr>
    </w:p>
    <w:p w14:paraId="3133359A" w14:textId="77777777" w:rsidR="00DE5839" w:rsidRPr="00D2234B" w:rsidRDefault="00DE5839" w:rsidP="002B0697">
      <w:pPr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lastRenderedPageBreak/>
        <w:drawing>
          <wp:inline distT="0" distB="0" distL="0" distR="0" wp14:anchorId="4141F096" wp14:editId="19B787C8">
            <wp:extent cx="5943600" cy="1191260"/>
            <wp:effectExtent l="0" t="0" r="0" b="2540"/>
            <wp:docPr id="5686687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66870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4B49B4" w14:textId="77777777" w:rsidR="00DE5839" w:rsidRPr="00D2234B" w:rsidRDefault="00DE5839" w:rsidP="002B0697">
      <w:pPr>
        <w:pStyle w:val="05BodyCopy"/>
        <w:rPr>
          <w:rFonts w:ascii="ServiceNow Sans" w:hAnsi="ServiceNow Sans"/>
          <w:sz w:val="24"/>
          <w:szCs w:val="24"/>
        </w:rPr>
      </w:pPr>
    </w:p>
    <w:p w14:paraId="06578351" w14:textId="5E8ABDA9" w:rsidR="00DE5839" w:rsidRPr="00D2234B" w:rsidRDefault="00D871AB" w:rsidP="00D871AB">
      <w:pPr>
        <w:pStyle w:val="07NumberList"/>
        <w:numPr>
          <w:ilvl w:val="0"/>
          <w:numId w:val="0"/>
        </w:numPr>
        <w:rPr>
          <w:rFonts w:ascii="ServiceNow Sans" w:hAnsi="ServiceNow Sans"/>
          <w:b/>
          <w:bCs/>
          <w:sz w:val="24"/>
          <w:szCs w:val="24"/>
        </w:rPr>
      </w:pPr>
      <w:bookmarkStart w:id="3" w:name="_Toc184031299"/>
      <w:r w:rsidRPr="00D2234B">
        <w:rPr>
          <w:rFonts w:ascii="ServiceNow Sans" w:hAnsi="ServiceNow Sans"/>
          <w:b/>
          <w:bCs/>
          <w:sz w:val="24"/>
          <w:szCs w:val="24"/>
        </w:rPr>
        <w:t xml:space="preserve">1c. </w:t>
      </w:r>
      <w:r w:rsidR="00DE5839" w:rsidRPr="00D2234B">
        <w:rPr>
          <w:rFonts w:ascii="ServiceNow Sans" w:hAnsi="ServiceNow Sans"/>
          <w:b/>
          <w:bCs/>
          <w:sz w:val="24"/>
          <w:szCs w:val="24"/>
        </w:rPr>
        <w:t xml:space="preserve"> Credential Aliases</w:t>
      </w:r>
      <w:bookmarkEnd w:id="3"/>
    </w:p>
    <w:p w14:paraId="4F86A882" w14:textId="77777777" w:rsidR="00D871AB" w:rsidRPr="00D2234B" w:rsidRDefault="00D871AB" w:rsidP="00D871AB">
      <w:pPr>
        <w:pStyle w:val="07NumberList"/>
        <w:numPr>
          <w:ilvl w:val="0"/>
          <w:numId w:val="0"/>
        </w:numPr>
        <w:ind w:left="360"/>
        <w:rPr>
          <w:rFonts w:ascii="ServiceNow Sans" w:hAnsi="ServiceNow Sans"/>
          <w:b/>
          <w:bCs/>
          <w:sz w:val="24"/>
          <w:szCs w:val="24"/>
        </w:rPr>
      </w:pPr>
    </w:p>
    <w:p w14:paraId="665576E4" w14:textId="3171E152" w:rsidR="00DE5839" w:rsidRPr="00D2234B" w:rsidRDefault="00D871AB" w:rsidP="002B0697">
      <w:pPr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Persona</w:t>
      </w:r>
      <w:r w:rsidR="00DE5839" w:rsidRPr="00D2234B">
        <w:rPr>
          <w:rFonts w:ascii="ServiceNow Sans" w:hAnsi="ServiceNow Sans"/>
          <w:sz w:val="24"/>
          <w:szCs w:val="24"/>
        </w:rPr>
        <w:t>: admin</w:t>
      </w:r>
    </w:p>
    <w:p w14:paraId="0D9AE448" w14:textId="77777777" w:rsidR="00D871AB" w:rsidRPr="00D2234B" w:rsidRDefault="00D871AB" w:rsidP="002B0697">
      <w:pPr>
        <w:ind w:left="360" w:hanging="360"/>
        <w:rPr>
          <w:rFonts w:ascii="ServiceNow Sans" w:hAnsi="ServiceNow Sans"/>
          <w:sz w:val="24"/>
          <w:szCs w:val="24"/>
        </w:rPr>
      </w:pPr>
    </w:p>
    <w:p w14:paraId="77BEF911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</w:t>
      </w:r>
      <w:r w:rsidRPr="00D2234B">
        <w:rPr>
          <w:rFonts w:ascii="ServiceNow Sans" w:hAnsi="ServiceNow Sans"/>
          <w:b/>
          <w:bCs/>
          <w:sz w:val="24"/>
          <w:szCs w:val="24"/>
        </w:rPr>
        <w:t>Connections &amp; Credentials</w:t>
      </w:r>
      <w:r w:rsidRPr="00D2234B">
        <w:rPr>
          <w:rFonts w:ascii="ServiceNow Sans" w:hAnsi="ServiceNow Sans"/>
          <w:sz w:val="24"/>
          <w:szCs w:val="24"/>
        </w:rPr>
        <w:t xml:space="preserve"> &gt; </w:t>
      </w:r>
      <w:r w:rsidRPr="00D2234B">
        <w:rPr>
          <w:rFonts w:ascii="ServiceNow Sans" w:hAnsi="ServiceNow Sans"/>
          <w:b/>
          <w:bCs/>
          <w:sz w:val="24"/>
          <w:szCs w:val="24"/>
        </w:rPr>
        <w:t>Connections &amp; Credentials Aliases</w:t>
      </w:r>
    </w:p>
    <w:p w14:paraId="7466051F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eastAsia="Century Gothic" w:hAnsi="ServiceNow Sans" w:cs="Century Gothic"/>
          <w:i/>
          <w:iCs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</w:t>
      </w:r>
      <w:proofErr w:type="spellStart"/>
      <w:r w:rsidRPr="00D2234B">
        <w:rPr>
          <w:rFonts w:ascii="ServiceNow Sans" w:hAnsi="ServiceNow Sans"/>
          <w:sz w:val="24"/>
          <w:szCs w:val="24"/>
        </w:rPr>
        <w:t>Microsoft_Exchange_Online</w:t>
      </w:r>
      <w:proofErr w:type="spellEnd"/>
    </w:p>
    <w:p w14:paraId="08DF7186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eastAsia="Century Gothic" w:hAnsi="ServiceNow Sans" w:cs="Century Gothic"/>
          <w:i/>
          <w:iCs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Go to the Connections related list, click new</w:t>
      </w:r>
    </w:p>
    <w:p w14:paraId="7F12CD82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eastAsia="Century Gothic" w:hAnsi="ServiceNow Sans" w:cs="Century Gothic"/>
          <w:i/>
          <w:iCs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Fill in the following fields:</w:t>
      </w:r>
    </w:p>
    <w:p w14:paraId="0F62FE66" w14:textId="77777777" w:rsidR="00DE5839" w:rsidRPr="00D2234B" w:rsidRDefault="00DE5839" w:rsidP="002B0697">
      <w:pPr>
        <w:pStyle w:val="07NumberList"/>
        <w:keepNext w:val="0"/>
        <w:numPr>
          <w:ilvl w:val="0"/>
          <w:numId w:val="214"/>
        </w:numPr>
        <w:spacing w:after="0"/>
        <w:rPr>
          <w:rFonts w:ascii="ServiceNow Sans" w:eastAsia="Century Gothic" w:hAnsi="ServiceNow Sans" w:cs="Century Gothic"/>
          <w:i/>
          <w:iCs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t>Name</w:t>
      </w:r>
      <w:r w:rsidRPr="00D2234B">
        <w:rPr>
          <w:rFonts w:ascii="ServiceNow Sans" w:hAnsi="ServiceNow Sans"/>
          <w:sz w:val="24"/>
          <w:szCs w:val="24"/>
        </w:rPr>
        <w:t>: EGD exchange spoke</w:t>
      </w:r>
    </w:p>
    <w:p w14:paraId="63C6406E" w14:textId="77777777" w:rsidR="00DE5839" w:rsidRPr="00D2234B" w:rsidRDefault="00DE5839" w:rsidP="002B0697">
      <w:pPr>
        <w:pStyle w:val="07NumberList"/>
        <w:keepNext w:val="0"/>
        <w:numPr>
          <w:ilvl w:val="0"/>
          <w:numId w:val="214"/>
        </w:numPr>
        <w:spacing w:after="0"/>
        <w:rPr>
          <w:rFonts w:ascii="ServiceNow Sans" w:eastAsia="Century Gothic" w:hAnsi="ServiceNow Sans" w:cs="Century Gothic"/>
          <w:i/>
          <w:iCs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t>Credential</w:t>
      </w:r>
      <w:r w:rsidRPr="00D2234B">
        <w:rPr>
          <w:rFonts w:ascii="ServiceNow Sans" w:hAnsi="ServiceNow Sans"/>
          <w:sz w:val="24"/>
          <w:szCs w:val="24"/>
        </w:rPr>
        <w:t xml:space="preserve">: EGD </w:t>
      </w:r>
      <w:proofErr w:type="spellStart"/>
      <w:r w:rsidRPr="00D2234B">
        <w:rPr>
          <w:rFonts w:ascii="ServiceNow Sans" w:hAnsi="ServiceNow Sans"/>
          <w:sz w:val="24"/>
          <w:szCs w:val="24"/>
        </w:rPr>
        <w:t>Exchnage</w:t>
      </w:r>
      <w:proofErr w:type="spellEnd"/>
      <w:r w:rsidRPr="00D2234B">
        <w:rPr>
          <w:rFonts w:ascii="ServiceNow Sans" w:hAnsi="ServiceNow Sans"/>
          <w:sz w:val="24"/>
          <w:szCs w:val="24"/>
        </w:rPr>
        <w:t xml:space="preserve"> Spoke</w:t>
      </w:r>
    </w:p>
    <w:p w14:paraId="47A2B0B3" w14:textId="77777777" w:rsidR="00DE5839" w:rsidRPr="00D2234B" w:rsidRDefault="00DE5839" w:rsidP="002B0697">
      <w:pPr>
        <w:pStyle w:val="07NumberList"/>
        <w:keepNext w:val="0"/>
        <w:numPr>
          <w:ilvl w:val="0"/>
          <w:numId w:val="214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t>Connection</w:t>
      </w:r>
      <w:r w:rsidRPr="00D2234B">
        <w:rPr>
          <w:rFonts w:ascii="ServiceNow Sans" w:hAnsi="ServiceNow Sans"/>
          <w:sz w:val="24"/>
          <w:szCs w:val="24"/>
        </w:rPr>
        <w:t xml:space="preserve"> </w:t>
      </w:r>
      <w:r w:rsidRPr="00D2234B">
        <w:rPr>
          <w:rFonts w:ascii="ServiceNow Sans" w:hAnsi="ServiceNow Sans"/>
          <w:b/>
          <w:bCs/>
          <w:sz w:val="24"/>
          <w:szCs w:val="24"/>
        </w:rPr>
        <w:t>URL</w:t>
      </w:r>
      <w:r w:rsidRPr="00D2234B">
        <w:rPr>
          <w:rFonts w:ascii="ServiceNow Sans" w:hAnsi="ServiceNow Sans"/>
          <w:sz w:val="24"/>
          <w:szCs w:val="24"/>
        </w:rPr>
        <w:t xml:space="preserve">: https://graph.microsoft.com </w:t>
      </w:r>
    </w:p>
    <w:p w14:paraId="47619CB7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Click Submit</w:t>
      </w:r>
    </w:p>
    <w:p w14:paraId="06C60295" w14:textId="77777777" w:rsidR="00DE5839" w:rsidRPr="00D2234B" w:rsidRDefault="00DE5839" w:rsidP="002B0697">
      <w:pPr>
        <w:pStyle w:val="07NumberList"/>
        <w:numPr>
          <w:ilvl w:val="0"/>
          <w:numId w:val="0"/>
        </w:numPr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drawing>
          <wp:inline distT="0" distB="0" distL="0" distR="0" wp14:anchorId="30E0BC9A" wp14:editId="38B03B95">
            <wp:extent cx="5943600" cy="1751965"/>
            <wp:effectExtent l="0" t="0" r="0" b="635"/>
            <wp:docPr id="8714422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144227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5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D0B16" w14:textId="77777777" w:rsidR="00D871AB" w:rsidRPr="00D2234B" w:rsidRDefault="00D871AB" w:rsidP="002B0697">
      <w:pPr>
        <w:pStyle w:val="07NumberList"/>
        <w:numPr>
          <w:ilvl w:val="0"/>
          <w:numId w:val="0"/>
        </w:numPr>
        <w:rPr>
          <w:rFonts w:ascii="ServiceNow Sans" w:hAnsi="ServiceNow Sans"/>
          <w:sz w:val="24"/>
          <w:szCs w:val="24"/>
        </w:rPr>
      </w:pPr>
    </w:p>
    <w:p w14:paraId="755DC965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</w:t>
      </w:r>
      <w:r w:rsidRPr="00D2234B">
        <w:rPr>
          <w:rFonts w:ascii="ServiceNow Sans" w:hAnsi="ServiceNow Sans"/>
          <w:b/>
          <w:bCs/>
          <w:sz w:val="24"/>
          <w:szCs w:val="24"/>
        </w:rPr>
        <w:t>Connections &amp; Credentials</w:t>
      </w:r>
      <w:r w:rsidRPr="00D2234B">
        <w:rPr>
          <w:rFonts w:ascii="ServiceNow Sans" w:hAnsi="ServiceNow Sans"/>
          <w:sz w:val="24"/>
          <w:szCs w:val="24"/>
        </w:rPr>
        <w:t xml:space="preserve"> &gt; </w:t>
      </w:r>
      <w:r w:rsidRPr="00D2234B">
        <w:rPr>
          <w:rFonts w:ascii="ServiceNow Sans" w:hAnsi="ServiceNow Sans"/>
          <w:b/>
          <w:bCs/>
          <w:sz w:val="24"/>
          <w:szCs w:val="24"/>
        </w:rPr>
        <w:t>Connections &amp; Credentials Aliases</w:t>
      </w:r>
    </w:p>
    <w:p w14:paraId="2A041B88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</w:t>
      </w:r>
      <w:proofErr w:type="spellStart"/>
      <w:r w:rsidRPr="00D2234B">
        <w:rPr>
          <w:rFonts w:ascii="ServiceNow Sans" w:hAnsi="ServiceNow Sans"/>
          <w:sz w:val="24"/>
          <w:szCs w:val="24"/>
        </w:rPr>
        <w:t>Microsoft_Exchange_Online_clientCredentials</w:t>
      </w:r>
      <w:proofErr w:type="spellEnd"/>
    </w:p>
    <w:p w14:paraId="7AA10359" w14:textId="77777777" w:rsidR="00DE5839" w:rsidRPr="00D2234B" w:rsidRDefault="00DE5839" w:rsidP="002B0697">
      <w:pPr>
        <w:pStyle w:val="07NumberList"/>
        <w:keepNext w:val="0"/>
        <w:numPr>
          <w:ilvl w:val="0"/>
          <w:numId w:val="18"/>
        </w:numPr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Repeat steps 3 to 5 but fill out the fields as shown below</w:t>
      </w:r>
    </w:p>
    <w:p w14:paraId="0810FD2F" w14:textId="77777777" w:rsidR="00D871AB" w:rsidRPr="00D2234B" w:rsidRDefault="00D871AB" w:rsidP="00D871AB">
      <w:pPr>
        <w:pStyle w:val="07NumberList"/>
        <w:keepNext w:val="0"/>
        <w:numPr>
          <w:ilvl w:val="0"/>
          <w:numId w:val="0"/>
        </w:numPr>
        <w:spacing w:after="0"/>
        <w:ind w:left="360"/>
        <w:rPr>
          <w:rFonts w:ascii="ServiceNow Sans" w:hAnsi="ServiceNow Sans"/>
          <w:sz w:val="24"/>
          <w:szCs w:val="24"/>
        </w:rPr>
      </w:pPr>
    </w:p>
    <w:p w14:paraId="0E0A7076" w14:textId="77777777" w:rsidR="00DE5839" w:rsidRPr="00D2234B" w:rsidRDefault="00DE5839" w:rsidP="002B0697">
      <w:pPr>
        <w:pStyle w:val="07NumberList"/>
        <w:numPr>
          <w:ilvl w:val="0"/>
          <w:numId w:val="0"/>
        </w:numPr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lastRenderedPageBreak/>
        <w:drawing>
          <wp:inline distT="0" distB="0" distL="0" distR="0" wp14:anchorId="5BEAA296" wp14:editId="1B155C54">
            <wp:extent cx="5340743" cy="1897790"/>
            <wp:effectExtent l="0" t="0" r="0" b="0"/>
            <wp:docPr id="3393163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316343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55571" cy="1903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890D8C" w14:textId="77777777" w:rsidR="00DE5839" w:rsidRPr="00D2234B" w:rsidRDefault="00DE5839" w:rsidP="002B0697">
      <w:pPr>
        <w:pStyle w:val="07NumberList"/>
        <w:numPr>
          <w:ilvl w:val="0"/>
          <w:numId w:val="0"/>
        </w:numPr>
        <w:ind w:left="360"/>
        <w:rPr>
          <w:rFonts w:ascii="ServiceNow Sans" w:eastAsia="Century Gothic" w:hAnsi="ServiceNow Sans" w:cs="Century Gothic"/>
          <w:b/>
          <w:bCs/>
          <w:sz w:val="24"/>
          <w:szCs w:val="24"/>
        </w:rPr>
      </w:pPr>
    </w:p>
    <w:p w14:paraId="41D993EB" w14:textId="4467389D" w:rsidR="00DE5839" w:rsidRPr="00D2234B" w:rsidRDefault="00D871AB" w:rsidP="00D871AB">
      <w:pPr>
        <w:pStyle w:val="07NumberList"/>
        <w:numPr>
          <w:ilvl w:val="0"/>
          <w:numId w:val="0"/>
        </w:numPr>
        <w:rPr>
          <w:rFonts w:ascii="ServiceNow Sans" w:hAnsi="ServiceNow Sans"/>
          <w:b/>
          <w:bCs/>
          <w:sz w:val="24"/>
          <w:szCs w:val="24"/>
        </w:rPr>
      </w:pPr>
      <w:bookmarkStart w:id="4" w:name="_Toc184031300"/>
      <w:r w:rsidRPr="00D2234B">
        <w:rPr>
          <w:rFonts w:ascii="ServiceNow Sans" w:hAnsi="ServiceNow Sans"/>
          <w:b/>
          <w:bCs/>
          <w:sz w:val="24"/>
          <w:szCs w:val="24"/>
        </w:rPr>
        <w:t xml:space="preserve">1d. </w:t>
      </w:r>
      <w:r w:rsidR="00DE5839" w:rsidRPr="00D2234B">
        <w:rPr>
          <w:rFonts w:ascii="ServiceNow Sans" w:hAnsi="ServiceNow Sans"/>
          <w:b/>
          <w:bCs/>
          <w:sz w:val="24"/>
          <w:szCs w:val="24"/>
        </w:rPr>
        <w:t xml:space="preserve"> Webhook Registry:</w:t>
      </w:r>
      <w:bookmarkEnd w:id="4"/>
    </w:p>
    <w:p w14:paraId="6B6300A7" w14:textId="77777777" w:rsidR="00D871AB" w:rsidRPr="00D2234B" w:rsidRDefault="00D871AB" w:rsidP="00D871AB">
      <w:pPr>
        <w:pStyle w:val="07NumberList"/>
        <w:numPr>
          <w:ilvl w:val="0"/>
          <w:numId w:val="0"/>
        </w:numPr>
        <w:rPr>
          <w:rFonts w:ascii="ServiceNow Sans" w:hAnsi="ServiceNow Sans"/>
          <w:b/>
          <w:bCs/>
          <w:sz w:val="24"/>
          <w:szCs w:val="24"/>
        </w:rPr>
      </w:pPr>
    </w:p>
    <w:p w14:paraId="020288C4" w14:textId="5FE09E06" w:rsidR="00D871AB" w:rsidRPr="00D2234B" w:rsidRDefault="008405C2" w:rsidP="00D871AB">
      <w:pPr>
        <w:pStyle w:val="07NumberList"/>
        <w:numPr>
          <w:ilvl w:val="0"/>
          <w:numId w:val="0"/>
        </w:numPr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Persona</w:t>
      </w:r>
      <w:r w:rsidR="00D871AB" w:rsidRPr="00D2234B">
        <w:rPr>
          <w:rFonts w:ascii="ServiceNow Sans" w:hAnsi="ServiceNow Sans"/>
          <w:sz w:val="24"/>
          <w:szCs w:val="24"/>
        </w:rPr>
        <w:t>: admin</w:t>
      </w:r>
    </w:p>
    <w:p w14:paraId="332C65C7" w14:textId="77777777" w:rsidR="002B0697" w:rsidRPr="00D2234B" w:rsidRDefault="002B0697" w:rsidP="002B0697">
      <w:pPr>
        <w:pStyle w:val="07NumberList"/>
        <w:numPr>
          <w:ilvl w:val="0"/>
          <w:numId w:val="0"/>
        </w:numPr>
        <w:ind w:left="360"/>
        <w:rPr>
          <w:rFonts w:ascii="ServiceNow Sans" w:hAnsi="ServiceNow Sans"/>
          <w:b/>
          <w:bCs/>
          <w:sz w:val="24"/>
          <w:szCs w:val="24"/>
        </w:rPr>
      </w:pPr>
    </w:p>
    <w:p w14:paraId="530C72F7" w14:textId="77777777" w:rsidR="00DE5839" w:rsidRPr="00D2234B" w:rsidRDefault="00DE5839" w:rsidP="002B0697">
      <w:pPr>
        <w:pStyle w:val="07NumberList"/>
        <w:keepNext w:val="0"/>
        <w:numPr>
          <w:ilvl w:val="0"/>
          <w:numId w:val="20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</w:t>
      </w:r>
      <w:r w:rsidRPr="00D2234B">
        <w:rPr>
          <w:rFonts w:ascii="ServiceNow Sans" w:hAnsi="ServiceNow Sans"/>
          <w:b/>
          <w:bCs/>
          <w:sz w:val="24"/>
          <w:szCs w:val="24"/>
        </w:rPr>
        <w:t>Microsoft Exchange Online Spoke</w:t>
      </w:r>
      <w:r w:rsidRPr="00D2234B">
        <w:rPr>
          <w:rFonts w:ascii="ServiceNow Sans" w:hAnsi="ServiceNow Sans"/>
          <w:sz w:val="24"/>
          <w:szCs w:val="24"/>
        </w:rPr>
        <w:t xml:space="preserve"> &gt; </w:t>
      </w:r>
      <w:r w:rsidRPr="00D2234B">
        <w:rPr>
          <w:rFonts w:ascii="ServiceNow Sans" w:hAnsi="ServiceNow Sans"/>
          <w:b/>
          <w:bCs/>
          <w:sz w:val="24"/>
          <w:szCs w:val="24"/>
        </w:rPr>
        <w:t>Webhook Registry</w:t>
      </w:r>
    </w:p>
    <w:p w14:paraId="1FA34A58" w14:textId="77777777" w:rsidR="00DE5839" w:rsidRPr="00D2234B" w:rsidRDefault="00DE5839" w:rsidP="002B0697">
      <w:pPr>
        <w:pStyle w:val="07NumberList"/>
        <w:keepNext w:val="0"/>
        <w:numPr>
          <w:ilvl w:val="0"/>
          <w:numId w:val="20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Click New</w:t>
      </w:r>
    </w:p>
    <w:p w14:paraId="5667D8ED" w14:textId="77777777" w:rsidR="00DE5839" w:rsidRPr="00D2234B" w:rsidRDefault="00DE5839" w:rsidP="002B0697">
      <w:pPr>
        <w:pStyle w:val="07NumberList"/>
        <w:keepNext w:val="0"/>
        <w:numPr>
          <w:ilvl w:val="0"/>
          <w:numId w:val="20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Fill in the following fields</w:t>
      </w:r>
    </w:p>
    <w:p w14:paraId="68F9D676" w14:textId="77777777" w:rsidR="00DE5839" w:rsidRPr="00D2234B" w:rsidRDefault="00DE5839" w:rsidP="002B0697">
      <w:pPr>
        <w:pStyle w:val="07NumberList"/>
        <w:keepNext w:val="0"/>
        <w:numPr>
          <w:ilvl w:val="1"/>
          <w:numId w:val="20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Name: HRSD webhook</w:t>
      </w:r>
    </w:p>
    <w:p w14:paraId="53A548F4" w14:textId="77777777" w:rsidR="00DE5839" w:rsidRPr="00D2234B" w:rsidRDefault="00DE5839" w:rsidP="002B0697">
      <w:pPr>
        <w:pStyle w:val="07NumberList"/>
        <w:keepNext w:val="0"/>
        <w:numPr>
          <w:ilvl w:val="0"/>
          <w:numId w:val="20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Right click &amp; save</w:t>
      </w:r>
    </w:p>
    <w:p w14:paraId="06EC9B8D" w14:textId="77777777" w:rsidR="00DE5839" w:rsidRPr="00D2234B" w:rsidRDefault="00DE5839" w:rsidP="002B0697">
      <w:pPr>
        <w:pStyle w:val="07NumberList"/>
        <w:keepNext w:val="0"/>
        <w:numPr>
          <w:ilvl w:val="0"/>
          <w:numId w:val="20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Click Callback URL button</w:t>
      </w:r>
    </w:p>
    <w:p w14:paraId="3E181AB5" w14:textId="77777777" w:rsidR="00DE5839" w:rsidRPr="00D2234B" w:rsidRDefault="00DE5839" w:rsidP="002B0697">
      <w:pPr>
        <w:pStyle w:val="07NumberList"/>
        <w:keepNext w:val="0"/>
        <w:numPr>
          <w:ilvl w:val="0"/>
          <w:numId w:val="20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Save the URL and update the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 xml:space="preserve"> </w:t>
      </w:r>
      <w:proofErr w:type="spellStart"/>
      <w:r w:rsidRPr="00D2234B">
        <w:rPr>
          <w:rFonts w:ascii="ServiceNow Sans" w:hAnsi="ServiceNow Sans"/>
          <w:b/>
          <w:bCs/>
          <w:sz w:val="24"/>
          <w:szCs w:val="24"/>
        </w:rPr>
        <w:t>sn_egd_act.ex_online_notification_url</w:t>
      </w:r>
      <w:proofErr w:type="spellEnd"/>
      <w:r w:rsidRPr="00D2234B">
        <w:rPr>
          <w:rFonts w:ascii="ServiceNow Sans" w:hAnsi="ServiceNow Sans"/>
          <w:b/>
          <w:bCs/>
          <w:sz w:val="24"/>
          <w:szCs w:val="24"/>
        </w:rPr>
        <w:t xml:space="preserve">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 xml:space="preserve"> 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sys property identified in the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Requirements Summary</w:t>
      </w:r>
    </w:p>
    <w:p w14:paraId="1EA8317C" w14:textId="77777777" w:rsidR="00DE5839" w:rsidRPr="00D2234B" w:rsidRDefault="00DE5839" w:rsidP="002B0697">
      <w:pPr>
        <w:pStyle w:val="03SubheadBodyTitle"/>
        <w:rPr>
          <w:rFonts w:ascii="ServiceNow Sans" w:eastAsia="Century Gothic" w:hAnsi="ServiceNow Sans" w:cs="Century Gothic"/>
          <w:sz w:val="24"/>
          <w:szCs w:val="24"/>
        </w:rPr>
      </w:pPr>
      <w:bookmarkStart w:id="5" w:name="_Toc159238871"/>
    </w:p>
    <w:p w14:paraId="7B7F0C6D" w14:textId="5D966B5C" w:rsidR="00456976" w:rsidRPr="00D2234B" w:rsidRDefault="00DE5839" w:rsidP="008405C2">
      <w:pPr>
        <w:pStyle w:val="07NumberList"/>
        <w:rPr>
          <w:rFonts w:ascii="ServiceNow Sans" w:eastAsia="Century Gothic" w:hAnsi="ServiceNow Sans" w:cs="Century Gothic"/>
          <w:b/>
          <w:bCs/>
          <w:sz w:val="24"/>
          <w:szCs w:val="24"/>
        </w:rPr>
      </w:pPr>
      <w:bookmarkStart w:id="6" w:name="_Toc184031304"/>
      <w:r w:rsidRPr="00D2234B">
        <w:rPr>
          <w:rFonts w:ascii="ServiceNow Sans" w:eastAsia="Century Gothic" w:hAnsi="ServiceNow Sans" w:cs="Century Gothic"/>
          <w:b/>
          <w:bCs/>
        </w:rPr>
        <w:t xml:space="preserve"> </w:t>
      </w:r>
      <w:bookmarkStart w:id="7" w:name="_Toc159238872"/>
      <w:bookmarkStart w:id="8" w:name="_Toc184031305"/>
      <w:bookmarkEnd w:id="5"/>
      <w:bookmarkEnd w:id="6"/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Using the Career Conversations app</w:t>
      </w:r>
      <w:bookmarkEnd w:id="7"/>
      <w:bookmarkEnd w:id="8"/>
    </w:p>
    <w:p w14:paraId="49C65FB2" w14:textId="77777777" w:rsidR="008405C2" w:rsidRPr="00D2234B" w:rsidRDefault="008405C2" w:rsidP="008405C2">
      <w:pPr>
        <w:pStyle w:val="07NumberList"/>
        <w:numPr>
          <w:ilvl w:val="0"/>
          <w:numId w:val="0"/>
        </w:numPr>
        <w:ind w:left="360"/>
        <w:rPr>
          <w:rFonts w:ascii="ServiceNow Sans" w:eastAsia="Century Gothic" w:hAnsi="ServiceNow Sans" w:cs="Century Gothic"/>
          <w:b/>
          <w:bCs/>
          <w:sz w:val="24"/>
          <w:szCs w:val="24"/>
        </w:rPr>
      </w:pPr>
    </w:p>
    <w:p w14:paraId="20DF89C2" w14:textId="15B99783" w:rsidR="00456976" w:rsidRPr="00D2234B" w:rsidRDefault="00456976" w:rsidP="00456976">
      <w:pPr>
        <w:pStyle w:val="07NumberList"/>
        <w:numPr>
          <w:ilvl w:val="0"/>
          <w:numId w:val="0"/>
        </w:numPr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Persona: Licensed Manager</w:t>
      </w:r>
    </w:p>
    <w:p w14:paraId="792C4CDD" w14:textId="77777777" w:rsidR="008405C2" w:rsidRPr="00D2234B" w:rsidRDefault="008405C2" w:rsidP="00456976">
      <w:pPr>
        <w:pStyle w:val="07NumberList"/>
        <w:numPr>
          <w:ilvl w:val="0"/>
          <w:numId w:val="0"/>
        </w:numPr>
        <w:rPr>
          <w:rFonts w:ascii="ServiceNow Sans" w:eastAsia="Century Gothic" w:hAnsi="ServiceNow Sans" w:cs="Century Gothic"/>
          <w:sz w:val="24"/>
          <w:szCs w:val="24"/>
        </w:rPr>
      </w:pPr>
    </w:p>
    <w:p w14:paraId="4C7BEC7D" w14:textId="77777777" w:rsidR="00DE5839" w:rsidRPr="00D2234B" w:rsidRDefault="00DE5839" w:rsidP="002B0697">
      <w:pPr>
        <w:pStyle w:val="07NumberList"/>
        <w:keepNext w:val="0"/>
        <w:numPr>
          <w:ilvl w:val="0"/>
          <w:numId w:val="207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</w:t>
      </w:r>
      <w:r w:rsidRPr="00D2234B">
        <w:rPr>
          <w:rFonts w:ascii="ServiceNow Sans" w:hAnsi="ServiceNow Sans"/>
          <w:b/>
          <w:bCs/>
          <w:sz w:val="24"/>
          <w:szCs w:val="24"/>
        </w:rPr>
        <w:t>the Employee Center</w:t>
      </w:r>
      <w:r w:rsidRPr="00D2234B">
        <w:rPr>
          <w:rFonts w:ascii="ServiceNow Sans" w:hAnsi="ServiceNow Sans"/>
          <w:sz w:val="24"/>
          <w:szCs w:val="24"/>
        </w:rPr>
        <w:t xml:space="preserve"> </w:t>
      </w:r>
    </w:p>
    <w:p w14:paraId="492C5AEA" w14:textId="1685B896" w:rsidR="00DE5839" w:rsidRPr="00D2234B" w:rsidRDefault="00DE5839" w:rsidP="002B0697">
      <w:pPr>
        <w:pStyle w:val="07NumberList"/>
        <w:keepNext w:val="0"/>
        <w:numPr>
          <w:ilvl w:val="0"/>
          <w:numId w:val="207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</w:t>
      </w:r>
      <w:r w:rsidRPr="00D2234B">
        <w:rPr>
          <w:rFonts w:ascii="ServiceNow Sans" w:hAnsi="ServiceNow Sans"/>
          <w:b/>
          <w:bCs/>
          <w:sz w:val="24"/>
          <w:szCs w:val="24"/>
        </w:rPr>
        <w:t>Your team</w:t>
      </w:r>
      <w:r w:rsidR="002B0697" w:rsidRPr="00D2234B">
        <w:rPr>
          <w:rFonts w:ascii="ServiceNow Sans" w:hAnsi="ServiceNow Sans"/>
          <w:b/>
          <w:bCs/>
          <w:sz w:val="24"/>
          <w:szCs w:val="24"/>
        </w:rPr>
        <w:t>,</w:t>
      </w:r>
      <w:r w:rsidRPr="00D2234B">
        <w:rPr>
          <w:rFonts w:ascii="ServiceNow Sans" w:hAnsi="ServiceNow Sans"/>
          <w:sz w:val="24"/>
          <w:szCs w:val="24"/>
        </w:rPr>
        <w:t xml:space="preserve"> </w:t>
      </w:r>
      <w:r w:rsidRPr="00D2234B">
        <w:rPr>
          <w:rFonts w:ascii="ServiceNow Sans" w:hAnsi="ServiceNow Sans"/>
          <w:b/>
          <w:bCs/>
          <w:sz w:val="24"/>
          <w:szCs w:val="24"/>
        </w:rPr>
        <w:t>Conversations.</w:t>
      </w:r>
    </w:p>
    <w:p w14:paraId="7BC9F212" w14:textId="77777777" w:rsidR="002B0697" w:rsidRPr="00D2234B" w:rsidRDefault="002B0697" w:rsidP="002B0697">
      <w:pPr>
        <w:pStyle w:val="07NumberList"/>
        <w:keepNext w:val="0"/>
        <w:numPr>
          <w:ilvl w:val="0"/>
          <w:numId w:val="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</w:p>
    <w:p w14:paraId="1ADE1E38" w14:textId="040A7D60" w:rsidR="002B0697" w:rsidRPr="00D2234B" w:rsidRDefault="00DE5839" w:rsidP="00456976">
      <w:pPr>
        <w:pStyle w:val="07NumberList"/>
        <w:numPr>
          <w:ilvl w:val="0"/>
          <w:numId w:val="0"/>
        </w:numPr>
        <w:spacing w:after="0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lastRenderedPageBreak/>
        <w:drawing>
          <wp:inline distT="0" distB="0" distL="0" distR="0" wp14:anchorId="7518E699" wp14:editId="72B366A6">
            <wp:extent cx="3535680" cy="1820348"/>
            <wp:effectExtent l="12700" t="12700" r="7620" b="8890"/>
            <wp:docPr id="14355970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5597072" name="Picture 1435597072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591255" cy="184896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DD8459C" w14:textId="77777777" w:rsidR="00456976" w:rsidRPr="00D2234B" w:rsidRDefault="00456976" w:rsidP="00456976">
      <w:pPr>
        <w:pStyle w:val="07NumberList"/>
        <w:numPr>
          <w:ilvl w:val="0"/>
          <w:numId w:val="0"/>
        </w:numPr>
        <w:spacing w:after="0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</w:p>
    <w:p w14:paraId="3F4FB2A2" w14:textId="6B5407D1" w:rsidR="00456976" w:rsidRPr="00D2234B" w:rsidRDefault="00DE5839" w:rsidP="00456976">
      <w:pPr>
        <w:pStyle w:val="07NumberList"/>
        <w:keepNext w:val="0"/>
        <w:numPr>
          <w:ilvl w:val="0"/>
          <w:numId w:val="207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The manager landing page opens in the Career Conversations app. </w:t>
      </w:r>
    </w:p>
    <w:p w14:paraId="04B93C03" w14:textId="5F64F674" w:rsidR="00DE5839" w:rsidRPr="00D2234B" w:rsidRDefault="00DE5839" w:rsidP="00456976">
      <w:pPr>
        <w:pStyle w:val="07NumberList"/>
        <w:keepNext w:val="0"/>
        <w:numPr>
          <w:ilvl w:val="0"/>
          <w:numId w:val="207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Click the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Schedule conversation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 button to bring up the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Outlook Scheduling flyout.</w:t>
      </w:r>
    </w:p>
    <w:p w14:paraId="3C13E2EE" w14:textId="77777777" w:rsidR="002B0697" w:rsidRPr="00D2234B" w:rsidRDefault="002B0697" w:rsidP="002B0697">
      <w:pPr>
        <w:pStyle w:val="07NumberList"/>
        <w:keepNext w:val="0"/>
        <w:numPr>
          <w:ilvl w:val="0"/>
          <w:numId w:val="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</w:p>
    <w:p w14:paraId="513FEA9F" w14:textId="77777777" w:rsidR="00DE5839" w:rsidRPr="00D2234B" w:rsidRDefault="00DE5839" w:rsidP="002B0697">
      <w:pPr>
        <w:pStyle w:val="07NumberList"/>
        <w:numPr>
          <w:ilvl w:val="0"/>
          <w:numId w:val="0"/>
        </w:numPr>
        <w:spacing w:after="0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  <w:bookmarkStart w:id="9" w:name="_Toc159238765"/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drawing>
          <wp:inline distT="0" distB="0" distL="0" distR="0" wp14:anchorId="353FC81E" wp14:editId="2E1DF5AB">
            <wp:extent cx="3256482" cy="3111057"/>
            <wp:effectExtent l="12700" t="12700" r="7620" b="13335"/>
            <wp:docPr id="54914097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140979" name="Picture 549140979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295701" cy="31485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bookmarkEnd w:id="9"/>
    </w:p>
    <w:p w14:paraId="2399463F" w14:textId="77777777" w:rsidR="002B0697" w:rsidRPr="00D2234B" w:rsidRDefault="002B0697" w:rsidP="002B0697">
      <w:pPr>
        <w:pStyle w:val="07NumberList"/>
        <w:numPr>
          <w:ilvl w:val="0"/>
          <w:numId w:val="0"/>
        </w:numPr>
        <w:spacing w:after="0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</w:p>
    <w:p w14:paraId="1C18C40F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Choose an employee in the </w:t>
      </w:r>
      <w:r w:rsidRPr="00D2234B">
        <w:rPr>
          <w:rFonts w:ascii="ServiceNow Sans" w:hAnsi="ServiceNow Sans"/>
          <w:b/>
          <w:bCs/>
          <w:sz w:val="24"/>
          <w:szCs w:val="24"/>
        </w:rPr>
        <w:t>Have this conversation</w:t>
      </w:r>
      <w:r w:rsidRPr="00D2234B">
        <w:rPr>
          <w:rFonts w:ascii="ServiceNow Sans" w:hAnsi="ServiceNow Sans"/>
          <w:sz w:val="24"/>
          <w:szCs w:val="24"/>
        </w:rPr>
        <w:t xml:space="preserve"> with field.</w:t>
      </w:r>
    </w:p>
    <w:p w14:paraId="7D26354F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The </w:t>
      </w:r>
      <w:r w:rsidRPr="00D2234B">
        <w:rPr>
          <w:rFonts w:ascii="ServiceNow Sans" w:hAnsi="ServiceNow Sans"/>
          <w:b/>
          <w:bCs/>
          <w:sz w:val="24"/>
          <w:szCs w:val="24"/>
        </w:rPr>
        <w:t>title</w:t>
      </w:r>
      <w:r w:rsidRPr="00D2234B">
        <w:rPr>
          <w:rFonts w:ascii="ServiceNow Sans" w:hAnsi="ServiceNow Sans"/>
          <w:sz w:val="24"/>
          <w:szCs w:val="24"/>
        </w:rPr>
        <w:t xml:space="preserve"> is defaulted, change if you wish.</w:t>
      </w:r>
    </w:p>
    <w:p w14:paraId="3DD80AF0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Choose a cadence for </w:t>
      </w:r>
      <w:r w:rsidRPr="00D2234B">
        <w:rPr>
          <w:rFonts w:ascii="ServiceNow Sans" w:hAnsi="ServiceNow Sans"/>
          <w:b/>
          <w:bCs/>
          <w:sz w:val="24"/>
          <w:szCs w:val="24"/>
        </w:rPr>
        <w:t>Reoccurs</w:t>
      </w:r>
      <w:r w:rsidRPr="00D2234B">
        <w:rPr>
          <w:rFonts w:ascii="ServiceNow Sans" w:hAnsi="ServiceNow Sans"/>
          <w:sz w:val="24"/>
          <w:szCs w:val="24"/>
        </w:rPr>
        <w:t>, like One time.</w:t>
      </w:r>
    </w:p>
    <w:p w14:paraId="2428811D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the </w:t>
      </w:r>
      <w:r w:rsidRPr="00D2234B">
        <w:rPr>
          <w:rFonts w:ascii="ServiceNow Sans" w:hAnsi="ServiceNow Sans"/>
          <w:b/>
          <w:bCs/>
          <w:sz w:val="24"/>
          <w:szCs w:val="24"/>
        </w:rPr>
        <w:t>date</w:t>
      </w:r>
      <w:r w:rsidRPr="00D2234B">
        <w:rPr>
          <w:rFonts w:ascii="ServiceNow Sans" w:hAnsi="ServiceNow Sans"/>
          <w:sz w:val="24"/>
          <w:szCs w:val="24"/>
        </w:rPr>
        <w:t xml:space="preserve"> field and the calendar will open to that day.</w:t>
      </w:r>
    </w:p>
    <w:p w14:paraId="13BFD1B9" w14:textId="77777777" w:rsidR="002B0697" w:rsidRPr="00D2234B" w:rsidRDefault="002B0697" w:rsidP="002B0697">
      <w:pPr>
        <w:pStyle w:val="05BodyCopy"/>
        <w:keepNext w:val="0"/>
        <w:spacing w:after="0"/>
        <w:ind w:left="360"/>
        <w:rPr>
          <w:rFonts w:ascii="ServiceNow Sans" w:hAnsi="ServiceNow Sans"/>
          <w:sz w:val="24"/>
          <w:szCs w:val="24"/>
        </w:rPr>
      </w:pPr>
    </w:p>
    <w:p w14:paraId="40EE0CE7" w14:textId="77777777" w:rsidR="00DE5839" w:rsidRPr="00D2234B" w:rsidRDefault="00DE5839" w:rsidP="002B0697">
      <w:pPr>
        <w:ind w:left="360" w:hanging="360"/>
        <w:rPr>
          <w:rFonts w:ascii="ServiceNow Sans" w:eastAsia="Century Gothic" w:hAnsi="ServiceNow Sans" w:cs="Century Gothic"/>
          <w:b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b/>
          <w:noProof/>
          <w:sz w:val="24"/>
          <w:szCs w:val="24"/>
        </w:rPr>
        <w:lastRenderedPageBreak/>
        <w:drawing>
          <wp:inline distT="0" distB="0" distL="0" distR="0" wp14:anchorId="1F735928" wp14:editId="273011F3">
            <wp:extent cx="4691992" cy="2425700"/>
            <wp:effectExtent l="12700" t="12700" r="7620" b="12700"/>
            <wp:docPr id="46878329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8783297" name="Picture 468783297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734071" cy="24474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9FDBAB" w14:textId="77777777" w:rsidR="002B0697" w:rsidRPr="00D2234B" w:rsidRDefault="002B0697" w:rsidP="002B0697">
      <w:pPr>
        <w:ind w:left="360" w:hanging="360"/>
        <w:rPr>
          <w:rFonts w:ascii="ServiceNow Sans" w:eastAsia="Century Gothic" w:hAnsi="ServiceNow Sans" w:cs="Century Gothic"/>
          <w:b/>
          <w:sz w:val="24"/>
          <w:szCs w:val="24"/>
        </w:rPr>
      </w:pPr>
    </w:p>
    <w:p w14:paraId="0771CBD2" w14:textId="77777777" w:rsidR="00DE5839" w:rsidRPr="00D2234B" w:rsidRDefault="00DE5839" w:rsidP="002B0697">
      <w:pPr>
        <w:pStyle w:val="ListParagraph"/>
        <w:numPr>
          <w:ilvl w:val="0"/>
          <w:numId w:val="207"/>
        </w:numPr>
        <w:ind w:left="360"/>
        <w:rPr>
          <w:rFonts w:ascii="ServiceNow Sans" w:eastAsia="Century Gothic" w:hAnsi="ServiceNow Sans" w:cs="Century Gothic"/>
          <w:bCs/>
          <w:sz w:val="24"/>
        </w:rPr>
      </w:pPr>
      <w:r w:rsidRPr="00D2234B">
        <w:rPr>
          <w:rFonts w:ascii="ServiceNow Sans" w:eastAsia="Century Gothic" w:hAnsi="ServiceNow Sans" w:cs="Century Gothic"/>
          <w:bCs/>
          <w:sz w:val="24"/>
        </w:rPr>
        <w:t>Grey boxes show times when the employee, manager, or both are busy.</w:t>
      </w:r>
    </w:p>
    <w:p w14:paraId="33A4D8DC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bCs/>
          <w:sz w:val="24"/>
          <w:szCs w:val="24"/>
        </w:rPr>
      </w:pPr>
      <w:r w:rsidRPr="00D2234B">
        <w:rPr>
          <w:rFonts w:ascii="ServiceNow Sans" w:hAnsi="ServiceNow Sans"/>
          <w:bCs/>
          <w:sz w:val="24"/>
          <w:szCs w:val="24"/>
        </w:rPr>
        <w:t>Choose a time with the calendar or time/date fields.</w:t>
      </w:r>
    </w:p>
    <w:p w14:paraId="562031C8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bCs/>
          <w:sz w:val="24"/>
          <w:szCs w:val="24"/>
        </w:rPr>
      </w:pPr>
      <w:r w:rsidRPr="00D2234B">
        <w:rPr>
          <w:rFonts w:ascii="ServiceNow Sans" w:hAnsi="ServiceNow Sans"/>
          <w:bCs/>
          <w:sz w:val="24"/>
          <w:szCs w:val="24"/>
        </w:rPr>
        <w:t>Update or change the text in Additional Details if desired.</w:t>
      </w:r>
      <w:r w:rsidRPr="00D2234B">
        <w:rPr>
          <w:rFonts w:ascii="ServiceNow Sans" w:hAnsi="ServiceNow Sans"/>
          <w:bCs/>
          <w:sz w:val="24"/>
          <w:szCs w:val="24"/>
        </w:rPr>
        <w:br/>
      </w:r>
    </w:p>
    <w:p w14:paraId="2C22B8E6" w14:textId="77777777" w:rsidR="00DE5839" w:rsidRPr="00D2234B" w:rsidRDefault="00DE5839" w:rsidP="002B0697">
      <w:pPr>
        <w:spacing w:after="200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drawing>
          <wp:inline distT="0" distB="0" distL="0" distR="0" wp14:anchorId="7A2D5683" wp14:editId="385CEB7B">
            <wp:extent cx="4438650" cy="2089390"/>
            <wp:effectExtent l="12700" t="12700" r="6350" b="19050"/>
            <wp:docPr id="170607497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6074972" name="Picture 1706074972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59255" cy="209908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1C10F7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before="24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</w:t>
      </w:r>
      <w:r w:rsidRPr="00D2234B">
        <w:rPr>
          <w:rFonts w:ascii="ServiceNow Sans" w:hAnsi="ServiceNow Sans"/>
          <w:b/>
          <w:bCs/>
          <w:sz w:val="24"/>
          <w:szCs w:val="24"/>
        </w:rPr>
        <w:t>Send Invite</w:t>
      </w:r>
      <w:r w:rsidRPr="00D2234B">
        <w:rPr>
          <w:rFonts w:ascii="ServiceNow Sans" w:hAnsi="ServiceNow Sans"/>
          <w:sz w:val="24"/>
          <w:szCs w:val="24"/>
        </w:rPr>
        <w:t xml:space="preserve"> to schedule and create the Conversation. </w:t>
      </w:r>
    </w:p>
    <w:p w14:paraId="1B3C842C" w14:textId="7FF71731" w:rsidR="00D871AB" w:rsidRPr="00D2234B" w:rsidRDefault="00DE5839" w:rsidP="008405C2">
      <w:pPr>
        <w:pStyle w:val="05BodyCopy"/>
        <w:keepNext w:val="0"/>
        <w:numPr>
          <w:ilvl w:val="0"/>
          <w:numId w:val="207"/>
        </w:numPr>
        <w:spacing w:before="240" w:after="24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The flyout will close and you can see the conversation created in the </w:t>
      </w:r>
      <w:r w:rsidRPr="00D2234B">
        <w:rPr>
          <w:rFonts w:ascii="ServiceNow Sans" w:hAnsi="ServiceNow Sans"/>
          <w:b/>
          <w:bCs/>
          <w:sz w:val="24"/>
          <w:szCs w:val="24"/>
        </w:rPr>
        <w:t>Your team’s conversations</w:t>
      </w:r>
      <w:r w:rsidRPr="00D2234B">
        <w:rPr>
          <w:rFonts w:ascii="ServiceNow Sans" w:hAnsi="ServiceNow Sans"/>
          <w:sz w:val="24"/>
          <w:szCs w:val="24"/>
        </w:rPr>
        <w:t xml:space="preserve"> widget on the manager landing page.</w:t>
      </w:r>
    </w:p>
    <w:p w14:paraId="0730C5D2" w14:textId="77777777" w:rsidR="00DE5839" w:rsidRPr="00D2234B" w:rsidRDefault="00DE5839" w:rsidP="002B0697">
      <w:pPr>
        <w:pStyle w:val="05BodyCopy"/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lastRenderedPageBreak/>
        <w:drawing>
          <wp:inline distT="0" distB="0" distL="0" distR="0" wp14:anchorId="5FC2AC51" wp14:editId="4A598913">
            <wp:extent cx="5486400" cy="1781322"/>
            <wp:effectExtent l="12700" t="12700" r="12700" b="9525"/>
            <wp:docPr id="98307117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071177" name="Picture 983071177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512021" cy="178964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39D1D44" w14:textId="77777777" w:rsidR="00D871AB" w:rsidRPr="00D2234B" w:rsidRDefault="00D871AB" w:rsidP="00D871AB">
      <w:pPr>
        <w:pStyle w:val="05BodyCopy"/>
        <w:rPr>
          <w:rFonts w:ascii="ServiceNow Sans" w:hAnsi="ServiceNow Sans"/>
          <w:sz w:val="24"/>
          <w:szCs w:val="24"/>
        </w:rPr>
      </w:pPr>
    </w:p>
    <w:p w14:paraId="7521D078" w14:textId="77777777" w:rsidR="00DE5839" w:rsidRPr="00D2234B" w:rsidRDefault="00DE5839" w:rsidP="002B0697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The </w:t>
      </w:r>
      <w:r w:rsidRPr="00D2234B">
        <w:rPr>
          <w:rFonts w:ascii="ServiceNow Sans" w:hAnsi="ServiceNow Sans"/>
          <w:b/>
          <w:bCs/>
          <w:sz w:val="24"/>
          <w:szCs w:val="24"/>
        </w:rPr>
        <w:t>conversation</w:t>
      </w:r>
      <w:r w:rsidRPr="00D2234B">
        <w:rPr>
          <w:rFonts w:ascii="ServiceNow Sans" w:hAnsi="ServiceNow Sans"/>
          <w:sz w:val="24"/>
          <w:szCs w:val="24"/>
        </w:rPr>
        <w:t xml:space="preserve"> is now created.</w:t>
      </w:r>
    </w:p>
    <w:p w14:paraId="273C1635" w14:textId="77777777" w:rsidR="00456976" w:rsidRPr="00D2234B" w:rsidRDefault="00DE5839" w:rsidP="00456976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To modify or change the schedule of the conversation, click any of the </w:t>
      </w:r>
      <w:r w:rsidRPr="00D2234B">
        <w:rPr>
          <w:rFonts w:ascii="ServiceNow Sans" w:hAnsi="ServiceNow Sans"/>
          <w:b/>
          <w:bCs/>
          <w:sz w:val="24"/>
          <w:szCs w:val="24"/>
        </w:rPr>
        <w:t>conversations</w:t>
      </w:r>
      <w:r w:rsidRPr="00D2234B">
        <w:rPr>
          <w:rFonts w:ascii="ServiceNow Sans" w:hAnsi="ServiceNow Sans"/>
          <w:sz w:val="24"/>
          <w:szCs w:val="24"/>
        </w:rPr>
        <w:t xml:space="preserve"> on this widget to open the </w:t>
      </w:r>
      <w:proofErr w:type="gramStart"/>
      <w:r w:rsidRPr="00D2234B">
        <w:rPr>
          <w:rFonts w:ascii="ServiceNow Sans" w:hAnsi="ServiceNow Sans"/>
          <w:b/>
          <w:bCs/>
          <w:sz w:val="24"/>
          <w:szCs w:val="24"/>
        </w:rPr>
        <w:t>Agenda</w:t>
      </w:r>
      <w:proofErr w:type="gramEnd"/>
      <w:r w:rsidRPr="00D2234B">
        <w:rPr>
          <w:rFonts w:ascii="ServiceNow Sans" w:hAnsi="ServiceNow Sans"/>
          <w:b/>
          <w:bCs/>
          <w:sz w:val="24"/>
          <w:szCs w:val="24"/>
        </w:rPr>
        <w:t xml:space="preserve"> page</w:t>
      </w:r>
      <w:r w:rsidRPr="00D2234B">
        <w:rPr>
          <w:rFonts w:ascii="ServiceNow Sans" w:hAnsi="ServiceNow Sans"/>
          <w:sz w:val="24"/>
          <w:szCs w:val="24"/>
        </w:rPr>
        <w:t>.</w:t>
      </w:r>
    </w:p>
    <w:p w14:paraId="1B993297" w14:textId="0E751342" w:rsidR="00456976" w:rsidRPr="00D2234B" w:rsidRDefault="00DE5839" w:rsidP="00D871AB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The </w:t>
      </w:r>
      <w:proofErr w:type="gramStart"/>
      <w:r w:rsidRPr="00D2234B">
        <w:rPr>
          <w:rFonts w:ascii="ServiceNow Sans" w:hAnsi="ServiceNow Sans"/>
          <w:b/>
          <w:bCs/>
          <w:sz w:val="24"/>
          <w:szCs w:val="24"/>
        </w:rPr>
        <w:t>Agenda</w:t>
      </w:r>
      <w:proofErr w:type="gramEnd"/>
      <w:r w:rsidRPr="00D2234B">
        <w:rPr>
          <w:rFonts w:ascii="ServiceNow Sans" w:hAnsi="ServiceNow Sans"/>
          <w:b/>
          <w:bCs/>
          <w:sz w:val="24"/>
          <w:szCs w:val="24"/>
        </w:rPr>
        <w:t xml:space="preserve"> page</w:t>
      </w:r>
      <w:r w:rsidRPr="00D2234B">
        <w:rPr>
          <w:rFonts w:ascii="ServiceNow Sans" w:hAnsi="ServiceNow Sans"/>
          <w:sz w:val="24"/>
          <w:szCs w:val="24"/>
        </w:rPr>
        <w:t xml:space="preserve"> shows all conversation details and the conversation can be modified or rescheduled by clicking the </w:t>
      </w:r>
      <w:r w:rsidRPr="00D2234B">
        <w:rPr>
          <w:rFonts w:ascii="ServiceNow Sans" w:hAnsi="ServiceNow Sans"/>
          <w:b/>
          <w:bCs/>
          <w:sz w:val="24"/>
          <w:szCs w:val="24"/>
        </w:rPr>
        <w:t>Edit details</w:t>
      </w:r>
      <w:r w:rsidRPr="00D2234B">
        <w:rPr>
          <w:rFonts w:ascii="ServiceNow Sans" w:hAnsi="ServiceNow Sans"/>
          <w:sz w:val="24"/>
          <w:szCs w:val="24"/>
        </w:rPr>
        <w:t xml:space="preserve"> button. Click it.</w:t>
      </w:r>
    </w:p>
    <w:p w14:paraId="4575F9DE" w14:textId="77777777" w:rsidR="00D871AB" w:rsidRPr="00D2234B" w:rsidRDefault="00D871AB" w:rsidP="00D871AB">
      <w:pPr>
        <w:pStyle w:val="05BodyCopy"/>
        <w:keepNext w:val="0"/>
        <w:spacing w:after="0"/>
        <w:rPr>
          <w:rFonts w:ascii="ServiceNow Sans" w:hAnsi="ServiceNow Sans"/>
          <w:sz w:val="24"/>
          <w:szCs w:val="24"/>
        </w:rPr>
      </w:pPr>
    </w:p>
    <w:p w14:paraId="5A2B10F2" w14:textId="77777777" w:rsidR="00D871AB" w:rsidRPr="00D2234B" w:rsidRDefault="00D871AB" w:rsidP="00D871AB">
      <w:pPr>
        <w:pStyle w:val="05BodyCopy"/>
        <w:keepNext w:val="0"/>
        <w:spacing w:after="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drawing>
          <wp:inline distT="0" distB="0" distL="0" distR="0" wp14:anchorId="2FE0C44A" wp14:editId="2542DC59">
            <wp:extent cx="5418917" cy="2851881"/>
            <wp:effectExtent l="12700" t="12700" r="17145" b="18415"/>
            <wp:docPr id="121144974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449746" name="Picture 1211449746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90901" cy="28897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D7E9051" w14:textId="77777777" w:rsidR="00D871AB" w:rsidRPr="00D2234B" w:rsidRDefault="00D871AB" w:rsidP="00D871AB">
      <w:pPr>
        <w:pStyle w:val="05BodyCopy"/>
        <w:keepNext w:val="0"/>
        <w:spacing w:after="0"/>
        <w:rPr>
          <w:rFonts w:ascii="ServiceNow Sans" w:hAnsi="ServiceNow Sans"/>
          <w:sz w:val="24"/>
          <w:szCs w:val="24"/>
        </w:rPr>
      </w:pPr>
    </w:p>
    <w:p w14:paraId="09CAB30F" w14:textId="369697D1" w:rsidR="00DE5839" w:rsidRPr="00D2234B" w:rsidRDefault="00DE5839" w:rsidP="008405C2">
      <w:pPr>
        <w:pStyle w:val="05BodyCopy"/>
        <w:keepNext w:val="0"/>
        <w:numPr>
          <w:ilvl w:val="0"/>
          <w:numId w:val="207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The </w:t>
      </w:r>
      <w:r w:rsidRPr="00D2234B">
        <w:rPr>
          <w:rFonts w:ascii="ServiceNow Sans" w:hAnsi="ServiceNow Sans"/>
          <w:b/>
          <w:bCs/>
          <w:sz w:val="24"/>
          <w:szCs w:val="24"/>
        </w:rPr>
        <w:t>Conversation Scheduling</w:t>
      </w:r>
      <w:r w:rsidRPr="00D2234B">
        <w:rPr>
          <w:rFonts w:ascii="ServiceNow Sans" w:hAnsi="ServiceNow Sans"/>
          <w:sz w:val="24"/>
          <w:szCs w:val="24"/>
        </w:rPr>
        <w:t xml:space="preserve"> flyout will open with all the meeting details. You can change any aspect of it including the date/time. Choose a different </w:t>
      </w:r>
      <w:r w:rsidRPr="00D2234B">
        <w:rPr>
          <w:rFonts w:ascii="ServiceNow Sans" w:hAnsi="ServiceNow Sans"/>
          <w:b/>
          <w:bCs/>
          <w:sz w:val="24"/>
          <w:szCs w:val="24"/>
        </w:rPr>
        <w:t>date/time</w:t>
      </w:r>
      <w:r w:rsidRPr="00D2234B">
        <w:rPr>
          <w:rFonts w:ascii="ServiceNow Sans" w:hAnsi="ServiceNow Sans"/>
          <w:sz w:val="24"/>
          <w:szCs w:val="24"/>
        </w:rPr>
        <w:t xml:space="preserve"> by clicking on a new slot in the </w:t>
      </w:r>
      <w:r w:rsidRPr="00D2234B">
        <w:rPr>
          <w:rFonts w:ascii="ServiceNow Sans" w:hAnsi="ServiceNow Sans"/>
          <w:b/>
          <w:bCs/>
          <w:sz w:val="24"/>
          <w:szCs w:val="24"/>
        </w:rPr>
        <w:t>calendar</w:t>
      </w:r>
      <w:r w:rsidRPr="00D2234B">
        <w:rPr>
          <w:rFonts w:ascii="ServiceNow Sans" w:hAnsi="ServiceNow Sans"/>
          <w:sz w:val="24"/>
          <w:szCs w:val="24"/>
        </w:rPr>
        <w:t>.</w:t>
      </w:r>
    </w:p>
    <w:p w14:paraId="731D688B" w14:textId="77777777" w:rsidR="00D871AB" w:rsidRPr="00D2234B" w:rsidRDefault="00D871AB" w:rsidP="00D871AB">
      <w:pPr>
        <w:pStyle w:val="05BodyCopy"/>
        <w:ind w:left="360"/>
        <w:rPr>
          <w:rFonts w:ascii="ServiceNow Sans" w:hAnsi="ServiceNow Sans"/>
          <w:sz w:val="24"/>
          <w:szCs w:val="24"/>
        </w:rPr>
      </w:pPr>
    </w:p>
    <w:p w14:paraId="4043F787" w14:textId="77777777" w:rsidR="00DE5839" w:rsidRPr="00D2234B" w:rsidRDefault="00DE5839" w:rsidP="002B0697">
      <w:pPr>
        <w:spacing w:after="200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drawing>
          <wp:inline distT="0" distB="0" distL="0" distR="0" wp14:anchorId="0B9BD4B7" wp14:editId="704FA77B">
            <wp:extent cx="3752244" cy="3547796"/>
            <wp:effectExtent l="12700" t="12700" r="6985" b="8255"/>
            <wp:docPr id="87414698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146985" name="Picture 874146985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772499" cy="356694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BD8474" w14:textId="180526E1" w:rsidR="00DE5839" w:rsidRPr="00D2234B" w:rsidRDefault="00DE5839" w:rsidP="002B0697">
      <w:pPr>
        <w:pStyle w:val="ListParagraph"/>
        <w:numPr>
          <w:ilvl w:val="0"/>
          <w:numId w:val="207"/>
        </w:numPr>
        <w:spacing w:after="200"/>
        <w:ind w:left="360"/>
        <w:rPr>
          <w:rFonts w:ascii="ServiceNow Sans" w:eastAsia="Century Gothic" w:hAnsi="ServiceNow Sans" w:cs="Century Gothic"/>
          <w:sz w:val="24"/>
        </w:rPr>
      </w:pPr>
      <w:r w:rsidRPr="00D2234B">
        <w:rPr>
          <w:rFonts w:ascii="ServiceNow Sans" w:eastAsia="Century Gothic" w:hAnsi="ServiceNow Sans" w:cs="Century Gothic"/>
          <w:sz w:val="24"/>
        </w:rPr>
        <w:t xml:space="preserve">Click the </w:t>
      </w:r>
      <w:r w:rsidRPr="00D2234B">
        <w:rPr>
          <w:rFonts w:ascii="ServiceNow Sans" w:eastAsia="Century Gothic" w:hAnsi="ServiceNow Sans" w:cs="Century Gothic"/>
          <w:b/>
          <w:bCs/>
          <w:sz w:val="24"/>
        </w:rPr>
        <w:t>Send Update</w:t>
      </w:r>
      <w:r w:rsidRPr="00D2234B">
        <w:rPr>
          <w:rFonts w:ascii="ServiceNow Sans" w:eastAsia="Century Gothic" w:hAnsi="ServiceNow Sans" w:cs="Century Gothic"/>
          <w:sz w:val="24"/>
        </w:rPr>
        <w:t xml:space="preserve"> button to save the update and send the updated invite to the employee.</w:t>
      </w:r>
    </w:p>
    <w:p w14:paraId="1A951B71" w14:textId="12EC12C6" w:rsidR="002B0697" w:rsidRPr="00D2234B" w:rsidRDefault="00DE5839" w:rsidP="00456976">
      <w:pPr>
        <w:pStyle w:val="ListParagraph"/>
        <w:numPr>
          <w:ilvl w:val="0"/>
          <w:numId w:val="207"/>
        </w:numPr>
        <w:spacing w:after="200"/>
        <w:ind w:left="360"/>
        <w:rPr>
          <w:rFonts w:ascii="ServiceNow Sans" w:eastAsia="Century Gothic" w:hAnsi="ServiceNow Sans" w:cs="Century Gothic"/>
          <w:sz w:val="24"/>
        </w:rPr>
      </w:pPr>
      <w:proofErr w:type="gramStart"/>
      <w:r w:rsidRPr="00D2234B">
        <w:rPr>
          <w:rFonts w:ascii="ServiceNow Sans" w:eastAsia="Century Gothic" w:hAnsi="ServiceNow Sans" w:cs="Century Gothic"/>
          <w:sz w:val="24"/>
        </w:rPr>
        <w:t>This covers</w:t>
      </w:r>
      <w:proofErr w:type="gramEnd"/>
      <w:r w:rsidRPr="00D2234B">
        <w:rPr>
          <w:rFonts w:ascii="ServiceNow Sans" w:eastAsia="Century Gothic" w:hAnsi="ServiceNow Sans" w:cs="Century Gothic"/>
          <w:sz w:val="24"/>
        </w:rPr>
        <w:t xml:space="preserve"> creating and updating a Conversation using the Career Conversations application. Note that any Conversation can be modified in this app regardless of whether it was created in the Mentor or Growth Plans applications. </w:t>
      </w:r>
      <w:bookmarkStart w:id="10" w:name="_Toc159238873"/>
      <w:bookmarkStart w:id="11" w:name="_Toc184031306"/>
    </w:p>
    <w:p w14:paraId="76B819C5" w14:textId="77777777" w:rsidR="002B0697" w:rsidRPr="00D2234B" w:rsidRDefault="002B0697" w:rsidP="002B0697">
      <w:pPr>
        <w:pStyle w:val="ListParagraph"/>
        <w:spacing w:after="200"/>
        <w:ind w:left="360"/>
        <w:rPr>
          <w:rFonts w:ascii="ServiceNow Sans" w:eastAsia="Century Gothic" w:hAnsi="ServiceNow Sans" w:cs="Century Gothic"/>
          <w:sz w:val="24"/>
        </w:rPr>
      </w:pPr>
    </w:p>
    <w:p w14:paraId="0966C862" w14:textId="747F3EA6" w:rsidR="00DE5839" w:rsidRPr="00D2234B" w:rsidRDefault="00DE5839" w:rsidP="00D871AB">
      <w:pPr>
        <w:pStyle w:val="07NumberList"/>
        <w:rPr>
          <w:rFonts w:ascii="ServiceNow Sans" w:hAnsi="ServiceNow Sans"/>
          <w:b/>
          <w:bCs/>
          <w:sz w:val="24"/>
          <w:szCs w:val="24"/>
        </w:rPr>
      </w:pPr>
      <w:r w:rsidRPr="00D2234B">
        <w:rPr>
          <w:rFonts w:ascii="ServiceNow Sans" w:hAnsi="ServiceNow Sans"/>
          <w:b/>
          <w:bCs/>
          <w:sz w:val="24"/>
          <w:szCs w:val="24"/>
        </w:rPr>
        <w:t>Creating and Modifying Conversations Using the Growth plans app</w:t>
      </w:r>
      <w:bookmarkEnd w:id="10"/>
      <w:bookmarkEnd w:id="11"/>
    </w:p>
    <w:p w14:paraId="7CE00CC8" w14:textId="40431191" w:rsidR="00456976" w:rsidRPr="00D2234B" w:rsidRDefault="00456976" w:rsidP="00456976">
      <w:pPr>
        <w:pStyle w:val="ListParagraph"/>
        <w:spacing w:after="200"/>
        <w:ind w:left="360"/>
        <w:rPr>
          <w:rFonts w:ascii="ServiceNow Sans" w:eastAsia="Century Gothic" w:hAnsi="ServiceNow Sans" w:cs="Century Gothic"/>
          <w:b/>
          <w:bCs/>
          <w:sz w:val="24"/>
        </w:rPr>
      </w:pPr>
    </w:p>
    <w:p w14:paraId="14DD563A" w14:textId="130BF0EF" w:rsidR="00456976" w:rsidRPr="00D2234B" w:rsidRDefault="00456976" w:rsidP="00456976">
      <w:pPr>
        <w:pStyle w:val="ListParagraph"/>
        <w:spacing w:after="200"/>
        <w:ind w:left="0"/>
        <w:rPr>
          <w:rFonts w:ascii="ServiceNow Sans" w:eastAsia="Century Gothic" w:hAnsi="ServiceNow Sans" w:cs="Century Gothic"/>
          <w:sz w:val="24"/>
        </w:rPr>
      </w:pPr>
      <w:r w:rsidRPr="00D2234B">
        <w:rPr>
          <w:rFonts w:ascii="ServiceNow Sans" w:eastAsia="Century Gothic" w:hAnsi="ServiceNow Sans" w:cs="Century Gothic"/>
          <w:sz w:val="24"/>
        </w:rPr>
        <w:t>Persona: Licensed Employee</w:t>
      </w:r>
    </w:p>
    <w:p w14:paraId="7F0FFB72" w14:textId="77777777" w:rsidR="00DE5839" w:rsidRPr="00D2234B" w:rsidRDefault="00DE5839" w:rsidP="00456976">
      <w:pPr>
        <w:pStyle w:val="07NumberList"/>
        <w:keepNext w:val="0"/>
        <w:numPr>
          <w:ilvl w:val="0"/>
          <w:numId w:val="208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the </w:t>
      </w:r>
      <w:r w:rsidRPr="00D2234B">
        <w:rPr>
          <w:rFonts w:ascii="ServiceNow Sans" w:hAnsi="ServiceNow Sans"/>
          <w:b/>
          <w:bCs/>
          <w:sz w:val="24"/>
          <w:szCs w:val="24"/>
        </w:rPr>
        <w:t>Employee Center</w:t>
      </w:r>
    </w:p>
    <w:p w14:paraId="232E334F" w14:textId="0668E650" w:rsidR="00DE5839" w:rsidRPr="00D2234B" w:rsidRDefault="00DE5839" w:rsidP="00456976">
      <w:pPr>
        <w:pStyle w:val="07NumberList"/>
        <w:keepNext w:val="0"/>
        <w:numPr>
          <w:ilvl w:val="0"/>
          <w:numId w:val="208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on </w:t>
      </w:r>
      <w:r w:rsidRPr="00D2234B">
        <w:rPr>
          <w:rFonts w:ascii="ServiceNow Sans" w:hAnsi="ServiceNow Sans"/>
          <w:b/>
          <w:bCs/>
          <w:sz w:val="24"/>
          <w:szCs w:val="24"/>
        </w:rPr>
        <w:t>Your Caree</w:t>
      </w:r>
      <w:r w:rsidR="00456976" w:rsidRPr="00D2234B">
        <w:rPr>
          <w:rFonts w:ascii="ServiceNow Sans" w:hAnsi="ServiceNow Sans"/>
          <w:b/>
          <w:bCs/>
          <w:sz w:val="24"/>
          <w:szCs w:val="24"/>
        </w:rPr>
        <w:t>r,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Growth Plans</w:t>
      </w:r>
    </w:p>
    <w:p w14:paraId="49568AA6" w14:textId="77777777" w:rsidR="00456976" w:rsidRPr="00D2234B" w:rsidRDefault="00456976" w:rsidP="00456976">
      <w:pPr>
        <w:pStyle w:val="07NumberList"/>
        <w:keepNext w:val="0"/>
        <w:numPr>
          <w:ilvl w:val="0"/>
          <w:numId w:val="0"/>
        </w:numPr>
        <w:spacing w:after="0"/>
        <w:ind w:left="360"/>
        <w:rPr>
          <w:rFonts w:ascii="ServiceNow Sans" w:eastAsia="Century Gothic" w:hAnsi="ServiceNow Sans" w:cs="Century Gothic"/>
          <w:sz w:val="24"/>
          <w:szCs w:val="24"/>
        </w:rPr>
      </w:pPr>
    </w:p>
    <w:p w14:paraId="3E7330F2" w14:textId="77777777" w:rsidR="00DE5839" w:rsidRPr="00D2234B" w:rsidRDefault="00DE5839" w:rsidP="002B0697">
      <w:pPr>
        <w:pStyle w:val="VerificationTitleTextImages"/>
        <w:spacing w:before="0"/>
        <w:ind w:left="360" w:right="0" w:hanging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lastRenderedPageBreak/>
        <w:drawing>
          <wp:inline distT="0" distB="0" distL="0" distR="0" wp14:anchorId="43C32E16" wp14:editId="31CBEA85">
            <wp:extent cx="4350536" cy="1727200"/>
            <wp:effectExtent l="12700" t="12700" r="18415" b="12700"/>
            <wp:docPr id="1419714586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9714586" name="Picture 1419714586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363818" cy="173247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429862F" w14:textId="77777777" w:rsidR="00DE5839" w:rsidRPr="00D2234B" w:rsidRDefault="00DE5839" w:rsidP="002B0697">
      <w:pPr>
        <w:pStyle w:val="VerificationTitleTextImages"/>
        <w:spacing w:before="0"/>
        <w:ind w:left="360" w:right="0" w:hanging="360"/>
        <w:rPr>
          <w:rFonts w:ascii="ServiceNow Sans" w:eastAsia="Century Gothic" w:hAnsi="ServiceNow Sans" w:cs="Century Gothic"/>
          <w:sz w:val="24"/>
          <w:szCs w:val="24"/>
        </w:rPr>
      </w:pPr>
    </w:p>
    <w:p w14:paraId="280DA3D9" w14:textId="77777777" w:rsidR="00DE5839" w:rsidRPr="00D2234B" w:rsidRDefault="00DE5839" w:rsidP="002B0697">
      <w:pPr>
        <w:pStyle w:val="VerificationTitleTextImages"/>
        <w:numPr>
          <w:ilvl w:val="0"/>
          <w:numId w:val="208"/>
        </w:numPr>
        <w:spacing w:before="0"/>
        <w:ind w:left="360" w:right="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Click the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Create a growth plan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 button. </w:t>
      </w:r>
    </w:p>
    <w:p w14:paraId="01B597EB" w14:textId="77777777" w:rsidR="00456976" w:rsidRPr="00D2234B" w:rsidRDefault="00456976" w:rsidP="00456976">
      <w:pPr>
        <w:pStyle w:val="VerificationTitleTextImages"/>
        <w:spacing w:before="0"/>
        <w:ind w:left="360" w:right="0"/>
        <w:rPr>
          <w:rFonts w:ascii="ServiceNow Sans" w:eastAsia="Century Gothic" w:hAnsi="ServiceNow Sans" w:cs="Century Gothic"/>
          <w:sz w:val="24"/>
          <w:szCs w:val="24"/>
        </w:rPr>
      </w:pPr>
    </w:p>
    <w:p w14:paraId="2E538F74" w14:textId="77777777" w:rsidR="00DE5839" w:rsidRPr="00D2234B" w:rsidRDefault="00DE5839" w:rsidP="002B0697">
      <w:pPr>
        <w:pStyle w:val="05BodyCopy"/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drawing>
          <wp:inline distT="0" distB="0" distL="0" distR="0" wp14:anchorId="76F0B2B3" wp14:editId="0B047AB0">
            <wp:extent cx="4363085" cy="1185864"/>
            <wp:effectExtent l="12700" t="12700" r="5715" b="8255"/>
            <wp:docPr id="985600987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5600987" name="Picture 985600987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424972" cy="12026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ACE04B2" w14:textId="42BF00DD" w:rsidR="00D871AB" w:rsidRPr="00D2234B" w:rsidRDefault="00DE5839" w:rsidP="00D871AB">
      <w:pPr>
        <w:pStyle w:val="05BodyCopy"/>
        <w:keepNext w:val="0"/>
        <w:numPr>
          <w:ilvl w:val="0"/>
          <w:numId w:val="208"/>
        </w:numPr>
        <w:spacing w:before="240" w:after="24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Follow the growth plan creation flow. Ensure that it has as </w:t>
      </w:r>
      <w:r w:rsidRPr="00D2234B">
        <w:rPr>
          <w:rFonts w:ascii="ServiceNow Sans" w:hAnsi="ServiceNow Sans"/>
          <w:b/>
          <w:bCs/>
          <w:sz w:val="24"/>
          <w:szCs w:val="24"/>
        </w:rPr>
        <w:t>Check-in activity</w:t>
      </w:r>
      <w:r w:rsidRPr="00D2234B">
        <w:rPr>
          <w:rFonts w:ascii="ServiceNow Sans" w:hAnsi="ServiceNow Sans"/>
          <w:sz w:val="24"/>
          <w:szCs w:val="24"/>
        </w:rPr>
        <w:t xml:space="preserve"> as part of the plan. </w:t>
      </w:r>
    </w:p>
    <w:p w14:paraId="3174B7FF" w14:textId="77777777" w:rsidR="00DE5839" w:rsidRPr="00D2234B" w:rsidRDefault="00DE5839" w:rsidP="002B0697">
      <w:pPr>
        <w:pStyle w:val="05BodyCopy"/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drawing>
          <wp:inline distT="0" distB="0" distL="0" distR="0" wp14:anchorId="45E35694" wp14:editId="3D7D3EC9">
            <wp:extent cx="3924300" cy="1597811"/>
            <wp:effectExtent l="12700" t="12700" r="12700" b="15240"/>
            <wp:docPr id="4369148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9148" name="Picture 4369148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951228" cy="16087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5C38721" w14:textId="77777777" w:rsidR="00DE5839" w:rsidRPr="00D2234B" w:rsidRDefault="00DE5839" w:rsidP="00D871AB">
      <w:pPr>
        <w:pStyle w:val="05BodyCopy"/>
        <w:keepNext w:val="0"/>
        <w:numPr>
          <w:ilvl w:val="0"/>
          <w:numId w:val="208"/>
        </w:numPr>
        <w:spacing w:before="240"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Finish the flow and create the growth plan. </w:t>
      </w:r>
    </w:p>
    <w:p w14:paraId="1923E07F" w14:textId="77777777" w:rsidR="00DE5839" w:rsidRPr="00D2234B" w:rsidRDefault="00DE5839" w:rsidP="00456976">
      <w:pPr>
        <w:pStyle w:val="05BodyCopy"/>
        <w:keepNext w:val="0"/>
        <w:numPr>
          <w:ilvl w:val="0"/>
          <w:numId w:val="208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Under the </w:t>
      </w:r>
      <w:r w:rsidRPr="00D2234B">
        <w:rPr>
          <w:rFonts w:ascii="ServiceNow Sans" w:hAnsi="ServiceNow Sans"/>
          <w:b/>
          <w:bCs/>
          <w:sz w:val="24"/>
          <w:szCs w:val="24"/>
        </w:rPr>
        <w:t>Plan activities</w:t>
      </w:r>
      <w:r w:rsidRPr="00D2234B">
        <w:rPr>
          <w:rFonts w:ascii="ServiceNow Sans" w:hAnsi="ServiceNow Sans"/>
          <w:sz w:val="24"/>
          <w:szCs w:val="24"/>
        </w:rPr>
        <w:t xml:space="preserve"> widget, click the </w:t>
      </w:r>
      <w:r w:rsidRPr="00D2234B">
        <w:rPr>
          <w:rFonts w:ascii="ServiceNow Sans" w:hAnsi="ServiceNow Sans"/>
          <w:b/>
          <w:bCs/>
          <w:sz w:val="24"/>
          <w:szCs w:val="24"/>
        </w:rPr>
        <w:t>Check-in</w:t>
      </w:r>
      <w:r w:rsidRPr="00D2234B">
        <w:rPr>
          <w:rFonts w:ascii="ServiceNow Sans" w:hAnsi="ServiceNow Sans"/>
          <w:sz w:val="24"/>
          <w:szCs w:val="24"/>
        </w:rPr>
        <w:t xml:space="preserve"> activity.</w:t>
      </w:r>
    </w:p>
    <w:p w14:paraId="10682402" w14:textId="77777777" w:rsidR="00DE5839" w:rsidRPr="00D2234B" w:rsidRDefault="00DE5839" w:rsidP="00456976">
      <w:pPr>
        <w:pStyle w:val="05BodyCopy"/>
        <w:keepNext w:val="0"/>
        <w:numPr>
          <w:ilvl w:val="0"/>
          <w:numId w:val="208"/>
        </w:numPr>
        <w:spacing w:after="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This opens the </w:t>
      </w:r>
      <w:r w:rsidRPr="00D2234B">
        <w:rPr>
          <w:rFonts w:ascii="ServiceNow Sans" w:hAnsi="ServiceNow Sans"/>
          <w:b/>
          <w:bCs/>
          <w:sz w:val="24"/>
          <w:szCs w:val="24"/>
        </w:rPr>
        <w:t>conversation flyout.</w:t>
      </w:r>
    </w:p>
    <w:p w14:paraId="540B1B19" w14:textId="77777777" w:rsidR="00456976" w:rsidRPr="00D2234B" w:rsidRDefault="00456976" w:rsidP="00456976">
      <w:pPr>
        <w:pStyle w:val="05BodyCopy"/>
        <w:keepNext w:val="0"/>
        <w:spacing w:after="0"/>
        <w:ind w:left="360"/>
        <w:rPr>
          <w:rFonts w:ascii="ServiceNow Sans" w:hAnsi="ServiceNow Sans"/>
          <w:sz w:val="24"/>
          <w:szCs w:val="24"/>
        </w:rPr>
      </w:pPr>
    </w:p>
    <w:p w14:paraId="063A193A" w14:textId="77777777" w:rsidR="00DE5839" w:rsidRPr="00D2234B" w:rsidRDefault="00DE5839" w:rsidP="002B0697">
      <w:pPr>
        <w:pStyle w:val="05BodyCopy"/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noProof/>
          <w:sz w:val="24"/>
          <w:szCs w:val="24"/>
        </w:rPr>
        <w:lastRenderedPageBreak/>
        <w:drawing>
          <wp:inline distT="0" distB="0" distL="0" distR="0" wp14:anchorId="08DE88C1" wp14:editId="5C30FE85">
            <wp:extent cx="3003550" cy="3333748"/>
            <wp:effectExtent l="0" t="0" r="0" b="0"/>
            <wp:docPr id="602020544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2020544" name="Picture 602020544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018032" cy="3349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74E1D8" w14:textId="24C5280D" w:rsidR="00D871AB" w:rsidRPr="00D2234B" w:rsidRDefault="00DE5839" w:rsidP="00D871AB">
      <w:pPr>
        <w:pStyle w:val="05BodyCopy"/>
        <w:keepNext w:val="0"/>
        <w:numPr>
          <w:ilvl w:val="0"/>
          <w:numId w:val="201"/>
        </w:numPr>
        <w:spacing w:before="240" w:after="24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</w:t>
      </w:r>
      <w:r w:rsidRPr="00D2234B">
        <w:rPr>
          <w:rFonts w:ascii="ServiceNow Sans" w:hAnsi="ServiceNow Sans"/>
          <w:b/>
          <w:bCs/>
          <w:sz w:val="24"/>
          <w:szCs w:val="24"/>
        </w:rPr>
        <w:t>Edit and reschedule</w:t>
      </w:r>
      <w:r w:rsidRPr="00D2234B">
        <w:rPr>
          <w:rFonts w:ascii="ServiceNow Sans" w:hAnsi="ServiceNow Sans"/>
          <w:sz w:val="24"/>
          <w:szCs w:val="24"/>
        </w:rPr>
        <w:t xml:space="preserve">, this will open the </w:t>
      </w:r>
      <w:proofErr w:type="gramStart"/>
      <w:r w:rsidRPr="00D2234B">
        <w:rPr>
          <w:rFonts w:ascii="ServiceNow Sans" w:hAnsi="ServiceNow Sans"/>
          <w:sz w:val="24"/>
          <w:szCs w:val="24"/>
        </w:rPr>
        <w:t>Agenda</w:t>
      </w:r>
      <w:proofErr w:type="gramEnd"/>
      <w:r w:rsidRPr="00D2234B">
        <w:rPr>
          <w:rFonts w:ascii="ServiceNow Sans" w:hAnsi="ServiceNow Sans"/>
          <w:sz w:val="24"/>
          <w:szCs w:val="24"/>
        </w:rPr>
        <w:t xml:space="preserve"> page in the Career Conversations app and open the </w:t>
      </w:r>
      <w:r w:rsidRPr="00D2234B">
        <w:rPr>
          <w:rFonts w:ascii="ServiceNow Sans" w:hAnsi="ServiceNow Sans"/>
          <w:b/>
          <w:bCs/>
          <w:sz w:val="24"/>
          <w:szCs w:val="24"/>
        </w:rPr>
        <w:t>Scheduling flyout</w:t>
      </w:r>
      <w:r w:rsidRPr="00D2234B">
        <w:rPr>
          <w:rFonts w:ascii="ServiceNow Sans" w:hAnsi="ServiceNow Sans"/>
          <w:sz w:val="24"/>
          <w:szCs w:val="24"/>
        </w:rPr>
        <w:t xml:space="preserve"> (step 17 in the previous section.)</w:t>
      </w:r>
    </w:p>
    <w:p w14:paraId="0D928461" w14:textId="77777777" w:rsidR="00DE5839" w:rsidRPr="00D2234B" w:rsidRDefault="00DE5839" w:rsidP="002B0697">
      <w:pPr>
        <w:pStyle w:val="05BodyCopy"/>
        <w:ind w:left="360" w:hanging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drawing>
          <wp:inline distT="0" distB="0" distL="0" distR="0" wp14:anchorId="5EA12D2D" wp14:editId="684EF0A9">
            <wp:extent cx="2857500" cy="2701803"/>
            <wp:effectExtent l="12700" t="12700" r="12700" b="16510"/>
            <wp:docPr id="142901171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146985" name="Picture 874146985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71629" cy="271516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8ED3E33" w14:textId="77777777" w:rsidR="00DE5839" w:rsidRPr="00D2234B" w:rsidRDefault="00DE5839" w:rsidP="002B0697">
      <w:pPr>
        <w:pStyle w:val="05BodyCopy"/>
        <w:keepNext w:val="0"/>
        <w:numPr>
          <w:ilvl w:val="0"/>
          <w:numId w:val="201"/>
        </w:numPr>
        <w:spacing w:before="240"/>
        <w:ind w:left="360"/>
        <w:rPr>
          <w:rFonts w:ascii="ServiceNow Sans" w:hAnsi="ServiceNow Sans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>The reschedule flow is the same as steps 17-20 in the previous section.</w:t>
      </w:r>
    </w:p>
    <w:p w14:paraId="73C04E8B" w14:textId="77777777" w:rsidR="00456976" w:rsidRPr="00D2234B" w:rsidRDefault="00456976" w:rsidP="002B0697">
      <w:pPr>
        <w:pStyle w:val="04SubheadBody"/>
        <w:ind w:left="360" w:hanging="360"/>
        <w:rPr>
          <w:rFonts w:ascii="ServiceNow Sans" w:eastAsia="Century Gothic" w:hAnsi="ServiceNow Sans" w:cs="Century Gothic"/>
          <w:sz w:val="24"/>
          <w:szCs w:val="24"/>
        </w:rPr>
      </w:pPr>
      <w:bookmarkStart w:id="12" w:name="_Toc159238874"/>
      <w:bookmarkStart w:id="13" w:name="_Toc184031307"/>
    </w:p>
    <w:p w14:paraId="787DFE75" w14:textId="45329EA0" w:rsidR="008405C2" w:rsidRPr="00D2234B" w:rsidRDefault="00DE5839" w:rsidP="008405C2">
      <w:pPr>
        <w:pStyle w:val="07NumberList"/>
        <w:rPr>
          <w:rFonts w:ascii="ServiceNow Sans" w:eastAsia="Century Gothic" w:hAnsi="ServiceNow Sans" w:cs="Century Gothic"/>
          <w:b/>
          <w:bCs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Using the Mentor</w:t>
      </w:r>
      <w:r w:rsidR="002D6FA5"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ing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 xml:space="preserve"> app</w:t>
      </w:r>
      <w:bookmarkEnd w:id="12"/>
      <w:bookmarkEnd w:id="13"/>
    </w:p>
    <w:p w14:paraId="692FA041" w14:textId="77777777" w:rsidR="008405C2" w:rsidRPr="00D2234B" w:rsidRDefault="008405C2" w:rsidP="008405C2">
      <w:pPr>
        <w:pStyle w:val="07NumberList"/>
        <w:numPr>
          <w:ilvl w:val="0"/>
          <w:numId w:val="0"/>
        </w:numPr>
        <w:ind w:left="360"/>
        <w:rPr>
          <w:rFonts w:ascii="ServiceNow Sans" w:eastAsia="Century Gothic" w:hAnsi="ServiceNow Sans" w:cs="Century Gothic"/>
          <w:b/>
          <w:bCs/>
          <w:sz w:val="24"/>
          <w:szCs w:val="24"/>
        </w:rPr>
      </w:pPr>
    </w:p>
    <w:p w14:paraId="1F2104A8" w14:textId="4CC2C81F" w:rsidR="008405C2" w:rsidRPr="00D2234B" w:rsidRDefault="008405C2" w:rsidP="008405C2">
      <w:pPr>
        <w:pStyle w:val="07NumberList"/>
        <w:numPr>
          <w:ilvl w:val="0"/>
          <w:numId w:val="0"/>
        </w:numPr>
        <w:spacing w:after="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Persona: Licensed Employee</w:t>
      </w:r>
    </w:p>
    <w:p w14:paraId="303B95EC" w14:textId="77777777" w:rsidR="00DE5839" w:rsidRPr="00D2234B" w:rsidRDefault="00DE5839" w:rsidP="002B0697">
      <w:pPr>
        <w:pStyle w:val="07NumberList"/>
        <w:keepNext w:val="0"/>
        <w:numPr>
          <w:ilvl w:val="0"/>
          <w:numId w:val="205"/>
        </w:numPr>
        <w:spacing w:before="240" w:after="12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Navigate to the </w:t>
      </w:r>
      <w:r w:rsidRPr="00D2234B">
        <w:rPr>
          <w:rFonts w:ascii="ServiceNow Sans" w:hAnsi="ServiceNow Sans"/>
          <w:b/>
          <w:bCs/>
          <w:sz w:val="24"/>
          <w:szCs w:val="24"/>
        </w:rPr>
        <w:t>Employee Center</w:t>
      </w:r>
    </w:p>
    <w:p w14:paraId="1D4FEC29" w14:textId="641D98CB" w:rsidR="008405C2" w:rsidRPr="00D2234B" w:rsidRDefault="00DE5839" w:rsidP="008405C2">
      <w:pPr>
        <w:pStyle w:val="07NumberList"/>
        <w:keepNext w:val="0"/>
        <w:numPr>
          <w:ilvl w:val="0"/>
          <w:numId w:val="205"/>
        </w:numPr>
        <w:spacing w:before="240" w:after="12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hAnsi="ServiceNow Sans"/>
          <w:sz w:val="24"/>
          <w:szCs w:val="24"/>
        </w:rPr>
        <w:t xml:space="preserve">Click on </w:t>
      </w:r>
      <w:r w:rsidRPr="00D2234B">
        <w:rPr>
          <w:rFonts w:ascii="ServiceNow Sans" w:hAnsi="ServiceNow Sans"/>
          <w:b/>
          <w:bCs/>
          <w:sz w:val="24"/>
          <w:szCs w:val="24"/>
        </w:rPr>
        <w:t>Your Career</w:t>
      </w:r>
      <w:r w:rsidRPr="00D2234B">
        <w:rPr>
          <w:rFonts w:ascii="ServiceNow Sans" w:hAnsi="ServiceNow Sans"/>
          <w:sz w:val="24"/>
          <w:szCs w:val="24"/>
        </w:rPr>
        <w:t xml:space="preserve"> </w:t>
      </w:r>
      <w:r w:rsidRPr="00D2234B">
        <w:rPr>
          <w:rFonts w:ascii="ServiceNow Sans" w:eastAsia="Wingdings" w:hAnsi="ServiceNow Sans" w:cs="Wingdings"/>
          <w:sz w:val="24"/>
          <w:szCs w:val="24"/>
        </w:rPr>
        <w:t>à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 xml:space="preserve">Mentors, 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>this will open the mentor landing page.</w:t>
      </w:r>
    </w:p>
    <w:p w14:paraId="26416320" w14:textId="77777777" w:rsidR="00DE5839" w:rsidRPr="00D2234B" w:rsidRDefault="00DE5839" w:rsidP="008405C2">
      <w:pPr>
        <w:pStyle w:val="07NumberList"/>
        <w:numPr>
          <w:ilvl w:val="0"/>
          <w:numId w:val="0"/>
        </w:numPr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drawing>
          <wp:inline distT="0" distB="0" distL="0" distR="0" wp14:anchorId="37737104" wp14:editId="62C37653">
            <wp:extent cx="4800600" cy="2031023"/>
            <wp:effectExtent l="12700" t="12700" r="12700" b="13970"/>
            <wp:docPr id="53566145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661456" name="Picture 535661456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842513" cy="204875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5848BAE" w14:textId="77777777" w:rsidR="00DE5839" w:rsidRPr="00D2234B" w:rsidRDefault="00DE5839" w:rsidP="002B0697">
      <w:pPr>
        <w:pStyle w:val="07NumberList"/>
        <w:keepNext w:val="0"/>
        <w:numPr>
          <w:ilvl w:val="0"/>
          <w:numId w:val="205"/>
        </w:numPr>
        <w:spacing w:before="240" w:after="12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Click the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 xml:space="preserve">Your mentorships 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 xml:space="preserve">tab to see the show the employees active mentorships. Click the kebab menu and choose </w:t>
      </w:r>
      <w:r w:rsidRPr="00D2234B">
        <w:rPr>
          <w:rFonts w:ascii="ServiceNow Sans" w:eastAsia="Century Gothic" w:hAnsi="ServiceNow Sans" w:cs="Century Gothic"/>
          <w:b/>
          <w:bCs/>
          <w:sz w:val="24"/>
          <w:szCs w:val="24"/>
        </w:rPr>
        <w:t>Create conversation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>.</w:t>
      </w:r>
    </w:p>
    <w:p w14:paraId="54A399CC" w14:textId="739025E9" w:rsidR="00DE5839" w:rsidRPr="00D2234B" w:rsidRDefault="00DE5839" w:rsidP="008405C2">
      <w:pPr>
        <w:pStyle w:val="07NumberList"/>
        <w:numPr>
          <w:ilvl w:val="0"/>
          <w:numId w:val="0"/>
        </w:numPr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noProof/>
          <w:sz w:val="24"/>
          <w:szCs w:val="24"/>
        </w:rPr>
        <w:drawing>
          <wp:inline distT="0" distB="0" distL="0" distR="0" wp14:anchorId="7F9F401D" wp14:editId="1B6BA34E">
            <wp:extent cx="4362450" cy="1893191"/>
            <wp:effectExtent l="0" t="0" r="0" b="0"/>
            <wp:docPr id="159257346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573469" name="Picture 1592573469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379232" cy="1900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3696AB" w14:textId="68E45DC1" w:rsidR="00615836" w:rsidRPr="00D2234B" w:rsidRDefault="00DE5839" w:rsidP="008405C2">
      <w:pPr>
        <w:pStyle w:val="07NumberList"/>
        <w:keepNext w:val="0"/>
        <w:numPr>
          <w:ilvl w:val="0"/>
          <w:numId w:val="205"/>
        </w:numPr>
        <w:spacing w:before="240" w:after="120"/>
        <w:ind w:left="360"/>
        <w:rPr>
          <w:rFonts w:ascii="ServiceNow Sans" w:eastAsia="Century Gothic" w:hAnsi="ServiceNow Sans" w:cs="Century Gothic"/>
          <w:sz w:val="24"/>
          <w:szCs w:val="24"/>
        </w:rPr>
      </w:pPr>
      <w:r w:rsidRPr="00D2234B">
        <w:rPr>
          <w:rFonts w:ascii="ServiceNow Sans" w:eastAsia="Century Gothic" w:hAnsi="ServiceNow Sans" w:cs="Century Gothic"/>
          <w:sz w:val="24"/>
          <w:szCs w:val="24"/>
        </w:rPr>
        <w:t>This will open the same flyout that was shown in step 7 previously. Follow steps</w:t>
      </w:r>
      <w:r w:rsidR="008405C2" w:rsidRPr="00D2234B">
        <w:rPr>
          <w:rFonts w:ascii="ServiceNow Sans" w:eastAsia="Century Gothic" w:hAnsi="ServiceNow Sans" w:cs="Century Gothic"/>
          <w:sz w:val="24"/>
          <w:szCs w:val="24"/>
        </w:rPr>
        <w:t xml:space="preserve"> </w:t>
      </w:r>
      <w:r w:rsidRPr="00D2234B">
        <w:rPr>
          <w:rFonts w:ascii="ServiceNow Sans" w:eastAsia="Century Gothic" w:hAnsi="ServiceNow Sans" w:cs="Century Gothic"/>
          <w:sz w:val="24"/>
          <w:szCs w:val="24"/>
        </w:rPr>
        <w:t>to navigate to the Conversations app and schedule the conversation.</w:t>
      </w:r>
    </w:p>
    <w:sectPr w:rsidR="00615836" w:rsidRPr="00D2234B" w:rsidSect="00225850"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pgSz w:w="12240" w:h="15840" w:code="1"/>
      <w:pgMar w:top="2160" w:right="1440" w:bottom="1440" w:left="1440" w:header="288" w:footer="504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7461F2" w14:textId="77777777" w:rsidR="008C0385" w:rsidRDefault="008C0385" w:rsidP="00691C32">
      <w:r>
        <w:separator/>
      </w:r>
    </w:p>
  </w:endnote>
  <w:endnote w:type="continuationSeparator" w:id="0">
    <w:p w14:paraId="3E46DB8E" w14:textId="77777777" w:rsidR="008C0385" w:rsidRDefault="008C0385" w:rsidP="00691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ordia New (Body CS)">
    <w:altName w:val="Cordia New"/>
    <w:panose1 w:val="020B0604020202020204"/>
    <w:charset w:val="00"/>
    <w:family w:val="roman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NeueLTStd-Lt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rviceNow Sans">
    <w:panose1 w:val="020B0504040101010104"/>
    <w:charset w:val="4D"/>
    <w:family w:val="swiss"/>
    <w:pitch w:val="variable"/>
    <w:sig w:usb0="A000007F" w:usb1="5000643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E7572" w14:textId="77777777" w:rsidR="00A15847" w:rsidRDefault="00A15847" w:rsidP="00225850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1EC6012" w14:textId="77777777" w:rsidR="0033376B" w:rsidRDefault="0033376B" w:rsidP="004419C7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E5487" w14:textId="77777777" w:rsidR="00225850" w:rsidRDefault="00225850" w:rsidP="00D1521C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606BA">
      <w:rPr>
        <w:rStyle w:val="PageNumber"/>
        <w:noProof/>
      </w:rPr>
      <w:t>2</w:t>
    </w:r>
    <w:r>
      <w:rPr>
        <w:rStyle w:val="PageNumber"/>
      </w:rPr>
      <w:fldChar w:fldCharType="end"/>
    </w:r>
  </w:p>
  <w:p w14:paraId="20AD8913" w14:textId="77777777" w:rsidR="00993002" w:rsidRDefault="00993002" w:rsidP="004419C7">
    <w:pPr>
      <w:pStyle w:val="Footer"/>
      <w:ind w:right="360" w:firstLine="360"/>
    </w:pPr>
  </w:p>
  <w:p w14:paraId="3C706310" w14:textId="77777777" w:rsidR="002B3085" w:rsidRDefault="002B3085" w:rsidP="00D94FB0">
    <w:pPr>
      <w:pStyle w:val="09LegalFooter"/>
    </w:pPr>
  </w:p>
  <w:p w14:paraId="3E952964" w14:textId="3B00BB15" w:rsidR="0011151A" w:rsidRPr="002B3085" w:rsidRDefault="002B3085" w:rsidP="00D94FB0">
    <w:pPr>
      <w:pStyle w:val="09LegalFooter"/>
      <w:rPr>
        <w:sz w:val="24"/>
        <w:szCs w:val="24"/>
      </w:rPr>
    </w:pPr>
    <w:r w:rsidRPr="002B3085">
      <w:t>© 20</w:t>
    </w:r>
    <w:r w:rsidR="00ED52EC">
      <w:t>2</w:t>
    </w:r>
    <w:r w:rsidR="00E32C41">
      <w:t>5</w:t>
    </w:r>
    <w:r w:rsidRPr="002B3085">
      <w:t xml:space="preserve"> ServiceNow, Inc. All rights reserved. ServiceNow, the ServiceNow logo, Now, Now Platform, and other ServiceNow marks are trademarks and/or registered trademarks of ServiceNow, Inc. </w:t>
    </w:r>
    <w:r w:rsidRPr="00D94FB0">
      <w:t>in the United States and/or other</w:t>
    </w:r>
    <w:r w:rsidRPr="002B3085">
      <w:t xml:space="preserve"> countries. Other company and product names may be trademarks of the respective companies with which they are associated.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7216CC1E" w14:paraId="3800F2EB" w14:textId="77777777" w:rsidTr="7216CC1E">
      <w:tc>
        <w:tcPr>
          <w:tcW w:w="3120" w:type="dxa"/>
        </w:tcPr>
        <w:p w14:paraId="7C4E35CC" w14:textId="77777777" w:rsidR="7216CC1E" w:rsidRDefault="7216CC1E" w:rsidP="7216CC1E">
          <w:pPr>
            <w:pStyle w:val="Header"/>
            <w:ind w:left="-115"/>
          </w:pPr>
        </w:p>
      </w:tc>
      <w:tc>
        <w:tcPr>
          <w:tcW w:w="3120" w:type="dxa"/>
        </w:tcPr>
        <w:p w14:paraId="5F72CF0A" w14:textId="77777777" w:rsidR="7216CC1E" w:rsidRDefault="7216CC1E" w:rsidP="7216CC1E">
          <w:pPr>
            <w:pStyle w:val="Header"/>
            <w:jc w:val="center"/>
          </w:pPr>
        </w:p>
      </w:tc>
      <w:tc>
        <w:tcPr>
          <w:tcW w:w="3120" w:type="dxa"/>
        </w:tcPr>
        <w:p w14:paraId="527D9D1B" w14:textId="77777777" w:rsidR="7216CC1E" w:rsidRDefault="7216CC1E" w:rsidP="7216CC1E">
          <w:pPr>
            <w:pStyle w:val="Header"/>
            <w:ind w:right="-115"/>
            <w:jc w:val="right"/>
          </w:pPr>
        </w:p>
      </w:tc>
    </w:tr>
  </w:tbl>
  <w:p w14:paraId="1774009C" w14:textId="77777777" w:rsidR="7216CC1E" w:rsidRDefault="7216CC1E" w:rsidP="7216CC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91915" w14:textId="77777777" w:rsidR="008C0385" w:rsidRDefault="008C0385" w:rsidP="00691C32">
      <w:r>
        <w:separator/>
      </w:r>
    </w:p>
  </w:footnote>
  <w:footnote w:type="continuationSeparator" w:id="0">
    <w:p w14:paraId="7885BA21" w14:textId="77777777" w:rsidR="008C0385" w:rsidRDefault="008C0385" w:rsidP="00691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BD75E" w14:textId="77777777" w:rsidR="00691C32" w:rsidRDefault="002B3085" w:rsidP="00DA6DAF">
    <w:pPr>
      <w:pStyle w:val="Header"/>
      <w:ind w:left="-1080"/>
    </w:pPr>
    <w:r>
      <w:rPr>
        <w:noProof/>
      </w:rPr>
      <w:drawing>
        <wp:inline distT="0" distB="0" distL="0" distR="0" wp14:anchorId="6AABE240" wp14:editId="5F13B25A">
          <wp:extent cx="7296908" cy="1140142"/>
          <wp:effectExtent l="0" t="0" r="0" b="317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908" cy="11401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F8A58" w14:textId="77777777" w:rsidR="0084211E" w:rsidRDefault="002B3085" w:rsidP="002B3085">
    <w:pPr>
      <w:pStyle w:val="firstpageheaderspacer"/>
      <w:spacing w:after="0"/>
      <w:ind w:left="-1080"/>
    </w:pPr>
    <w:r>
      <w:rPr>
        <w:noProof/>
      </w:rPr>
      <w:drawing>
        <wp:inline distT="0" distB="0" distL="0" distR="0" wp14:anchorId="11ADFF44" wp14:editId="5B267BA3">
          <wp:extent cx="7296908" cy="1140142"/>
          <wp:effectExtent l="0" t="0" r="0" b="317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908" cy="11401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9D8CA398"/>
    <w:lvl w:ilvl="0">
      <w:start w:val="1"/>
      <w:numFmt w:val="bullet"/>
      <w:pStyle w:val="NoteLevel11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pStyle w:val="NoteLevel21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pStyle w:val="NoteLevel41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9CC4A45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E4CA1"/>
    <w:multiLevelType w:val="multilevel"/>
    <w:tmpl w:val="1186B7C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6019CE"/>
    <w:multiLevelType w:val="multilevel"/>
    <w:tmpl w:val="3DEC19B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0BA2105"/>
    <w:multiLevelType w:val="multilevel"/>
    <w:tmpl w:val="CB3E894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10D1059"/>
    <w:multiLevelType w:val="multilevel"/>
    <w:tmpl w:val="B46E6E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22023BC"/>
    <w:multiLevelType w:val="hybridMultilevel"/>
    <w:tmpl w:val="625824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28B43DB"/>
    <w:multiLevelType w:val="multilevel"/>
    <w:tmpl w:val="C21EB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2965467"/>
    <w:multiLevelType w:val="hybridMultilevel"/>
    <w:tmpl w:val="0402FE88"/>
    <w:lvl w:ilvl="0" w:tplc="704443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2D60D2E"/>
    <w:multiLevelType w:val="multilevel"/>
    <w:tmpl w:val="93E083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3532544"/>
    <w:multiLevelType w:val="multilevel"/>
    <w:tmpl w:val="9758983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3DA7259"/>
    <w:multiLevelType w:val="multilevel"/>
    <w:tmpl w:val="356E31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4044542"/>
    <w:multiLevelType w:val="multilevel"/>
    <w:tmpl w:val="4BD47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04AA198B"/>
    <w:multiLevelType w:val="hybridMultilevel"/>
    <w:tmpl w:val="7AE2A3C0"/>
    <w:lvl w:ilvl="0" w:tplc="8E90C8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555468F"/>
    <w:multiLevelType w:val="multilevel"/>
    <w:tmpl w:val="603666C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7FA4424"/>
    <w:multiLevelType w:val="multilevel"/>
    <w:tmpl w:val="969C62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9C02EDD"/>
    <w:multiLevelType w:val="multilevel"/>
    <w:tmpl w:val="3CBC6C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A14633B"/>
    <w:multiLevelType w:val="multilevel"/>
    <w:tmpl w:val="1C44AD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0A1A2603"/>
    <w:multiLevelType w:val="multilevel"/>
    <w:tmpl w:val="E77055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AA6241B"/>
    <w:multiLevelType w:val="multilevel"/>
    <w:tmpl w:val="AC78E62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0D2161A9"/>
    <w:multiLevelType w:val="multilevel"/>
    <w:tmpl w:val="A5C4CF3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0DAC2322"/>
    <w:multiLevelType w:val="multilevel"/>
    <w:tmpl w:val="136A4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0DE83401"/>
    <w:multiLevelType w:val="multilevel"/>
    <w:tmpl w:val="9E6C240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0E0B74D4"/>
    <w:multiLevelType w:val="multilevel"/>
    <w:tmpl w:val="7C5A1F7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0ED12B1C"/>
    <w:multiLevelType w:val="multilevel"/>
    <w:tmpl w:val="3B327A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0ED41783"/>
    <w:multiLevelType w:val="multilevel"/>
    <w:tmpl w:val="50F2EA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0287901"/>
    <w:multiLevelType w:val="multilevel"/>
    <w:tmpl w:val="C944A97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10942D1B"/>
    <w:multiLevelType w:val="multilevel"/>
    <w:tmpl w:val="5188573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10BA63B7"/>
    <w:multiLevelType w:val="multilevel"/>
    <w:tmpl w:val="6EAAFD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116C1F0E"/>
    <w:multiLevelType w:val="multilevel"/>
    <w:tmpl w:val="3C96BF2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12451626"/>
    <w:multiLevelType w:val="multilevel"/>
    <w:tmpl w:val="EE5022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12853EA6"/>
    <w:multiLevelType w:val="multilevel"/>
    <w:tmpl w:val="226A9DBE"/>
    <w:styleLink w:val="CurrentList3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86ED7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15B045F2"/>
    <w:multiLevelType w:val="multilevel"/>
    <w:tmpl w:val="10BC439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165D23F7"/>
    <w:multiLevelType w:val="multilevel"/>
    <w:tmpl w:val="226A9DBE"/>
    <w:styleLink w:val="CurrentList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86ED7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18A76EF5"/>
    <w:multiLevelType w:val="hybridMultilevel"/>
    <w:tmpl w:val="9A8EE92C"/>
    <w:lvl w:ilvl="0" w:tplc="85940BD0">
      <w:start w:val="1"/>
      <w:numFmt w:val="decimal"/>
      <w:pStyle w:val="07NumberList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93D6658"/>
    <w:multiLevelType w:val="multilevel"/>
    <w:tmpl w:val="FB708EF0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19730A97"/>
    <w:multiLevelType w:val="hybridMultilevel"/>
    <w:tmpl w:val="DC3438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1AE15A9B"/>
    <w:multiLevelType w:val="multilevel"/>
    <w:tmpl w:val="872AD6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1BBE7522"/>
    <w:multiLevelType w:val="multilevel"/>
    <w:tmpl w:val="F0AA4BA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1C2B5C88"/>
    <w:multiLevelType w:val="multilevel"/>
    <w:tmpl w:val="316A36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1C553073"/>
    <w:multiLevelType w:val="multilevel"/>
    <w:tmpl w:val="E0940E34"/>
    <w:styleLink w:val="Curren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62D84E" w:themeColor="accent1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1C785F78"/>
    <w:multiLevelType w:val="multilevel"/>
    <w:tmpl w:val="7E645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1CB90E3D"/>
    <w:multiLevelType w:val="multilevel"/>
    <w:tmpl w:val="D89C50D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1CE07625"/>
    <w:multiLevelType w:val="multilevel"/>
    <w:tmpl w:val="65FAA2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1D1A1282"/>
    <w:multiLevelType w:val="multilevel"/>
    <w:tmpl w:val="93EC46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1E0C6323"/>
    <w:multiLevelType w:val="multilevel"/>
    <w:tmpl w:val="278A3E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1E35193C"/>
    <w:multiLevelType w:val="multilevel"/>
    <w:tmpl w:val="A0E4D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1E706A86"/>
    <w:multiLevelType w:val="multilevel"/>
    <w:tmpl w:val="E124C23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1EED17BE"/>
    <w:multiLevelType w:val="multilevel"/>
    <w:tmpl w:val="0C9052F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1F064DF6"/>
    <w:multiLevelType w:val="multilevel"/>
    <w:tmpl w:val="19845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1F45501E"/>
    <w:multiLevelType w:val="multilevel"/>
    <w:tmpl w:val="CEAAD4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1F9F49AE"/>
    <w:multiLevelType w:val="multilevel"/>
    <w:tmpl w:val="BD4CBBD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1FAC2FDF"/>
    <w:multiLevelType w:val="multilevel"/>
    <w:tmpl w:val="8F983A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1FB63B16"/>
    <w:multiLevelType w:val="multilevel"/>
    <w:tmpl w:val="FB50CEC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20CF6413"/>
    <w:multiLevelType w:val="multilevel"/>
    <w:tmpl w:val="DE68B48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216E2646"/>
    <w:multiLevelType w:val="multilevel"/>
    <w:tmpl w:val="0CB0372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23965780"/>
    <w:multiLevelType w:val="multilevel"/>
    <w:tmpl w:val="B33ED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24034C3B"/>
    <w:multiLevelType w:val="multilevel"/>
    <w:tmpl w:val="4FF6F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241E5938"/>
    <w:multiLevelType w:val="hybridMultilevel"/>
    <w:tmpl w:val="BCEACECE"/>
    <w:lvl w:ilvl="0" w:tplc="82D6C128">
      <w:start w:val="1"/>
      <w:numFmt w:val="bullet"/>
      <w:pStyle w:val="12TableBullets"/>
      <w:lvlText w:val=""/>
      <w:lvlJc w:val="left"/>
      <w:pPr>
        <w:ind w:left="360" w:hanging="360"/>
      </w:pPr>
      <w:rPr>
        <w:rFonts w:ascii="Symbol" w:hAnsi="Symbol" w:hint="default"/>
        <w:color w:val="81B5A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244B0C78"/>
    <w:multiLevelType w:val="multilevel"/>
    <w:tmpl w:val="1E82D30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25AE4BBB"/>
    <w:multiLevelType w:val="multilevel"/>
    <w:tmpl w:val="FB965F6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268A4021"/>
    <w:multiLevelType w:val="multilevel"/>
    <w:tmpl w:val="EE3620B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279C3F72"/>
    <w:multiLevelType w:val="multilevel"/>
    <w:tmpl w:val="8F761FD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27B7451F"/>
    <w:multiLevelType w:val="multilevel"/>
    <w:tmpl w:val="F8A80E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286618B1"/>
    <w:multiLevelType w:val="multilevel"/>
    <w:tmpl w:val="00FE608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29C65069"/>
    <w:multiLevelType w:val="multilevel"/>
    <w:tmpl w:val="2AB49A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2AB8083A"/>
    <w:multiLevelType w:val="multilevel"/>
    <w:tmpl w:val="B8A29E2E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2B3309D2"/>
    <w:multiLevelType w:val="multilevel"/>
    <w:tmpl w:val="B46E6E06"/>
    <w:styleLink w:val="CurrentList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2B7F6E13"/>
    <w:multiLevelType w:val="multilevel"/>
    <w:tmpl w:val="4570497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2C4C11B5"/>
    <w:multiLevelType w:val="hybridMultilevel"/>
    <w:tmpl w:val="1A209C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0" w15:restartNumberingAfterBreak="0">
    <w:nsid w:val="2C9921AC"/>
    <w:multiLevelType w:val="multilevel"/>
    <w:tmpl w:val="E8362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2CFE58DB"/>
    <w:multiLevelType w:val="multilevel"/>
    <w:tmpl w:val="47840E2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2D41614E"/>
    <w:multiLevelType w:val="multilevel"/>
    <w:tmpl w:val="6E46EE3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2E9B3C46"/>
    <w:multiLevelType w:val="multilevel"/>
    <w:tmpl w:val="A94C3488"/>
    <w:styleLink w:val="Style1"/>
    <w:lvl w:ilvl="0">
      <w:start w:val="1"/>
      <w:numFmt w:val="bullet"/>
      <w:lvlText w:val="•"/>
      <w:lvlJc w:val="left"/>
      <w:pPr>
        <w:ind w:left="720" w:hanging="360"/>
      </w:pPr>
      <w:rPr>
        <w:rFonts w:ascii="Calibri" w:hAnsi="Calibri" w:hint="default"/>
        <w:color w:val="C30C21"/>
      </w:rPr>
    </w:lvl>
    <w:lvl w:ilvl="1">
      <w:start w:val="1"/>
      <w:numFmt w:val="bullet"/>
      <w:lvlText w:val="–"/>
      <w:lvlJc w:val="left"/>
      <w:pPr>
        <w:ind w:left="1080" w:firstLine="0"/>
      </w:pPr>
      <w:rPr>
        <w:rFonts w:ascii="Calibri" w:hAnsi="Calibri" w:hint="default"/>
        <w:color w:val="C30C21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4" w15:restartNumberingAfterBreak="0">
    <w:nsid w:val="2EF10526"/>
    <w:multiLevelType w:val="multilevel"/>
    <w:tmpl w:val="6B8C5A2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2F7725C5"/>
    <w:multiLevelType w:val="hybridMultilevel"/>
    <w:tmpl w:val="64663984"/>
    <w:lvl w:ilvl="0" w:tplc="2ED4FD8A">
      <w:start w:val="1"/>
      <w:numFmt w:val="bullet"/>
      <w:pStyle w:val="07Bullets-L2"/>
      <w:lvlText w:val="–"/>
      <w:lvlJc w:val="left"/>
      <w:pPr>
        <w:ind w:left="720" w:hanging="360"/>
      </w:pPr>
      <w:rPr>
        <w:rFonts w:ascii="Calibri" w:hAnsi="Calibri" w:hint="default"/>
        <w:color w:val="C30C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2F7F5426"/>
    <w:multiLevelType w:val="hybridMultilevel"/>
    <w:tmpl w:val="EBC445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2FDE1D87"/>
    <w:multiLevelType w:val="multilevel"/>
    <w:tmpl w:val="DDE06D7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301266C9"/>
    <w:multiLevelType w:val="multilevel"/>
    <w:tmpl w:val="F3FC988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303F3099"/>
    <w:multiLevelType w:val="multilevel"/>
    <w:tmpl w:val="2DEC41A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30626098"/>
    <w:multiLevelType w:val="multilevel"/>
    <w:tmpl w:val="C310BEC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30C652A6"/>
    <w:multiLevelType w:val="hybridMultilevel"/>
    <w:tmpl w:val="51127C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 w15:restartNumberingAfterBreak="0">
    <w:nsid w:val="31A53B40"/>
    <w:multiLevelType w:val="multilevel"/>
    <w:tmpl w:val="A2D697C6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 w15:restartNumberingAfterBreak="0">
    <w:nsid w:val="32495786"/>
    <w:multiLevelType w:val="multilevel"/>
    <w:tmpl w:val="0B2AA5D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32A5314C"/>
    <w:multiLevelType w:val="multilevel"/>
    <w:tmpl w:val="CE8450FC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335464D1"/>
    <w:multiLevelType w:val="multilevel"/>
    <w:tmpl w:val="CA30192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3388211D"/>
    <w:multiLevelType w:val="multilevel"/>
    <w:tmpl w:val="F94C86AA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33D126E9"/>
    <w:multiLevelType w:val="hybridMultilevel"/>
    <w:tmpl w:val="FC0A96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33E75C8D"/>
    <w:multiLevelType w:val="hybridMultilevel"/>
    <w:tmpl w:val="206876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34821026"/>
    <w:multiLevelType w:val="multilevel"/>
    <w:tmpl w:val="6040D57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0" w15:restartNumberingAfterBreak="0">
    <w:nsid w:val="34A72D99"/>
    <w:multiLevelType w:val="multilevel"/>
    <w:tmpl w:val="14EE5B6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34D34634"/>
    <w:multiLevelType w:val="multilevel"/>
    <w:tmpl w:val="0BEE0EF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2" w15:restartNumberingAfterBreak="0">
    <w:nsid w:val="35CD4460"/>
    <w:multiLevelType w:val="multilevel"/>
    <w:tmpl w:val="D16A765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3" w15:restartNumberingAfterBreak="0">
    <w:nsid w:val="36017516"/>
    <w:multiLevelType w:val="hybridMultilevel"/>
    <w:tmpl w:val="DF625F0E"/>
    <w:lvl w:ilvl="0" w:tplc="510CAFA4">
      <w:start w:val="6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36AD5909"/>
    <w:multiLevelType w:val="multilevel"/>
    <w:tmpl w:val="D1309D8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36F64328"/>
    <w:multiLevelType w:val="hybridMultilevel"/>
    <w:tmpl w:val="2AAEC5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37F860C0"/>
    <w:multiLevelType w:val="multilevel"/>
    <w:tmpl w:val="CAFE17EA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381379D5"/>
    <w:multiLevelType w:val="multilevel"/>
    <w:tmpl w:val="61624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8" w15:restartNumberingAfterBreak="0">
    <w:nsid w:val="383B70CD"/>
    <w:multiLevelType w:val="multilevel"/>
    <w:tmpl w:val="68DC391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392462FB"/>
    <w:multiLevelType w:val="multilevel"/>
    <w:tmpl w:val="2ACC38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3A1030E0"/>
    <w:multiLevelType w:val="multilevel"/>
    <w:tmpl w:val="6F2C697E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3A9E733B"/>
    <w:multiLevelType w:val="multilevel"/>
    <w:tmpl w:val="EA24F10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3B420926"/>
    <w:multiLevelType w:val="multilevel"/>
    <w:tmpl w:val="4E9C17E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3BBC544F"/>
    <w:multiLevelType w:val="multilevel"/>
    <w:tmpl w:val="4BBE3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4" w15:restartNumberingAfterBreak="0">
    <w:nsid w:val="3C250D7D"/>
    <w:multiLevelType w:val="multilevel"/>
    <w:tmpl w:val="280218A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3CBD6C9B"/>
    <w:multiLevelType w:val="multilevel"/>
    <w:tmpl w:val="ABEAD2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6" w15:restartNumberingAfterBreak="0">
    <w:nsid w:val="3D5B160D"/>
    <w:multiLevelType w:val="hybridMultilevel"/>
    <w:tmpl w:val="4B38293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7" w15:restartNumberingAfterBreak="0">
    <w:nsid w:val="3DB74DB1"/>
    <w:multiLevelType w:val="multilevel"/>
    <w:tmpl w:val="6B9A8E8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3DC273B4"/>
    <w:multiLevelType w:val="multilevel"/>
    <w:tmpl w:val="1A4ADF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9" w15:restartNumberingAfterBreak="0">
    <w:nsid w:val="3DD2653F"/>
    <w:multiLevelType w:val="hybridMultilevel"/>
    <w:tmpl w:val="DA5C8D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0" w15:restartNumberingAfterBreak="0">
    <w:nsid w:val="3EC70767"/>
    <w:multiLevelType w:val="hybridMultilevel"/>
    <w:tmpl w:val="7474F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3ED24658"/>
    <w:multiLevelType w:val="multilevel"/>
    <w:tmpl w:val="E42E4D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3F067865"/>
    <w:multiLevelType w:val="multilevel"/>
    <w:tmpl w:val="F7E83FE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40343A54"/>
    <w:multiLevelType w:val="multilevel"/>
    <w:tmpl w:val="B5E46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4" w15:restartNumberingAfterBreak="0">
    <w:nsid w:val="405A066D"/>
    <w:multiLevelType w:val="hybridMultilevel"/>
    <w:tmpl w:val="450AE082"/>
    <w:lvl w:ilvl="0" w:tplc="6E04E9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5" w15:restartNumberingAfterBreak="0">
    <w:nsid w:val="41145214"/>
    <w:multiLevelType w:val="multilevel"/>
    <w:tmpl w:val="1960E7B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41436292"/>
    <w:multiLevelType w:val="multilevel"/>
    <w:tmpl w:val="A218F28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43C65101"/>
    <w:multiLevelType w:val="hybridMultilevel"/>
    <w:tmpl w:val="DFA0A7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44484721"/>
    <w:multiLevelType w:val="multilevel"/>
    <w:tmpl w:val="6D502AE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449C6360"/>
    <w:multiLevelType w:val="hybridMultilevel"/>
    <w:tmpl w:val="5FC0C8C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color w:val="00000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44BD4FD1"/>
    <w:multiLevelType w:val="multilevel"/>
    <w:tmpl w:val="B60459A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1" w15:restartNumberingAfterBreak="0">
    <w:nsid w:val="45132256"/>
    <w:multiLevelType w:val="multilevel"/>
    <w:tmpl w:val="EEDE5C2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2" w15:restartNumberingAfterBreak="0">
    <w:nsid w:val="455E72DF"/>
    <w:multiLevelType w:val="multilevel"/>
    <w:tmpl w:val="69B839F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458E2BA2"/>
    <w:multiLevelType w:val="multilevel"/>
    <w:tmpl w:val="2A7C414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4" w15:restartNumberingAfterBreak="0">
    <w:nsid w:val="45A35062"/>
    <w:multiLevelType w:val="multilevel"/>
    <w:tmpl w:val="F82A11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47571459"/>
    <w:multiLevelType w:val="hybridMultilevel"/>
    <w:tmpl w:val="89A633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4804726D"/>
    <w:multiLevelType w:val="multilevel"/>
    <w:tmpl w:val="4152640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7" w15:restartNumberingAfterBreak="0">
    <w:nsid w:val="482463E7"/>
    <w:multiLevelType w:val="multilevel"/>
    <w:tmpl w:val="E5A454C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8" w15:restartNumberingAfterBreak="0">
    <w:nsid w:val="49CD1275"/>
    <w:multiLevelType w:val="multilevel"/>
    <w:tmpl w:val="93327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9" w15:restartNumberingAfterBreak="0">
    <w:nsid w:val="4A067A87"/>
    <w:multiLevelType w:val="multilevel"/>
    <w:tmpl w:val="C4DE1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4A3645BB"/>
    <w:multiLevelType w:val="multilevel"/>
    <w:tmpl w:val="885EF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4A9C0AE6"/>
    <w:multiLevelType w:val="multilevel"/>
    <w:tmpl w:val="AFD2A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2" w15:restartNumberingAfterBreak="0">
    <w:nsid w:val="4B3A3FFD"/>
    <w:multiLevelType w:val="multilevel"/>
    <w:tmpl w:val="334E81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4B8F0416"/>
    <w:multiLevelType w:val="multilevel"/>
    <w:tmpl w:val="EB6404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4" w15:restartNumberingAfterBreak="0">
    <w:nsid w:val="4C3A1451"/>
    <w:multiLevelType w:val="multilevel"/>
    <w:tmpl w:val="1FFECA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4C4D7687"/>
    <w:multiLevelType w:val="multilevel"/>
    <w:tmpl w:val="CDD60D0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6" w15:restartNumberingAfterBreak="0">
    <w:nsid w:val="4F5B2656"/>
    <w:multiLevelType w:val="multilevel"/>
    <w:tmpl w:val="D19A9A3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4FF521F0"/>
    <w:multiLevelType w:val="multilevel"/>
    <w:tmpl w:val="46861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8" w15:restartNumberingAfterBreak="0">
    <w:nsid w:val="50702A35"/>
    <w:multiLevelType w:val="multilevel"/>
    <w:tmpl w:val="D61A1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50DE2629"/>
    <w:multiLevelType w:val="multilevel"/>
    <w:tmpl w:val="4F364DF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527356B0"/>
    <w:multiLevelType w:val="multilevel"/>
    <w:tmpl w:val="A67A088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55154F95"/>
    <w:multiLevelType w:val="multilevel"/>
    <w:tmpl w:val="89506C7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2" w15:restartNumberingAfterBreak="0">
    <w:nsid w:val="560A12DE"/>
    <w:multiLevelType w:val="multilevel"/>
    <w:tmpl w:val="236075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3" w15:restartNumberingAfterBreak="0">
    <w:nsid w:val="56A07612"/>
    <w:multiLevelType w:val="multilevel"/>
    <w:tmpl w:val="AC8C035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4" w15:restartNumberingAfterBreak="0">
    <w:nsid w:val="573434F7"/>
    <w:multiLevelType w:val="hybridMultilevel"/>
    <w:tmpl w:val="2F94B8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5" w15:restartNumberingAfterBreak="0">
    <w:nsid w:val="57395CFA"/>
    <w:multiLevelType w:val="multilevel"/>
    <w:tmpl w:val="5E1EFC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6" w15:restartNumberingAfterBreak="0">
    <w:nsid w:val="57F04DBE"/>
    <w:multiLevelType w:val="multilevel"/>
    <w:tmpl w:val="80AA5A0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7" w15:restartNumberingAfterBreak="0">
    <w:nsid w:val="57FC23A8"/>
    <w:multiLevelType w:val="multilevel"/>
    <w:tmpl w:val="1F46491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8" w15:restartNumberingAfterBreak="0">
    <w:nsid w:val="57FD548E"/>
    <w:multiLevelType w:val="multilevel"/>
    <w:tmpl w:val="06D6C3D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9" w15:restartNumberingAfterBreak="0">
    <w:nsid w:val="581D1677"/>
    <w:multiLevelType w:val="multilevel"/>
    <w:tmpl w:val="21786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0" w15:restartNumberingAfterBreak="0">
    <w:nsid w:val="58D10A41"/>
    <w:multiLevelType w:val="multilevel"/>
    <w:tmpl w:val="22F8E3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1" w15:restartNumberingAfterBreak="0">
    <w:nsid w:val="592C2B72"/>
    <w:multiLevelType w:val="hybridMultilevel"/>
    <w:tmpl w:val="578624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2" w15:restartNumberingAfterBreak="0">
    <w:nsid w:val="595C774E"/>
    <w:multiLevelType w:val="multilevel"/>
    <w:tmpl w:val="9B44E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3" w15:restartNumberingAfterBreak="0">
    <w:nsid w:val="59BB183E"/>
    <w:multiLevelType w:val="multilevel"/>
    <w:tmpl w:val="7A7680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5A623574"/>
    <w:multiLevelType w:val="multilevel"/>
    <w:tmpl w:val="AF8E5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5" w15:restartNumberingAfterBreak="0">
    <w:nsid w:val="5AD741EB"/>
    <w:multiLevelType w:val="multilevel"/>
    <w:tmpl w:val="38C8DBB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5AEC46B9"/>
    <w:multiLevelType w:val="multilevel"/>
    <w:tmpl w:val="D240845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7" w15:restartNumberingAfterBreak="0">
    <w:nsid w:val="5C5906B8"/>
    <w:multiLevelType w:val="multilevel"/>
    <w:tmpl w:val="DEB2CC4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8" w15:restartNumberingAfterBreak="0">
    <w:nsid w:val="5CC300A7"/>
    <w:multiLevelType w:val="multilevel"/>
    <w:tmpl w:val="885EF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9" w15:restartNumberingAfterBreak="0">
    <w:nsid w:val="5D37443D"/>
    <w:multiLevelType w:val="hybridMultilevel"/>
    <w:tmpl w:val="4C28E7EA"/>
    <w:lvl w:ilvl="0" w:tplc="9238DD20">
      <w:start w:val="1"/>
      <w:numFmt w:val="bullet"/>
      <w:pStyle w:val="Style3"/>
      <w:lvlText w:val=""/>
      <w:lvlJc w:val="left"/>
      <w:pPr>
        <w:ind w:left="360" w:hanging="360"/>
      </w:pPr>
      <w:rPr>
        <w:rFonts w:ascii="Symbol" w:hAnsi="Symbol" w:hint="default"/>
        <w:color w:val="62D84E" w:themeColor="accent1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0" w15:restartNumberingAfterBreak="0">
    <w:nsid w:val="5D401904"/>
    <w:multiLevelType w:val="multilevel"/>
    <w:tmpl w:val="BF361810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1" w15:restartNumberingAfterBreak="0">
    <w:nsid w:val="5E90155C"/>
    <w:multiLevelType w:val="multilevel"/>
    <w:tmpl w:val="39003F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2" w15:restartNumberingAfterBreak="0">
    <w:nsid w:val="5F1147AB"/>
    <w:multiLevelType w:val="multilevel"/>
    <w:tmpl w:val="5C0E0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3" w15:restartNumberingAfterBreak="0">
    <w:nsid w:val="5F1D1418"/>
    <w:multiLevelType w:val="multilevel"/>
    <w:tmpl w:val="363879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4" w15:restartNumberingAfterBreak="0">
    <w:nsid w:val="5F307260"/>
    <w:multiLevelType w:val="hybridMultilevel"/>
    <w:tmpl w:val="F49830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color w:val="00000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5F516DB9"/>
    <w:multiLevelType w:val="multilevel"/>
    <w:tmpl w:val="2090BBF8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6" w15:restartNumberingAfterBreak="0">
    <w:nsid w:val="5F737FCF"/>
    <w:multiLevelType w:val="multilevel"/>
    <w:tmpl w:val="D6B0D3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7" w15:restartNumberingAfterBreak="0">
    <w:nsid w:val="610B3336"/>
    <w:multiLevelType w:val="multilevel"/>
    <w:tmpl w:val="99140B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8" w15:restartNumberingAfterBreak="0">
    <w:nsid w:val="614F66F5"/>
    <w:multiLevelType w:val="multilevel"/>
    <w:tmpl w:val="1D604BA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9" w15:restartNumberingAfterBreak="0">
    <w:nsid w:val="61F41890"/>
    <w:multiLevelType w:val="multilevel"/>
    <w:tmpl w:val="E7B248C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0" w15:restartNumberingAfterBreak="0">
    <w:nsid w:val="62157FAB"/>
    <w:multiLevelType w:val="multilevel"/>
    <w:tmpl w:val="13340B3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629F4C8C"/>
    <w:multiLevelType w:val="multilevel"/>
    <w:tmpl w:val="587C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2" w15:restartNumberingAfterBreak="0">
    <w:nsid w:val="62B27FEA"/>
    <w:multiLevelType w:val="multilevel"/>
    <w:tmpl w:val="28EE81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3" w15:restartNumberingAfterBreak="0">
    <w:nsid w:val="63050EFC"/>
    <w:multiLevelType w:val="multilevel"/>
    <w:tmpl w:val="00F285F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4" w15:restartNumberingAfterBreak="0">
    <w:nsid w:val="633B1DCB"/>
    <w:multiLevelType w:val="multilevel"/>
    <w:tmpl w:val="BAAA87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"/>
      <w:lvlJc w:val="left"/>
      <w:pPr>
        <w:ind w:left="1440" w:hanging="360"/>
      </w:pPr>
      <w:rPr>
        <w:rFonts w:eastAsiaTheme="minorEastAsia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5" w15:restartNumberingAfterBreak="0">
    <w:nsid w:val="636977F9"/>
    <w:multiLevelType w:val="multilevel"/>
    <w:tmpl w:val="DBF255EE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6" w15:restartNumberingAfterBreak="0">
    <w:nsid w:val="65833005"/>
    <w:multiLevelType w:val="multilevel"/>
    <w:tmpl w:val="B6C8A06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7" w15:restartNumberingAfterBreak="0">
    <w:nsid w:val="65EF5F42"/>
    <w:multiLevelType w:val="multilevel"/>
    <w:tmpl w:val="405A44A6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8" w15:restartNumberingAfterBreak="0">
    <w:nsid w:val="681E1E14"/>
    <w:multiLevelType w:val="multilevel"/>
    <w:tmpl w:val="566CF4C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9" w15:restartNumberingAfterBreak="0">
    <w:nsid w:val="683910D3"/>
    <w:multiLevelType w:val="hybridMultilevel"/>
    <w:tmpl w:val="5FC0C8C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00000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0" w15:restartNumberingAfterBreak="0">
    <w:nsid w:val="68C5247C"/>
    <w:multiLevelType w:val="multilevel"/>
    <w:tmpl w:val="D2AC901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69CA38BE"/>
    <w:multiLevelType w:val="multilevel"/>
    <w:tmpl w:val="30664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2" w15:restartNumberingAfterBreak="0">
    <w:nsid w:val="6A2674C5"/>
    <w:multiLevelType w:val="multilevel"/>
    <w:tmpl w:val="F342D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3" w15:restartNumberingAfterBreak="0">
    <w:nsid w:val="6A78393A"/>
    <w:multiLevelType w:val="multilevel"/>
    <w:tmpl w:val="30F4563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4" w15:restartNumberingAfterBreak="0">
    <w:nsid w:val="6A9E6D57"/>
    <w:multiLevelType w:val="multilevel"/>
    <w:tmpl w:val="2FE00AE8"/>
    <w:lvl w:ilvl="0">
      <w:start w:val="1"/>
      <w:numFmt w:val="bullet"/>
      <w:pStyle w:val="06Bullets"/>
      <w:lvlText w:val=""/>
      <w:lvlJc w:val="left"/>
      <w:pPr>
        <w:ind w:left="360" w:hanging="360"/>
      </w:pPr>
      <w:rPr>
        <w:rFonts w:ascii="Symbol" w:hAnsi="Symbol" w:hint="default"/>
        <w:color w:val="62D84E" w:themeColor="accent1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C30C21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5" w15:restartNumberingAfterBreak="0">
    <w:nsid w:val="6C891D18"/>
    <w:multiLevelType w:val="multilevel"/>
    <w:tmpl w:val="A58C5F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6" w15:restartNumberingAfterBreak="0">
    <w:nsid w:val="6C8E51CD"/>
    <w:multiLevelType w:val="multilevel"/>
    <w:tmpl w:val="E35CE4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7" w15:restartNumberingAfterBreak="0">
    <w:nsid w:val="6D854C7D"/>
    <w:multiLevelType w:val="multilevel"/>
    <w:tmpl w:val="885EF5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88" w15:restartNumberingAfterBreak="0">
    <w:nsid w:val="6F2365F4"/>
    <w:multiLevelType w:val="multilevel"/>
    <w:tmpl w:val="058C07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9" w15:restartNumberingAfterBreak="0">
    <w:nsid w:val="70565B93"/>
    <w:multiLevelType w:val="multilevel"/>
    <w:tmpl w:val="D2A209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0" w15:restartNumberingAfterBreak="0">
    <w:nsid w:val="71883F9C"/>
    <w:multiLevelType w:val="multilevel"/>
    <w:tmpl w:val="FF24D0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1" w15:restartNumberingAfterBreak="0">
    <w:nsid w:val="723D6CE0"/>
    <w:multiLevelType w:val="multilevel"/>
    <w:tmpl w:val="474C820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2" w15:restartNumberingAfterBreak="0">
    <w:nsid w:val="72E0575C"/>
    <w:multiLevelType w:val="multilevel"/>
    <w:tmpl w:val="39C2294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3" w15:restartNumberingAfterBreak="0">
    <w:nsid w:val="733E707D"/>
    <w:multiLevelType w:val="multilevel"/>
    <w:tmpl w:val="75EC728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4" w15:restartNumberingAfterBreak="0">
    <w:nsid w:val="73461F9D"/>
    <w:multiLevelType w:val="multilevel"/>
    <w:tmpl w:val="0FB29B6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5" w15:restartNumberingAfterBreak="0">
    <w:nsid w:val="74F826F3"/>
    <w:multiLevelType w:val="multilevel"/>
    <w:tmpl w:val="0409001D"/>
    <w:styleLink w:val="CurrentList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6" w15:restartNumberingAfterBreak="0">
    <w:nsid w:val="75C71DBA"/>
    <w:multiLevelType w:val="multilevel"/>
    <w:tmpl w:val="2102998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7" w15:restartNumberingAfterBreak="0">
    <w:nsid w:val="75E828CC"/>
    <w:multiLevelType w:val="multilevel"/>
    <w:tmpl w:val="8ACC4F5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8" w15:restartNumberingAfterBreak="0">
    <w:nsid w:val="76946F73"/>
    <w:multiLevelType w:val="hybridMultilevel"/>
    <w:tmpl w:val="C9BE21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9" w15:restartNumberingAfterBreak="0">
    <w:nsid w:val="76AC79F7"/>
    <w:multiLevelType w:val="multilevel"/>
    <w:tmpl w:val="A73C4C6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0" w15:restartNumberingAfterBreak="0">
    <w:nsid w:val="76CA00AA"/>
    <w:multiLevelType w:val="multilevel"/>
    <w:tmpl w:val="6B12EF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1" w15:restartNumberingAfterBreak="0">
    <w:nsid w:val="76DA675F"/>
    <w:multiLevelType w:val="multilevel"/>
    <w:tmpl w:val="E43445D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2" w15:restartNumberingAfterBreak="0">
    <w:nsid w:val="77E30222"/>
    <w:multiLevelType w:val="multilevel"/>
    <w:tmpl w:val="1A1022A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3" w15:restartNumberingAfterBreak="0">
    <w:nsid w:val="790F0F9E"/>
    <w:multiLevelType w:val="multilevel"/>
    <w:tmpl w:val="CCEAAB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4" w15:restartNumberingAfterBreak="0">
    <w:nsid w:val="7A7A7BA5"/>
    <w:multiLevelType w:val="hybridMultilevel"/>
    <w:tmpl w:val="EC4807A8"/>
    <w:lvl w:ilvl="0" w:tplc="138EAC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 w15:restartNumberingAfterBreak="0">
    <w:nsid w:val="7AC64FB7"/>
    <w:multiLevelType w:val="multilevel"/>
    <w:tmpl w:val="D3749C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6" w15:restartNumberingAfterBreak="0">
    <w:nsid w:val="7AD51CE9"/>
    <w:multiLevelType w:val="multilevel"/>
    <w:tmpl w:val="8390B50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7" w15:restartNumberingAfterBreak="0">
    <w:nsid w:val="7B251F48"/>
    <w:multiLevelType w:val="multilevel"/>
    <w:tmpl w:val="8E8C16A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8" w15:restartNumberingAfterBreak="0">
    <w:nsid w:val="7B553B05"/>
    <w:multiLevelType w:val="multilevel"/>
    <w:tmpl w:val="B79C87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9" w15:restartNumberingAfterBreak="0">
    <w:nsid w:val="7C6871E3"/>
    <w:multiLevelType w:val="multilevel"/>
    <w:tmpl w:val="B46E6E06"/>
    <w:styleLink w:val="CurrentList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0" w15:restartNumberingAfterBreak="0">
    <w:nsid w:val="7CAD39AC"/>
    <w:multiLevelType w:val="multilevel"/>
    <w:tmpl w:val="67FA4A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1" w15:restartNumberingAfterBreak="0">
    <w:nsid w:val="7CC67A1B"/>
    <w:multiLevelType w:val="multilevel"/>
    <w:tmpl w:val="3CF4D53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2" w15:restartNumberingAfterBreak="0">
    <w:nsid w:val="7D0860FE"/>
    <w:multiLevelType w:val="multilevel"/>
    <w:tmpl w:val="7B70E06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3" w15:restartNumberingAfterBreak="0">
    <w:nsid w:val="7DEC1195"/>
    <w:multiLevelType w:val="multilevel"/>
    <w:tmpl w:val="46BE6A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4" w15:restartNumberingAfterBreak="0">
    <w:nsid w:val="7F5369C9"/>
    <w:multiLevelType w:val="multilevel"/>
    <w:tmpl w:val="20AA9FA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84042949">
    <w:abstractNumId w:val="184"/>
  </w:num>
  <w:num w:numId="2" w16cid:durableId="1557736578">
    <w:abstractNumId w:val="1"/>
  </w:num>
  <w:num w:numId="3" w16cid:durableId="295179657">
    <w:abstractNumId w:val="75"/>
  </w:num>
  <w:num w:numId="4" w16cid:durableId="931935301">
    <w:abstractNumId w:val="73"/>
  </w:num>
  <w:num w:numId="5" w16cid:durableId="280193148">
    <w:abstractNumId w:val="58"/>
  </w:num>
  <w:num w:numId="6" w16cid:durableId="1080560286">
    <w:abstractNumId w:val="34"/>
  </w:num>
  <w:num w:numId="7" w16cid:durableId="1167213952">
    <w:abstractNumId w:val="0"/>
  </w:num>
  <w:num w:numId="8" w16cid:durableId="1664580811">
    <w:abstractNumId w:val="40"/>
  </w:num>
  <w:num w:numId="9" w16cid:durableId="505288846">
    <w:abstractNumId w:val="159"/>
  </w:num>
  <w:num w:numId="10" w16cid:durableId="1720589952">
    <w:abstractNumId w:val="33"/>
  </w:num>
  <w:num w:numId="11" w16cid:durableId="900362715">
    <w:abstractNumId w:val="31"/>
  </w:num>
  <w:num w:numId="12" w16cid:durableId="1525899626">
    <w:abstractNumId w:val="195"/>
  </w:num>
  <w:num w:numId="13" w16cid:durableId="105127635">
    <w:abstractNumId w:val="106"/>
  </w:num>
  <w:num w:numId="14" w16cid:durableId="810637276">
    <w:abstractNumId w:val="158"/>
  </w:num>
  <w:num w:numId="15" w16cid:durableId="1472987367">
    <w:abstractNumId w:val="130"/>
  </w:num>
  <w:num w:numId="16" w16cid:durableId="16933963">
    <w:abstractNumId w:val="187"/>
  </w:num>
  <w:num w:numId="17" w16cid:durableId="2045251936">
    <w:abstractNumId w:val="34"/>
    <w:lvlOverride w:ilvl="0">
      <w:startOverride w:val="1"/>
    </w:lvlOverride>
  </w:num>
  <w:num w:numId="18" w16cid:durableId="580484797">
    <w:abstractNumId w:val="179"/>
  </w:num>
  <w:num w:numId="19" w16cid:durableId="1064065703">
    <w:abstractNumId w:val="181"/>
  </w:num>
  <w:num w:numId="20" w16cid:durableId="564990987">
    <w:abstractNumId w:val="29"/>
  </w:num>
  <w:num w:numId="21" w16cid:durableId="989673611">
    <w:abstractNumId w:val="214"/>
  </w:num>
  <w:num w:numId="22" w16cid:durableId="930162816">
    <w:abstractNumId w:val="169"/>
  </w:num>
  <w:num w:numId="23" w16cid:durableId="1426879409">
    <w:abstractNumId w:val="57"/>
  </w:num>
  <w:num w:numId="24" w16cid:durableId="964770453">
    <w:abstractNumId w:val="153"/>
  </w:num>
  <w:num w:numId="25" w16cid:durableId="1769501256">
    <w:abstractNumId w:val="161"/>
  </w:num>
  <w:num w:numId="26" w16cid:durableId="1930389602">
    <w:abstractNumId w:val="162"/>
  </w:num>
  <w:num w:numId="27" w16cid:durableId="873036100">
    <w:abstractNumId w:val="168"/>
  </w:num>
  <w:num w:numId="28" w16cid:durableId="1894003879">
    <w:abstractNumId w:val="45"/>
  </w:num>
  <w:num w:numId="29" w16cid:durableId="472524462">
    <w:abstractNumId w:val="140"/>
  </w:num>
  <w:num w:numId="30" w16cid:durableId="376319935">
    <w:abstractNumId w:val="142"/>
  </w:num>
  <w:num w:numId="31" w16cid:durableId="965429822">
    <w:abstractNumId w:val="183"/>
  </w:num>
  <w:num w:numId="32" w16cid:durableId="1128350940">
    <w:abstractNumId w:val="44"/>
  </w:num>
  <w:num w:numId="33" w16cid:durableId="1594390736">
    <w:abstractNumId w:val="202"/>
  </w:num>
  <w:num w:numId="34" w16cid:durableId="2063628729">
    <w:abstractNumId w:val="52"/>
  </w:num>
  <w:num w:numId="35" w16cid:durableId="468592294">
    <w:abstractNumId w:val="188"/>
  </w:num>
  <w:num w:numId="36" w16cid:durableId="2063477450">
    <w:abstractNumId w:val="201"/>
  </w:num>
  <w:num w:numId="37" w16cid:durableId="1460882063">
    <w:abstractNumId w:val="127"/>
  </w:num>
  <w:num w:numId="38" w16cid:durableId="236789286">
    <w:abstractNumId w:val="147"/>
  </w:num>
  <w:num w:numId="39" w16cid:durableId="1016225710">
    <w:abstractNumId w:val="138"/>
  </w:num>
  <w:num w:numId="40" w16cid:durableId="324676137">
    <w:abstractNumId w:val="15"/>
  </w:num>
  <w:num w:numId="41" w16cid:durableId="65151954">
    <w:abstractNumId w:val="203"/>
  </w:num>
  <w:num w:numId="42" w16cid:durableId="1287202510">
    <w:abstractNumId w:val="28"/>
  </w:num>
  <w:num w:numId="43" w16cid:durableId="1400515369">
    <w:abstractNumId w:val="191"/>
  </w:num>
  <w:num w:numId="44" w16cid:durableId="1454405860">
    <w:abstractNumId w:val="22"/>
  </w:num>
  <w:num w:numId="45" w16cid:durableId="2093316068">
    <w:abstractNumId w:val="173"/>
  </w:num>
  <w:num w:numId="46" w16cid:durableId="1580943652">
    <w:abstractNumId w:val="94"/>
  </w:num>
  <w:num w:numId="47" w16cid:durableId="1182283206">
    <w:abstractNumId w:val="126"/>
  </w:num>
  <w:num w:numId="48" w16cid:durableId="932917">
    <w:abstractNumId w:val="26"/>
  </w:num>
  <w:num w:numId="49" w16cid:durableId="1654211136">
    <w:abstractNumId w:val="116"/>
  </w:num>
  <w:num w:numId="50" w16cid:durableId="1956205544">
    <w:abstractNumId w:val="3"/>
  </w:num>
  <w:num w:numId="51" w16cid:durableId="335502272">
    <w:abstractNumId w:val="84"/>
  </w:num>
  <w:num w:numId="52" w16cid:durableId="2003702757">
    <w:abstractNumId w:val="82"/>
  </w:num>
  <w:num w:numId="53" w16cid:durableId="921570851">
    <w:abstractNumId w:val="100"/>
  </w:num>
  <w:num w:numId="54" w16cid:durableId="1310747456">
    <w:abstractNumId w:val="165"/>
  </w:num>
  <w:num w:numId="55" w16cid:durableId="953100523">
    <w:abstractNumId w:val="129"/>
  </w:num>
  <w:num w:numId="56" w16cid:durableId="1847398414">
    <w:abstractNumId w:val="39"/>
  </w:num>
  <w:num w:numId="57" w16cid:durableId="98717769">
    <w:abstractNumId w:val="90"/>
  </w:num>
  <w:num w:numId="58" w16cid:durableId="1129854672">
    <w:abstractNumId w:val="157"/>
  </w:num>
  <w:num w:numId="59" w16cid:durableId="425537107">
    <w:abstractNumId w:val="176"/>
  </w:num>
  <w:num w:numId="60" w16cid:durableId="346062708">
    <w:abstractNumId w:val="92"/>
  </w:num>
  <w:num w:numId="61" w16cid:durableId="1613710287">
    <w:abstractNumId w:val="185"/>
  </w:num>
  <w:num w:numId="62" w16cid:durableId="383142748">
    <w:abstractNumId w:val="210"/>
  </w:num>
  <w:num w:numId="63" w16cid:durableId="926041455">
    <w:abstractNumId w:val="77"/>
  </w:num>
  <w:num w:numId="64" w16cid:durableId="86007653">
    <w:abstractNumId w:val="186"/>
  </w:num>
  <w:num w:numId="65" w16cid:durableId="979268416">
    <w:abstractNumId w:val="200"/>
  </w:num>
  <w:num w:numId="66" w16cid:durableId="894583024">
    <w:abstractNumId w:val="5"/>
  </w:num>
  <w:num w:numId="67" w16cid:durableId="1226525604">
    <w:abstractNumId w:val="121"/>
  </w:num>
  <w:num w:numId="68" w16cid:durableId="608582090">
    <w:abstractNumId w:val="60"/>
  </w:num>
  <w:num w:numId="69" w16cid:durableId="1760060339">
    <w:abstractNumId w:val="193"/>
  </w:num>
  <w:num w:numId="70" w16cid:durableId="643975417">
    <w:abstractNumId w:val="7"/>
  </w:num>
  <w:num w:numId="71" w16cid:durableId="1209104547">
    <w:abstractNumId w:val="141"/>
  </w:num>
  <w:num w:numId="72" w16cid:durableId="1570309505">
    <w:abstractNumId w:val="102"/>
  </w:num>
  <w:num w:numId="73" w16cid:durableId="1930112458">
    <w:abstractNumId w:val="166"/>
  </w:num>
  <w:num w:numId="74" w16cid:durableId="570696592">
    <w:abstractNumId w:val="174"/>
  </w:num>
  <w:num w:numId="75" w16cid:durableId="951979537">
    <w:abstractNumId w:val="111"/>
  </w:num>
  <w:num w:numId="76" w16cid:durableId="614335966">
    <w:abstractNumId w:val="25"/>
  </w:num>
  <w:num w:numId="77" w16cid:durableId="1240678847">
    <w:abstractNumId w:val="23"/>
  </w:num>
  <w:num w:numId="78" w16cid:durableId="2074308358">
    <w:abstractNumId w:val="211"/>
  </w:num>
  <w:num w:numId="79" w16cid:durableId="892614645">
    <w:abstractNumId w:val="143"/>
  </w:num>
  <w:num w:numId="80" w16cid:durableId="12533093">
    <w:abstractNumId w:val="43"/>
  </w:num>
  <w:num w:numId="81" w16cid:durableId="1285235647">
    <w:abstractNumId w:val="208"/>
  </w:num>
  <w:num w:numId="82" w16cid:durableId="100420200">
    <w:abstractNumId w:val="38"/>
  </w:num>
  <w:num w:numId="83" w16cid:durableId="1891570005">
    <w:abstractNumId w:val="65"/>
  </w:num>
  <w:num w:numId="84" w16cid:durableId="479074239">
    <w:abstractNumId w:val="47"/>
  </w:num>
  <w:num w:numId="85" w16cid:durableId="1809473347">
    <w:abstractNumId w:val="132"/>
  </w:num>
  <w:num w:numId="86" w16cid:durableId="203182779">
    <w:abstractNumId w:val="11"/>
  </w:num>
  <w:num w:numId="87" w16cid:durableId="1205291070">
    <w:abstractNumId w:val="115"/>
  </w:num>
  <w:num w:numId="88" w16cid:durableId="1459032919">
    <w:abstractNumId w:val="172"/>
  </w:num>
  <w:num w:numId="89" w16cid:durableId="114033084">
    <w:abstractNumId w:val="194"/>
  </w:num>
  <w:num w:numId="90" w16cid:durableId="320886157">
    <w:abstractNumId w:val="134"/>
  </w:num>
  <w:num w:numId="91" w16cid:durableId="1048184782">
    <w:abstractNumId w:val="71"/>
  </w:num>
  <w:num w:numId="92" w16cid:durableId="38826658">
    <w:abstractNumId w:val="48"/>
  </w:num>
  <w:num w:numId="93" w16cid:durableId="1673340408">
    <w:abstractNumId w:val="42"/>
  </w:num>
  <w:num w:numId="94" w16cid:durableId="289096535">
    <w:abstractNumId w:val="178"/>
  </w:num>
  <w:num w:numId="95" w16cid:durableId="955522198">
    <w:abstractNumId w:val="112"/>
  </w:num>
  <w:num w:numId="96" w16cid:durableId="2136485470">
    <w:abstractNumId w:val="72"/>
  </w:num>
  <w:num w:numId="97" w16cid:durableId="1704549547">
    <w:abstractNumId w:val="118"/>
  </w:num>
  <w:num w:numId="98" w16cid:durableId="1351908885">
    <w:abstractNumId w:val="76"/>
  </w:num>
  <w:num w:numId="99" w16cid:durableId="244070660">
    <w:abstractNumId w:val="87"/>
  </w:num>
  <w:num w:numId="100" w16cid:durableId="1218396294">
    <w:abstractNumId w:val="81"/>
  </w:num>
  <w:num w:numId="101" w16cid:durableId="57869433">
    <w:abstractNumId w:val="109"/>
  </w:num>
  <w:num w:numId="102" w16cid:durableId="1845969847">
    <w:abstractNumId w:val="67"/>
  </w:num>
  <w:num w:numId="103" w16cid:durableId="1345211094">
    <w:abstractNumId w:val="209"/>
  </w:num>
  <w:num w:numId="104" w16cid:durableId="188220775">
    <w:abstractNumId w:val="105"/>
  </w:num>
  <w:num w:numId="105" w16cid:durableId="1453204824">
    <w:abstractNumId w:val="125"/>
  </w:num>
  <w:num w:numId="106" w16cid:durableId="559093154">
    <w:abstractNumId w:val="150"/>
  </w:num>
  <w:num w:numId="107" w16cid:durableId="751052729">
    <w:abstractNumId w:val="63"/>
  </w:num>
  <w:num w:numId="108" w16cid:durableId="1942102663">
    <w:abstractNumId w:val="74"/>
  </w:num>
  <w:num w:numId="109" w16cid:durableId="1200781425">
    <w:abstractNumId w:val="128"/>
  </w:num>
  <w:num w:numId="110" w16cid:durableId="393817077">
    <w:abstractNumId w:val="154"/>
  </w:num>
  <w:num w:numId="111" w16cid:durableId="997466256">
    <w:abstractNumId w:val="41"/>
  </w:num>
  <w:num w:numId="112" w16cid:durableId="1515221296">
    <w:abstractNumId w:val="182"/>
  </w:num>
  <w:num w:numId="113" w16cid:durableId="480001388">
    <w:abstractNumId w:val="46"/>
  </w:num>
  <w:num w:numId="114" w16cid:durableId="997613978">
    <w:abstractNumId w:val="56"/>
  </w:num>
  <w:num w:numId="115" w16cid:durableId="427190609">
    <w:abstractNumId w:val="59"/>
  </w:num>
  <w:num w:numId="116" w16cid:durableId="431897683">
    <w:abstractNumId w:val="64"/>
  </w:num>
  <w:num w:numId="117" w16cid:durableId="842086161">
    <w:abstractNumId w:val="190"/>
  </w:num>
  <w:num w:numId="118" w16cid:durableId="1820416122">
    <w:abstractNumId w:val="24"/>
  </w:num>
  <w:num w:numId="119" w16cid:durableId="664283000">
    <w:abstractNumId w:val="196"/>
  </w:num>
  <w:num w:numId="120" w16cid:durableId="1326780981">
    <w:abstractNumId w:val="136"/>
  </w:num>
  <w:num w:numId="121" w16cid:durableId="316106032">
    <w:abstractNumId w:val="91"/>
  </w:num>
  <w:num w:numId="122" w16cid:durableId="1748308996">
    <w:abstractNumId w:val="96"/>
  </w:num>
  <w:num w:numId="123" w16cid:durableId="1977028592">
    <w:abstractNumId w:val="10"/>
  </w:num>
  <w:num w:numId="124" w16cid:durableId="772481223">
    <w:abstractNumId w:val="160"/>
  </w:num>
  <w:num w:numId="125" w16cid:durableId="263852194">
    <w:abstractNumId w:val="35"/>
  </w:num>
  <w:num w:numId="126" w16cid:durableId="862984595">
    <w:abstractNumId w:val="137"/>
  </w:num>
  <w:num w:numId="127" w16cid:durableId="553737250">
    <w:abstractNumId w:val="108"/>
  </w:num>
  <w:num w:numId="128" w16cid:durableId="611204118">
    <w:abstractNumId w:val="133"/>
  </w:num>
  <w:num w:numId="129" w16cid:durableId="616838515">
    <w:abstractNumId w:val="14"/>
  </w:num>
  <w:num w:numId="130" w16cid:durableId="898443953">
    <w:abstractNumId w:val="205"/>
  </w:num>
  <w:num w:numId="131" w16cid:durableId="1707174440">
    <w:abstractNumId w:val="66"/>
  </w:num>
  <w:num w:numId="132" w16cid:durableId="1416585877">
    <w:abstractNumId w:val="199"/>
  </w:num>
  <w:num w:numId="133" w16cid:durableId="2001418041">
    <w:abstractNumId w:val="55"/>
  </w:num>
  <w:num w:numId="134" w16cid:durableId="1595241357">
    <w:abstractNumId w:val="85"/>
  </w:num>
  <w:num w:numId="135" w16cid:durableId="790249231">
    <w:abstractNumId w:val="17"/>
  </w:num>
  <w:num w:numId="136" w16cid:durableId="588733368">
    <w:abstractNumId w:val="148"/>
  </w:num>
  <w:num w:numId="137" w16cid:durableId="28072986">
    <w:abstractNumId w:val="206"/>
  </w:num>
  <w:num w:numId="138" w16cid:durableId="1380547542">
    <w:abstractNumId w:val="123"/>
  </w:num>
  <w:num w:numId="139" w16cid:durableId="495730539">
    <w:abstractNumId w:val="103"/>
  </w:num>
  <w:num w:numId="140" w16cid:durableId="2096051402">
    <w:abstractNumId w:val="149"/>
  </w:num>
  <w:num w:numId="141" w16cid:durableId="1646424250">
    <w:abstractNumId w:val="131"/>
  </w:num>
  <w:num w:numId="142" w16cid:durableId="104928808">
    <w:abstractNumId w:val="50"/>
  </w:num>
  <w:num w:numId="143" w16cid:durableId="1313371046">
    <w:abstractNumId w:val="79"/>
  </w:num>
  <w:num w:numId="144" w16cid:durableId="541015010">
    <w:abstractNumId w:val="113"/>
  </w:num>
  <w:num w:numId="145" w16cid:durableId="1302613781">
    <w:abstractNumId w:val="171"/>
  </w:num>
  <w:num w:numId="146" w16cid:durableId="1377852860">
    <w:abstractNumId w:val="12"/>
  </w:num>
  <w:num w:numId="147" w16cid:durableId="1376734902">
    <w:abstractNumId w:val="86"/>
  </w:num>
  <w:num w:numId="148" w16cid:durableId="219485228">
    <w:abstractNumId w:val="177"/>
  </w:num>
  <w:num w:numId="149" w16cid:durableId="965432148">
    <w:abstractNumId w:val="21"/>
  </w:num>
  <w:num w:numId="150" w16cid:durableId="449249971">
    <w:abstractNumId w:val="145"/>
  </w:num>
  <w:num w:numId="151" w16cid:durableId="453449617">
    <w:abstractNumId w:val="16"/>
  </w:num>
  <w:num w:numId="152" w16cid:durableId="910502595">
    <w:abstractNumId w:val="20"/>
  </w:num>
  <w:num w:numId="153" w16cid:durableId="499809006">
    <w:abstractNumId w:val="62"/>
  </w:num>
  <w:num w:numId="154" w16cid:durableId="1587962224">
    <w:abstractNumId w:val="4"/>
  </w:num>
  <w:num w:numId="155" w16cid:durableId="1749040819">
    <w:abstractNumId w:val="49"/>
  </w:num>
  <w:num w:numId="156" w16cid:durableId="1042362123">
    <w:abstractNumId w:val="97"/>
  </w:num>
  <w:num w:numId="157" w16cid:durableId="967860946">
    <w:abstractNumId w:val="54"/>
  </w:num>
  <w:num w:numId="158" w16cid:durableId="265815153">
    <w:abstractNumId w:val="27"/>
  </w:num>
  <w:num w:numId="159" w16cid:durableId="1828668501">
    <w:abstractNumId w:val="18"/>
  </w:num>
  <w:num w:numId="160" w16cid:durableId="2038309371">
    <w:abstractNumId w:val="135"/>
  </w:num>
  <w:num w:numId="161" w16cid:durableId="1008866605">
    <w:abstractNumId w:val="167"/>
  </w:num>
  <w:num w:numId="162" w16cid:durableId="1923025204">
    <w:abstractNumId w:val="192"/>
  </w:num>
  <w:num w:numId="163" w16cid:durableId="1766421142">
    <w:abstractNumId w:val="68"/>
  </w:num>
  <w:num w:numId="164" w16cid:durableId="1583756451">
    <w:abstractNumId w:val="213"/>
  </w:num>
  <w:num w:numId="165" w16cid:durableId="1165820840">
    <w:abstractNumId w:val="139"/>
  </w:num>
  <w:num w:numId="166" w16cid:durableId="1798451980">
    <w:abstractNumId w:val="163"/>
  </w:num>
  <w:num w:numId="167" w16cid:durableId="323704948">
    <w:abstractNumId w:val="120"/>
  </w:num>
  <w:num w:numId="168" w16cid:durableId="1380473666">
    <w:abstractNumId w:val="61"/>
  </w:num>
  <w:num w:numId="169" w16cid:durableId="2089568330">
    <w:abstractNumId w:val="104"/>
  </w:num>
  <w:num w:numId="170" w16cid:durableId="1661956602">
    <w:abstractNumId w:val="207"/>
  </w:num>
  <w:num w:numId="171" w16cid:durableId="1937519349">
    <w:abstractNumId w:val="51"/>
  </w:num>
  <w:num w:numId="172" w16cid:durableId="699017192">
    <w:abstractNumId w:val="30"/>
  </w:num>
  <w:num w:numId="173" w16cid:durableId="2117409237">
    <w:abstractNumId w:val="80"/>
  </w:num>
  <w:num w:numId="174" w16cid:durableId="1078020862">
    <w:abstractNumId w:val="2"/>
  </w:num>
  <w:num w:numId="175" w16cid:durableId="1633948779">
    <w:abstractNumId w:val="197"/>
  </w:num>
  <w:num w:numId="176" w16cid:durableId="151063394">
    <w:abstractNumId w:val="175"/>
  </w:num>
  <w:num w:numId="177" w16cid:durableId="1218543447">
    <w:abstractNumId w:val="212"/>
  </w:num>
  <w:num w:numId="178" w16cid:durableId="1087531618">
    <w:abstractNumId w:val="155"/>
  </w:num>
  <w:num w:numId="179" w16cid:durableId="1138186299">
    <w:abstractNumId w:val="70"/>
  </w:num>
  <w:num w:numId="180" w16cid:durableId="1780950936">
    <w:abstractNumId w:val="19"/>
  </w:num>
  <w:num w:numId="181" w16cid:durableId="1633174664">
    <w:abstractNumId w:val="53"/>
  </w:num>
  <w:num w:numId="182" w16cid:durableId="770705159">
    <w:abstractNumId w:val="180"/>
  </w:num>
  <w:num w:numId="183" w16cid:durableId="386877633">
    <w:abstractNumId w:val="101"/>
  </w:num>
  <w:num w:numId="184" w16cid:durableId="244997522">
    <w:abstractNumId w:val="146"/>
  </w:num>
  <w:num w:numId="185" w16cid:durableId="2098747332">
    <w:abstractNumId w:val="189"/>
  </w:num>
  <w:num w:numId="186" w16cid:durableId="1742485580">
    <w:abstractNumId w:val="78"/>
  </w:num>
  <w:num w:numId="187" w16cid:durableId="403261498">
    <w:abstractNumId w:val="124"/>
  </w:num>
  <w:num w:numId="188" w16cid:durableId="450898747">
    <w:abstractNumId w:val="89"/>
  </w:num>
  <w:num w:numId="189" w16cid:durableId="308287111">
    <w:abstractNumId w:val="107"/>
  </w:num>
  <w:num w:numId="190" w16cid:durableId="438721212">
    <w:abstractNumId w:val="156"/>
  </w:num>
  <w:num w:numId="191" w16cid:durableId="289437785">
    <w:abstractNumId w:val="122"/>
  </w:num>
  <w:num w:numId="192" w16cid:durableId="1981838369">
    <w:abstractNumId w:val="170"/>
  </w:num>
  <w:num w:numId="193" w16cid:durableId="1034188922">
    <w:abstractNumId w:val="9"/>
  </w:num>
  <w:num w:numId="194" w16cid:durableId="1236892544">
    <w:abstractNumId w:val="99"/>
  </w:num>
  <w:num w:numId="195" w16cid:durableId="256720100">
    <w:abstractNumId w:val="98"/>
  </w:num>
  <w:num w:numId="196" w16cid:durableId="686829146">
    <w:abstractNumId w:val="37"/>
  </w:num>
  <w:num w:numId="197" w16cid:durableId="211234459">
    <w:abstractNumId w:val="83"/>
  </w:num>
  <w:num w:numId="198" w16cid:durableId="1790509833">
    <w:abstractNumId w:val="32"/>
  </w:num>
  <w:num w:numId="199" w16cid:durableId="853038756">
    <w:abstractNumId w:val="152"/>
  </w:num>
  <w:num w:numId="200" w16cid:durableId="369959001">
    <w:abstractNumId w:val="119"/>
  </w:num>
  <w:num w:numId="201" w16cid:durableId="1306083798">
    <w:abstractNumId w:val="8"/>
  </w:num>
  <w:num w:numId="202" w16cid:durableId="357195147">
    <w:abstractNumId w:val="198"/>
  </w:num>
  <w:num w:numId="203" w16cid:durableId="1696612394">
    <w:abstractNumId w:val="88"/>
  </w:num>
  <w:num w:numId="204" w16cid:durableId="1623461799">
    <w:abstractNumId w:val="114"/>
  </w:num>
  <w:num w:numId="205" w16cid:durableId="581377785">
    <w:abstractNumId w:val="164"/>
  </w:num>
  <w:num w:numId="206" w16cid:durableId="1152209186">
    <w:abstractNumId w:val="151"/>
  </w:num>
  <w:num w:numId="207" w16cid:durableId="1986546394">
    <w:abstractNumId w:val="69"/>
  </w:num>
  <w:num w:numId="208" w16cid:durableId="717121032">
    <w:abstractNumId w:val="6"/>
  </w:num>
  <w:num w:numId="209" w16cid:durableId="1502038935">
    <w:abstractNumId w:val="117"/>
  </w:num>
  <w:num w:numId="210" w16cid:durableId="1891189076">
    <w:abstractNumId w:val="36"/>
  </w:num>
  <w:num w:numId="211" w16cid:durableId="1056709317">
    <w:abstractNumId w:val="110"/>
  </w:num>
  <w:num w:numId="212" w16cid:durableId="1019965763">
    <w:abstractNumId w:val="204"/>
  </w:num>
  <w:num w:numId="213" w16cid:durableId="1506749850">
    <w:abstractNumId w:val="95"/>
  </w:num>
  <w:num w:numId="214" w16cid:durableId="1887140790">
    <w:abstractNumId w:val="144"/>
  </w:num>
  <w:num w:numId="215" w16cid:durableId="1455054191">
    <w:abstractNumId w:val="93"/>
  </w:num>
  <w:num w:numId="216" w16cid:durableId="44068065">
    <w:abstractNumId w:val="13"/>
  </w:num>
  <w:numIdMacAtCleanup w:val="7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8"/>
  <w:hideSpellingErrors/>
  <w:hideGrammaticalErrors/>
  <w:proofState w:spelling="clean" w:grammar="clean"/>
  <w:attachedTemplate r:id="rId1"/>
  <w:defaultTabStop w:val="720"/>
  <w:drawingGridHorizontalSpacing w:val="9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0A2"/>
    <w:rsid w:val="00000BD3"/>
    <w:rsid w:val="00005C66"/>
    <w:rsid w:val="00005D50"/>
    <w:rsid w:val="00030A9F"/>
    <w:rsid w:val="000311DF"/>
    <w:rsid w:val="00031353"/>
    <w:rsid w:val="00031369"/>
    <w:rsid w:val="00035DC6"/>
    <w:rsid w:val="00047540"/>
    <w:rsid w:val="00051816"/>
    <w:rsid w:val="00053DFE"/>
    <w:rsid w:val="00057E3C"/>
    <w:rsid w:val="000610E1"/>
    <w:rsid w:val="000621A3"/>
    <w:rsid w:val="00065103"/>
    <w:rsid w:val="000674D2"/>
    <w:rsid w:val="00070F74"/>
    <w:rsid w:val="00071D89"/>
    <w:rsid w:val="000746B4"/>
    <w:rsid w:val="00076B42"/>
    <w:rsid w:val="00076E22"/>
    <w:rsid w:val="00077881"/>
    <w:rsid w:val="00087F55"/>
    <w:rsid w:val="00090B2B"/>
    <w:rsid w:val="00092E11"/>
    <w:rsid w:val="000950C4"/>
    <w:rsid w:val="000A1B74"/>
    <w:rsid w:val="000A313C"/>
    <w:rsid w:val="000A40A6"/>
    <w:rsid w:val="000B09A1"/>
    <w:rsid w:val="000B4D96"/>
    <w:rsid w:val="000B6009"/>
    <w:rsid w:val="000B6B55"/>
    <w:rsid w:val="000B7A62"/>
    <w:rsid w:val="000C763B"/>
    <w:rsid w:val="000D3FA2"/>
    <w:rsid w:val="000E09BE"/>
    <w:rsid w:val="000E3C4A"/>
    <w:rsid w:val="000E6B1D"/>
    <w:rsid w:val="000F0713"/>
    <w:rsid w:val="000F356C"/>
    <w:rsid w:val="000F666F"/>
    <w:rsid w:val="000F780B"/>
    <w:rsid w:val="00103527"/>
    <w:rsid w:val="0010769A"/>
    <w:rsid w:val="0011151A"/>
    <w:rsid w:val="00120480"/>
    <w:rsid w:val="00120E16"/>
    <w:rsid w:val="001350C0"/>
    <w:rsid w:val="0013533F"/>
    <w:rsid w:val="00143544"/>
    <w:rsid w:val="00144A4C"/>
    <w:rsid w:val="001453C8"/>
    <w:rsid w:val="00145B76"/>
    <w:rsid w:val="0015466E"/>
    <w:rsid w:val="001625E9"/>
    <w:rsid w:val="00170FDB"/>
    <w:rsid w:val="001A528D"/>
    <w:rsid w:val="001B2C57"/>
    <w:rsid w:val="001C097D"/>
    <w:rsid w:val="001C1B17"/>
    <w:rsid w:val="001C1FD4"/>
    <w:rsid w:val="001C6408"/>
    <w:rsid w:val="001D3C6F"/>
    <w:rsid w:val="001D70C8"/>
    <w:rsid w:val="001D79B5"/>
    <w:rsid w:val="001E19ED"/>
    <w:rsid w:val="001E4B66"/>
    <w:rsid w:val="001F4463"/>
    <w:rsid w:val="00200231"/>
    <w:rsid w:val="00200822"/>
    <w:rsid w:val="00205B46"/>
    <w:rsid w:val="002234A2"/>
    <w:rsid w:val="00223901"/>
    <w:rsid w:val="0022456F"/>
    <w:rsid w:val="00225850"/>
    <w:rsid w:val="002348B6"/>
    <w:rsid w:val="00235684"/>
    <w:rsid w:val="00237040"/>
    <w:rsid w:val="0023738E"/>
    <w:rsid w:val="00242EEB"/>
    <w:rsid w:val="00242F22"/>
    <w:rsid w:val="00243C62"/>
    <w:rsid w:val="002530A2"/>
    <w:rsid w:val="00270F85"/>
    <w:rsid w:val="002713A0"/>
    <w:rsid w:val="00271756"/>
    <w:rsid w:val="00273064"/>
    <w:rsid w:val="00276223"/>
    <w:rsid w:val="0027676B"/>
    <w:rsid w:val="002812E4"/>
    <w:rsid w:val="002817F7"/>
    <w:rsid w:val="00287022"/>
    <w:rsid w:val="00292036"/>
    <w:rsid w:val="002925C3"/>
    <w:rsid w:val="00292EA3"/>
    <w:rsid w:val="00293A5B"/>
    <w:rsid w:val="00296B9F"/>
    <w:rsid w:val="00296DE1"/>
    <w:rsid w:val="002971C1"/>
    <w:rsid w:val="002974E8"/>
    <w:rsid w:val="002A042F"/>
    <w:rsid w:val="002A1FA7"/>
    <w:rsid w:val="002A3564"/>
    <w:rsid w:val="002A6A81"/>
    <w:rsid w:val="002B0697"/>
    <w:rsid w:val="002B3085"/>
    <w:rsid w:val="002C10A6"/>
    <w:rsid w:val="002C13E3"/>
    <w:rsid w:val="002C1B27"/>
    <w:rsid w:val="002C5420"/>
    <w:rsid w:val="002C64AD"/>
    <w:rsid w:val="002D4CB5"/>
    <w:rsid w:val="002D6FA5"/>
    <w:rsid w:val="002D7A47"/>
    <w:rsid w:val="002E10E4"/>
    <w:rsid w:val="002E51A3"/>
    <w:rsid w:val="002F02CA"/>
    <w:rsid w:val="002F0951"/>
    <w:rsid w:val="002F3D3D"/>
    <w:rsid w:val="002F70CE"/>
    <w:rsid w:val="00300116"/>
    <w:rsid w:val="003079E1"/>
    <w:rsid w:val="0031632D"/>
    <w:rsid w:val="00316975"/>
    <w:rsid w:val="003259B6"/>
    <w:rsid w:val="003261F2"/>
    <w:rsid w:val="0033111A"/>
    <w:rsid w:val="0033291B"/>
    <w:rsid w:val="0033376B"/>
    <w:rsid w:val="00333D3B"/>
    <w:rsid w:val="00341933"/>
    <w:rsid w:val="00345A3F"/>
    <w:rsid w:val="003464AB"/>
    <w:rsid w:val="00346591"/>
    <w:rsid w:val="003471DC"/>
    <w:rsid w:val="00347FB9"/>
    <w:rsid w:val="003501DE"/>
    <w:rsid w:val="00353B75"/>
    <w:rsid w:val="00364431"/>
    <w:rsid w:val="00364AEE"/>
    <w:rsid w:val="0038028D"/>
    <w:rsid w:val="003805B0"/>
    <w:rsid w:val="00386A54"/>
    <w:rsid w:val="00386D1F"/>
    <w:rsid w:val="0039291C"/>
    <w:rsid w:val="00397F31"/>
    <w:rsid w:val="003A00E1"/>
    <w:rsid w:val="003A212D"/>
    <w:rsid w:val="003A2AFA"/>
    <w:rsid w:val="003A4FB6"/>
    <w:rsid w:val="003A729F"/>
    <w:rsid w:val="003B0D9B"/>
    <w:rsid w:val="003B176D"/>
    <w:rsid w:val="003B65E6"/>
    <w:rsid w:val="003B7D89"/>
    <w:rsid w:val="003C6364"/>
    <w:rsid w:val="003C656D"/>
    <w:rsid w:val="003D0093"/>
    <w:rsid w:val="003D06DE"/>
    <w:rsid w:val="003D2EEA"/>
    <w:rsid w:val="003E1E39"/>
    <w:rsid w:val="003E7F47"/>
    <w:rsid w:val="003F03ED"/>
    <w:rsid w:val="003F2A56"/>
    <w:rsid w:val="003F706F"/>
    <w:rsid w:val="00402128"/>
    <w:rsid w:val="00403068"/>
    <w:rsid w:val="004042C0"/>
    <w:rsid w:val="00404C6D"/>
    <w:rsid w:val="00407F6F"/>
    <w:rsid w:val="00410AD8"/>
    <w:rsid w:val="00424B59"/>
    <w:rsid w:val="00424BCF"/>
    <w:rsid w:val="004334D7"/>
    <w:rsid w:val="00433500"/>
    <w:rsid w:val="004419C7"/>
    <w:rsid w:val="00456761"/>
    <w:rsid w:val="00456976"/>
    <w:rsid w:val="00461C2C"/>
    <w:rsid w:val="00464C45"/>
    <w:rsid w:val="00470FED"/>
    <w:rsid w:val="00472430"/>
    <w:rsid w:val="0047791E"/>
    <w:rsid w:val="004804E0"/>
    <w:rsid w:val="00482775"/>
    <w:rsid w:val="00483384"/>
    <w:rsid w:val="00490D47"/>
    <w:rsid w:val="0049127C"/>
    <w:rsid w:val="004B0002"/>
    <w:rsid w:val="004B0C3F"/>
    <w:rsid w:val="004B43C5"/>
    <w:rsid w:val="004B4B97"/>
    <w:rsid w:val="004C06FA"/>
    <w:rsid w:val="004C774C"/>
    <w:rsid w:val="004C7C78"/>
    <w:rsid w:val="004D0255"/>
    <w:rsid w:val="004D1341"/>
    <w:rsid w:val="004D2571"/>
    <w:rsid w:val="004D5DAE"/>
    <w:rsid w:val="004E621D"/>
    <w:rsid w:val="004F0B32"/>
    <w:rsid w:val="004F3DE8"/>
    <w:rsid w:val="0050209E"/>
    <w:rsid w:val="005119E2"/>
    <w:rsid w:val="005150A0"/>
    <w:rsid w:val="0052419E"/>
    <w:rsid w:val="00525F38"/>
    <w:rsid w:val="00534C4A"/>
    <w:rsid w:val="005377C0"/>
    <w:rsid w:val="005421DC"/>
    <w:rsid w:val="00542CF8"/>
    <w:rsid w:val="00545F4A"/>
    <w:rsid w:val="0055003B"/>
    <w:rsid w:val="0055442B"/>
    <w:rsid w:val="005626E3"/>
    <w:rsid w:val="00562C38"/>
    <w:rsid w:val="005641DA"/>
    <w:rsid w:val="005641E3"/>
    <w:rsid w:val="00564FAE"/>
    <w:rsid w:val="00571276"/>
    <w:rsid w:val="00575935"/>
    <w:rsid w:val="00581608"/>
    <w:rsid w:val="00581B3B"/>
    <w:rsid w:val="00583996"/>
    <w:rsid w:val="00586287"/>
    <w:rsid w:val="005A0FF5"/>
    <w:rsid w:val="005A61D1"/>
    <w:rsid w:val="005B6647"/>
    <w:rsid w:val="005B6A64"/>
    <w:rsid w:val="005B7FCF"/>
    <w:rsid w:val="005C0702"/>
    <w:rsid w:val="005C2D06"/>
    <w:rsid w:val="005C55B0"/>
    <w:rsid w:val="005C5839"/>
    <w:rsid w:val="005C6841"/>
    <w:rsid w:val="005C7A74"/>
    <w:rsid w:val="005E0ABA"/>
    <w:rsid w:val="005E6FA6"/>
    <w:rsid w:val="005F4C55"/>
    <w:rsid w:val="005F75DB"/>
    <w:rsid w:val="00601CCD"/>
    <w:rsid w:val="00604429"/>
    <w:rsid w:val="00604FCB"/>
    <w:rsid w:val="0060628A"/>
    <w:rsid w:val="00607AA6"/>
    <w:rsid w:val="006110E0"/>
    <w:rsid w:val="00614515"/>
    <w:rsid w:val="00615836"/>
    <w:rsid w:val="00622374"/>
    <w:rsid w:val="00622977"/>
    <w:rsid w:val="00623653"/>
    <w:rsid w:val="00623F04"/>
    <w:rsid w:val="00627255"/>
    <w:rsid w:val="00634FF8"/>
    <w:rsid w:val="00645004"/>
    <w:rsid w:val="00646A18"/>
    <w:rsid w:val="00651139"/>
    <w:rsid w:val="00654050"/>
    <w:rsid w:val="00655894"/>
    <w:rsid w:val="006604F2"/>
    <w:rsid w:val="006623E4"/>
    <w:rsid w:val="00663523"/>
    <w:rsid w:val="006652E4"/>
    <w:rsid w:val="006672DC"/>
    <w:rsid w:val="0067354C"/>
    <w:rsid w:val="00680704"/>
    <w:rsid w:val="00681ADB"/>
    <w:rsid w:val="00686BDB"/>
    <w:rsid w:val="00691C32"/>
    <w:rsid w:val="00692397"/>
    <w:rsid w:val="006933FF"/>
    <w:rsid w:val="00694CB4"/>
    <w:rsid w:val="006A111A"/>
    <w:rsid w:val="006A27C7"/>
    <w:rsid w:val="006A2C59"/>
    <w:rsid w:val="006A7E7E"/>
    <w:rsid w:val="006B5752"/>
    <w:rsid w:val="006B7286"/>
    <w:rsid w:val="006C6B1D"/>
    <w:rsid w:val="006D180D"/>
    <w:rsid w:val="006D3F27"/>
    <w:rsid w:val="006D4E89"/>
    <w:rsid w:val="006D6EF0"/>
    <w:rsid w:val="006E4D65"/>
    <w:rsid w:val="006E6F7A"/>
    <w:rsid w:val="006F3845"/>
    <w:rsid w:val="006F3A7B"/>
    <w:rsid w:val="006F79BD"/>
    <w:rsid w:val="00712FD3"/>
    <w:rsid w:val="00713CA4"/>
    <w:rsid w:val="00721258"/>
    <w:rsid w:val="0072591B"/>
    <w:rsid w:val="00731BE1"/>
    <w:rsid w:val="00734272"/>
    <w:rsid w:val="007376BB"/>
    <w:rsid w:val="00740131"/>
    <w:rsid w:val="0074200B"/>
    <w:rsid w:val="00760ED7"/>
    <w:rsid w:val="00761C9B"/>
    <w:rsid w:val="00763B1D"/>
    <w:rsid w:val="00765A95"/>
    <w:rsid w:val="0076681C"/>
    <w:rsid w:val="00767992"/>
    <w:rsid w:val="00771486"/>
    <w:rsid w:val="00772AE5"/>
    <w:rsid w:val="0078116F"/>
    <w:rsid w:val="00784817"/>
    <w:rsid w:val="00784EA5"/>
    <w:rsid w:val="007A112A"/>
    <w:rsid w:val="007A1EF6"/>
    <w:rsid w:val="007A2B0B"/>
    <w:rsid w:val="007A5BC1"/>
    <w:rsid w:val="007A6745"/>
    <w:rsid w:val="007B0E38"/>
    <w:rsid w:val="007B2BF6"/>
    <w:rsid w:val="007B7607"/>
    <w:rsid w:val="007C08BE"/>
    <w:rsid w:val="007D330C"/>
    <w:rsid w:val="007E07B9"/>
    <w:rsid w:val="007E46A4"/>
    <w:rsid w:val="007E6D0A"/>
    <w:rsid w:val="007F3511"/>
    <w:rsid w:val="008046E3"/>
    <w:rsid w:val="00806794"/>
    <w:rsid w:val="008115A7"/>
    <w:rsid w:val="008121F8"/>
    <w:rsid w:val="008150CD"/>
    <w:rsid w:val="0081652F"/>
    <w:rsid w:val="00821219"/>
    <w:rsid w:val="00822890"/>
    <w:rsid w:val="008236E6"/>
    <w:rsid w:val="0082394A"/>
    <w:rsid w:val="0083425F"/>
    <w:rsid w:val="00835658"/>
    <w:rsid w:val="008405C2"/>
    <w:rsid w:val="0084100E"/>
    <w:rsid w:val="0084211E"/>
    <w:rsid w:val="00842501"/>
    <w:rsid w:val="00847864"/>
    <w:rsid w:val="0085075C"/>
    <w:rsid w:val="008520AE"/>
    <w:rsid w:val="008550A1"/>
    <w:rsid w:val="008705DA"/>
    <w:rsid w:val="008754CC"/>
    <w:rsid w:val="008754FA"/>
    <w:rsid w:val="00880561"/>
    <w:rsid w:val="00882704"/>
    <w:rsid w:val="00892622"/>
    <w:rsid w:val="00897129"/>
    <w:rsid w:val="008A0F9E"/>
    <w:rsid w:val="008A1907"/>
    <w:rsid w:val="008A2C3C"/>
    <w:rsid w:val="008A34EE"/>
    <w:rsid w:val="008A5CAD"/>
    <w:rsid w:val="008B074F"/>
    <w:rsid w:val="008B0F0F"/>
    <w:rsid w:val="008B4D60"/>
    <w:rsid w:val="008B57CC"/>
    <w:rsid w:val="008B5C57"/>
    <w:rsid w:val="008C0385"/>
    <w:rsid w:val="008C3538"/>
    <w:rsid w:val="008C568C"/>
    <w:rsid w:val="008C61E4"/>
    <w:rsid w:val="008D0F37"/>
    <w:rsid w:val="008D4089"/>
    <w:rsid w:val="008D6B67"/>
    <w:rsid w:val="008D71A4"/>
    <w:rsid w:val="008E1487"/>
    <w:rsid w:val="008E1A76"/>
    <w:rsid w:val="008E3462"/>
    <w:rsid w:val="008E4AAA"/>
    <w:rsid w:val="00901EA5"/>
    <w:rsid w:val="009100F7"/>
    <w:rsid w:val="00915FE2"/>
    <w:rsid w:val="00916CBE"/>
    <w:rsid w:val="00935848"/>
    <w:rsid w:val="00941371"/>
    <w:rsid w:val="00961C67"/>
    <w:rsid w:val="00966C9C"/>
    <w:rsid w:val="0097142B"/>
    <w:rsid w:val="009718F1"/>
    <w:rsid w:val="0098022F"/>
    <w:rsid w:val="00982A1A"/>
    <w:rsid w:val="00986201"/>
    <w:rsid w:val="009905EB"/>
    <w:rsid w:val="00993002"/>
    <w:rsid w:val="009A1C43"/>
    <w:rsid w:val="009A327F"/>
    <w:rsid w:val="009A521A"/>
    <w:rsid w:val="009B0AD7"/>
    <w:rsid w:val="009B6156"/>
    <w:rsid w:val="009C0EC2"/>
    <w:rsid w:val="009C6074"/>
    <w:rsid w:val="009D213B"/>
    <w:rsid w:val="009D4089"/>
    <w:rsid w:val="009D5A66"/>
    <w:rsid w:val="009D66A5"/>
    <w:rsid w:val="009E36FB"/>
    <w:rsid w:val="009E6CBB"/>
    <w:rsid w:val="009F004D"/>
    <w:rsid w:val="009F3EA7"/>
    <w:rsid w:val="009F6C0B"/>
    <w:rsid w:val="009F79C8"/>
    <w:rsid w:val="00A01806"/>
    <w:rsid w:val="00A032B0"/>
    <w:rsid w:val="00A11096"/>
    <w:rsid w:val="00A12EF7"/>
    <w:rsid w:val="00A15818"/>
    <w:rsid w:val="00A15847"/>
    <w:rsid w:val="00A167C5"/>
    <w:rsid w:val="00A21ECA"/>
    <w:rsid w:val="00A24DEE"/>
    <w:rsid w:val="00A24F97"/>
    <w:rsid w:val="00A26301"/>
    <w:rsid w:val="00A2672B"/>
    <w:rsid w:val="00A32961"/>
    <w:rsid w:val="00A3400A"/>
    <w:rsid w:val="00A3482D"/>
    <w:rsid w:val="00A416B3"/>
    <w:rsid w:val="00A533AD"/>
    <w:rsid w:val="00A537FE"/>
    <w:rsid w:val="00A54C51"/>
    <w:rsid w:val="00A57531"/>
    <w:rsid w:val="00A679D4"/>
    <w:rsid w:val="00A80437"/>
    <w:rsid w:val="00A95133"/>
    <w:rsid w:val="00A973BE"/>
    <w:rsid w:val="00AA57F5"/>
    <w:rsid w:val="00AA650B"/>
    <w:rsid w:val="00AB14B2"/>
    <w:rsid w:val="00AB2D74"/>
    <w:rsid w:val="00AB66FC"/>
    <w:rsid w:val="00AC26F0"/>
    <w:rsid w:val="00AC2E79"/>
    <w:rsid w:val="00AC4CF2"/>
    <w:rsid w:val="00AC6074"/>
    <w:rsid w:val="00AC6D8F"/>
    <w:rsid w:val="00AD2B72"/>
    <w:rsid w:val="00AD3499"/>
    <w:rsid w:val="00AE37D5"/>
    <w:rsid w:val="00AE53D8"/>
    <w:rsid w:val="00AF22B5"/>
    <w:rsid w:val="00B00DA3"/>
    <w:rsid w:val="00B0211F"/>
    <w:rsid w:val="00B0794D"/>
    <w:rsid w:val="00B103AC"/>
    <w:rsid w:val="00B127D0"/>
    <w:rsid w:val="00B127FC"/>
    <w:rsid w:val="00B12902"/>
    <w:rsid w:val="00B178E5"/>
    <w:rsid w:val="00B179D4"/>
    <w:rsid w:val="00B3081F"/>
    <w:rsid w:val="00B36922"/>
    <w:rsid w:val="00B36E9A"/>
    <w:rsid w:val="00B42A30"/>
    <w:rsid w:val="00B51B36"/>
    <w:rsid w:val="00B55709"/>
    <w:rsid w:val="00B708E5"/>
    <w:rsid w:val="00B71560"/>
    <w:rsid w:val="00B71BAC"/>
    <w:rsid w:val="00B71C52"/>
    <w:rsid w:val="00B73E6D"/>
    <w:rsid w:val="00B73EBE"/>
    <w:rsid w:val="00B7580F"/>
    <w:rsid w:val="00B8031A"/>
    <w:rsid w:val="00B930C3"/>
    <w:rsid w:val="00BA3385"/>
    <w:rsid w:val="00BA6FE6"/>
    <w:rsid w:val="00BA7217"/>
    <w:rsid w:val="00BB5BCB"/>
    <w:rsid w:val="00BC34E1"/>
    <w:rsid w:val="00BC34E3"/>
    <w:rsid w:val="00BC35BC"/>
    <w:rsid w:val="00BC4D3B"/>
    <w:rsid w:val="00BD04FC"/>
    <w:rsid w:val="00BD1544"/>
    <w:rsid w:val="00BD232C"/>
    <w:rsid w:val="00BD274C"/>
    <w:rsid w:val="00BD2B8B"/>
    <w:rsid w:val="00BD2E62"/>
    <w:rsid w:val="00BD5F8B"/>
    <w:rsid w:val="00BD6AE6"/>
    <w:rsid w:val="00BE40E4"/>
    <w:rsid w:val="00BE4946"/>
    <w:rsid w:val="00BF3031"/>
    <w:rsid w:val="00BF3F10"/>
    <w:rsid w:val="00BF5F0C"/>
    <w:rsid w:val="00C13D05"/>
    <w:rsid w:val="00C16D9F"/>
    <w:rsid w:val="00C225E8"/>
    <w:rsid w:val="00C240A1"/>
    <w:rsid w:val="00C334CF"/>
    <w:rsid w:val="00C34397"/>
    <w:rsid w:val="00C406A7"/>
    <w:rsid w:val="00C43CF7"/>
    <w:rsid w:val="00C55AF6"/>
    <w:rsid w:val="00C55E48"/>
    <w:rsid w:val="00C64C3A"/>
    <w:rsid w:val="00C66685"/>
    <w:rsid w:val="00C71DDC"/>
    <w:rsid w:val="00C87C22"/>
    <w:rsid w:val="00C93A5A"/>
    <w:rsid w:val="00C96C88"/>
    <w:rsid w:val="00CA02F5"/>
    <w:rsid w:val="00CA0AC6"/>
    <w:rsid w:val="00CA0D3C"/>
    <w:rsid w:val="00CA2D3B"/>
    <w:rsid w:val="00CA6319"/>
    <w:rsid w:val="00CA6A49"/>
    <w:rsid w:val="00CB530F"/>
    <w:rsid w:val="00CB539C"/>
    <w:rsid w:val="00CB5FBB"/>
    <w:rsid w:val="00CC6FD8"/>
    <w:rsid w:val="00CD20AB"/>
    <w:rsid w:val="00CD57A2"/>
    <w:rsid w:val="00CD5A52"/>
    <w:rsid w:val="00CD6AAC"/>
    <w:rsid w:val="00CF0177"/>
    <w:rsid w:val="00CF0D52"/>
    <w:rsid w:val="00CF15A9"/>
    <w:rsid w:val="00CF16D6"/>
    <w:rsid w:val="00CF172B"/>
    <w:rsid w:val="00CF6391"/>
    <w:rsid w:val="00CF75C8"/>
    <w:rsid w:val="00CF7D60"/>
    <w:rsid w:val="00D00D60"/>
    <w:rsid w:val="00D055DF"/>
    <w:rsid w:val="00D12CFD"/>
    <w:rsid w:val="00D14FCE"/>
    <w:rsid w:val="00D169C3"/>
    <w:rsid w:val="00D2234B"/>
    <w:rsid w:val="00D35D7D"/>
    <w:rsid w:val="00D412D8"/>
    <w:rsid w:val="00D43D20"/>
    <w:rsid w:val="00D46A19"/>
    <w:rsid w:val="00D51DCF"/>
    <w:rsid w:val="00D521C5"/>
    <w:rsid w:val="00D53E6F"/>
    <w:rsid w:val="00D66046"/>
    <w:rsid w:val="00D67DB3"/>
    <w:rsid w:val="00D706CF"/>
    <w:rsid w:val="00D71ECF"/>
    <w:rsid w:val="00D7279F"/>
    <w:rsid w:val="00D73F07"/>
    <w:rsid w:val="00D753AC"/>
    <w:rsid w:val="00D753EC"/>
    <w:rsid w:val="00D761EC"/>
    <w:rsid w:val="00D8225F"/>
    <w:rsid w:val="00D871AB"/>
    <w:rsid w:val="00D93D0E"/>
    <w:rsid w:val="00D94BBA"/>
    <w:rsid w:val="00D94FB0"/>
    <w:rsid w:val="00DA6DAF"/>
    <w:rsid w:val="00DB06CA"/>
    <w:rsid w:val="00DB5BFA"/>
    <w:rsid w:val="00DB7797"/>
    <w:rsid w:val="00DC3884"/>
    <w:rsid w:val="00DC4DE5"/>
    <w:rsid w:val="00DD072C"/>
    <w:rsid w:val="00DD08D8"/>
    <w:rsid w:val="00DE1DC3"/>
    <w:rsid w:val="00DE3700"/>
    <w:rsid w:val="00DE5839"/>
    <w:rsid w:val="00DE7B8C"/>
    <w:rsid w:val="00DE7BC2"/>
    <w:rsid w:val="00DF2B65"/>
    <w:rsid w:val="00E025E4"/>
    <w:rsid w:val="00E10E7B"/>
    <w:rsid w:val="00E216AA"/>
    <w:rsid w:val="00E21E96"/>
    <w:rsid w:val="00E26D2C"/>
    <w:rsid w:val="00E274AA"/>
    <w:rsid w:val="00E32348"/>
    <w:rsid w:val="00E32C41"/>
    <w:rsid w:val="00E41182"/>
    <w:rsid w:val="00E47BCC"/>
    <w:rsid w:val="00E50E8E"/>
    <w:rsid w:val="00E5367B"/>
    <w:rsid w:val="00E546E3"/>
    <w:rsid w:val="00E62833"/>
    <w:rsid w:val="00E640CC"/>
    <w:rsid w:val="00E67F5F"/>
    <w:rsid w:val="00E70A63"/>
    <w:rsid w:val="00E73CA1"/>
    <w:rsid w:val="00E74F8D"/>
    <w:rsid w:val="00E74FED"/>
    <w:rsid w:val="00E81A13"/>
    <w:rsid w:val="00E8464F"/>
    <w:rsid w:val="00E87D25"/>
    <w:rsid w:val="00E91BE3"/>
    <w:rsid w:val="00E91DB0"/>
    <w:rsid w:val="00E974E3"/>
    <w:rsid w:val="00EA25D1"/>
    <w:rsid w:val="00EA3E74"/>
    <w:rsid w:val="00EA45D1"/>
    <w:rsid w:val="00EB2EBB"/>
    <w:rsid w:val="00EB3FBA"/>
    <w:rsid w:val="00EB77D6"/>
    <w:rsid w:val="00EB7CB5"/>
    <w:rsid w:val="00ED0662"/>
    <w:rsid w:val="00ED06B5"/>
    <w:rsid w:val="00ED293E"/>
    <w:rsid w:val="00ED3060"/>
    <w:rsid w:val="00ED4A9E"/>
    <w:rsid w:val="00ED52EC"/>
    <w:rsid w:val="00ED57C8"/>
    <w:rsid w:val="00EE09F6"/>
    <w:rsid w:val="00EE3741"/>
    <w:rsid w:val="00EF3719"/>
    <w:rsid w:val="00EF797A"/>
    <w:rsid w:val="00EF7AC3"/>
    <w:rsid w:val="00F0124F"/>
    <w:rsid w:val="00F11AA5"/>
    <w:rsid w:val="00F31594"/>
    <w:rsid w:val="00F31D66"/>
    <w:rsid w:val="00F35830"/>
    <w:rsid w:val="00F40F0B"/>
    <w:rsid w:val="00F4162A"/>
    <w:rsid w:val="00F4499E"/>
    <w:rsid w:val="00F4754F"/>
    <w:rsid w:val="00F606BA"/>
    <w:rsid w:val="00F625A5"/>
    <w:rsid w:val="00F65F99"/>
    <w:rsid w:val="00F7021B"/>
    <w:rsid w:val="00F869BA"/>
    <w:rsid w:val="00F871F1"/>
    <w:rsid w:val="00F9135B"/>
    <w:rsid w:val="00F918CC"/>
    <w:rsid w:val="00FA1286"/>
    <w:rsid w:val="00FA369E"/>
    <w:rsid w:val="00FA49D2"/>
    <w:rsid w:val="00FA5B91"/>
    <w:rsid w:val="00FA6553"/>
    <w:rsid w:val="00FB2291"/>
    <w:rsid w:val="00FB28A8"/>
    <w:rsid w:val="00FB38B5"/>
    <w:rsid w:val="00FB7448"/>
    <w:rsid w:val="00FC02B9"/>
    <w:rsid w:val="00FC0D08"/>
    <w:rsid w:val="00FC20F8"/>
    <w:rsid w:val="00FC4E16"/>
    <w:rsid w:val="00FC4F74"/>
    <w:rsid w:val="00FC61F9"/>
    <w:rsid w:val="00FD32F8"/>
    <w:rsid w:val="00FD3454"/>
    <w:rsid w:val="00FD6E14"/>
    <w:rsid w:val="00FD7580"/>
    <w:rsid w:val="00FE285C"/>
    <w:rsid w:val="00FE3533"/>
    <w:rsid w:val="00FE680E"/>
    <w:rsid w:val="00FF0851"/>
    <w:rsid w:val="00FF08C9"/>
    <w:rsid w:val="00FF60B0"/>
    <w:rsid w:val="7216C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3D7F2D4"/>
  <w15:docId w15:val="{A6AF1ACC-E5B4-B049-8078-E6C6FA017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uiPriority="40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8E1487"/>
    <w:pPr>
      <w:spacing w:after="0" w:line="240" w:lineRule="auto"/>
    </w:pPr>
    <w:rPr>
      <w:rFonts w:ascii="Century Gothic" w:hAnsi="Century Gothic"/>
      <w:sz w:val="18"/>
    </w:rPr>
  </w:style>
  <w:style w:type="paragraph" w:styleId="Heading1">
    <w:name w:val="heading 1"/>
    <w:basedOn w:val="Normal"/>
    <w:next w:val="Normal"/>
    <w:link w:val="Heading1Char"/>
    <w:uiPriority w:val="9"/>
    <w:semiHidden/>
    <w:qFormat/>
    <w:rsid w:val="00120E1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BB427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qFormat/>
    <w:rsid w:val="00120E1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62D84E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120E1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D84E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autoRedefine/>
    <w:uiPriority w:val="99"/>
    <w:semiHidden/>
    <w:rsid w:val="00243C62"/>
    <w:rPr>
      <w:sz w:val="14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83996"/>
    <w:rPr>
      <w:sz w:val="14"/>
      <w:szCs w:val="20"/>
    </w:rPr>
  </w:style>
  <w:style w:type="paragraph" w:styleId="Header">
    <w:name w:val="header"/>
    <w:basedOn w:val="Normal"/>
    <w:link w:val="HeaderChar"/>
    <w:uiPriority w:val="99"/>
    <w:semiHidden/>
    <w:rsid w:val="00691C3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47540"/>
    <w:rPr>
      <w:sz w:val="18"/>
    </w:rPr>
  </w:style>
  <w:style w:type="paragraph" w:styleId="Footer">
    <w:name w:val="footer"/>
    <w:basedOn w:val="Normal"/>
    <w:link w:val="FooterChar"/>
    <w:uiPriority w:val="99"/>
    <w:rsid w:val="006E4D6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4D65"/>
    <w:rPr>
      <w:rFonts w:ascii="Century Gothic" w:hAnsi="Century Gothic"/>
      <w:sz w:val="18"/>
    </w:rPr>
  </w:style>
  <w:style w:type="paragraph" w:customStyle="1" w:styleId="firstpageheaderspacer">
    <w:name w:val="_first page header spacer"/>
    <w:semiHidden/>
    <w:rsid w:val="00B178E5"/>
    <w:pPr>
      <w:spacing w:after="3400"/>
    </w:pPr>
    <w:rPr>
      <w:sz w:val="18"/>
    </w:rPr>
  </w:style>
  <w:style w:type="paragraph" w:customStyle="1" w:styleId="01TitlePageHeader">
    <w:name w:val="01_Title Page Header"/>
    <w:basedOn w:val="Normal"/>
    <w:next w:val="02TitlePageSubhead"/>
    <w:qFormat/>
    <w:rsid w:val="00E70A63"/>
    <w:pPr>
      <w:keepNext/>
      <w:spacing w:after="480"/>
    </w:pPr>
    <w:rPr>
      <w:sz w:val="60"/>
    </w:rPr>
  </w:style>
  <w:style w:type="paragraph" w:customStyle="1" w:styleId="02TitlePageSubhead">
    <w:name w:val="02_Title Page Subhead"/>
    <w:basedOn w:val="Normal"/>
    <w:qFormat/>
    <w:rsid w:val="00E70A63"/>
    <w:pPr>
      <w:keepNext/>
    </w:pPr>
    <w:rPr>
      <w:sz w:val="40"/>
    </w:rPr>
  </w:style>
  <w:style w:type="paragraph" w:customStyle="1" w:styleId="03SubheadBodyTitle">
    <w:name w:val="03_Subhead Body Title"/>
    <w:basedOn w:val="Normal"/>
    <w:link w:val="03SubheadBodyTitleChar"/>
    <w:qFormat/>
    <w:rsid w:val="00E70A63"/>
    <w:pPr>
      <w:keepNext/>
      <w:spacing w:after="120"/>
    </w:pPr>
    <w:rPr>
      <w:b/>
      <w:sz w:val="32"/>
    </w:rPr>
  </w:style>
  <w:style w:type="paragraph" w:customStyle="1" w:styleId="04SubheadBody">
    <w:name w:val="04_Subhead Body"/>
    <w:basedOn w:val="Normal"/>
    <w:next w:val="05BodyCopy"/>
    <w:qFormat/>
    <w:rsid w:val="00E70A63"/>
    <w:pPr>
      <w:keepNext/>
      <w:spacing w:after="120"/>
    </w:pPr>
    <w:rPr>
      <w:b/>
      <w:sz w:val="22"/>
    </w:rPr>
  </w:style>
  <w:style w:type="paragraph" w:customStyle="1" w:styleId="05BodyCopy">
    <w:name w:val="05_Body Copy"/>
    <w:basedOn w:val="Normal"/>
    <w:link w:val="05BodyCopyChar"/>
    <w:qFormat/>
    <w:rsid w:val="00E70A63"/>
    <w:pPr>
      <w:keepNext/>
      <w:spacing w:after="120"/>
    </w:pPr>
    <w:rPr>
      <w:sz w:val="20"/>
    </w:rPr>
  </w:style>
  <w:style w:type="paragraph" w:customStyle="1" w:styleId="06Bullets">
    <w:name w:val="06_Bullets"/>
    <w:basedOn w:val="05BodyCopy"/>
    <w:qFormat/>
    <w:rsid w:val="009F79C8"/>
    <w:pPr>
      <w:numPr>
        <w:numId w:val="1"/>
      </w:numPr>
      <w:tabs>
        <w:tab w:val="left" w:pos="360"/>
      </w:tabs>
      <w:spacing w:after="40"/>
    </w:pPr>
    <w:rPr>
      <w:rFonts w:cs="Cordia New (Body CS)"/>
      <w:color w:val="000000" w:themeColor="text1"/>
    </w:rPr>
  </w:style>
  <w:style w:type="paragraph" w:customStyle="1" w:styleId="08DocumentType">
    <w:name w:val="08_Document Type"/>
    <w:basedOn w:val="Normal"/>
    <w:qFormat/>
    <w:rsid w:val="00E70A63"/>
    <w:pPr>
      <w:keepNext/>
      <w:jc w:val="center"/>
    </w:pPr>
    <w:rPr>
      <w:rFonts w:ascii="Calibri" w:hAnsi="Calibri"/>
      <w:b/>
      <w:kern w:val="20"/>
      <w:sz w:val="20"/>
      <w:szCs w:val="20"/>
    </w:rPr>
  </w:style>
  <w:style w:type="paragraph" w:customStyle="1" w:styleId="09InternalOnly">
    <w:name w:val="09_Internal Only"/>
    <w:basedOn w:val="Normal"/>
    <w:qFormat/>
    <w:rsid w:val="00E70A63"/>
    <w:pPr>
      <w:keepNext/>
      <w:jc w:val="center"/>
    </w:pPr>
    <w:rPr>
      <w:rFonts w:eastAsiaTheme="minorEastAsia"/>
      <w:i/>
      <w:iCs/>
      <w:color w:val="C30C21"/>
      <w:szCs w:val="18"/>
    </w:rPr>
  </w:style>
  <w:style w:type="paragraph" w:styleId="ListBullet">
    <w:name w:val="List Bullet"/>
    <w:basedOn w:val="Normal"/>
    <w:uiPriority w:val="99"/>
    <w:semiHidden/>
    <w:rsid w:val="0011151A"/>
    <w:pPr>
      <w:numPr>
        <w:numId w:val="2"/>
      </w:numPr>
      <w:contextualSpacing/>
    </w:pPr>
    <w:rPr>
      <w:rFonts w:ascii="Calibri" w:eastAsia="MS Mincho" w:hAnsi="Calibri"/>
      <w:sz w:val="20"/>
      <w:szCs w:val="24"/>
    </w:rPr>
  </w:style>
  <w:style w:type="paragraph" w:customStyle="1" w:styleId="09LegalFooter">
    <w:name w:val="09_Legal Footer"/>
    <w:basedOn w:val="Normal"/>
    <w:qFormat/>
    <w:rsid w:val="00D94FB0"/>
    <w:pPr>
      <w:widowControl w:val="0"/>
      <w:autoSpaceDE w:val="0"/>
      <w:autoSpaceDN w:val="0"/>
      <w:adjustRightInd w:val="0"/>
      <w:spacing w:after="40"/>
      <w:textAlignment w:val="center"/>
    </w:pPr>
    <w:rPr>
      <w:rFonts w:eastAsia="Cambria" w:cs="HelveticaNeueLTStd-Lt"/>
      <w:color w:val="949594"/>
      <w:sz w:val="12"/>
      <w:szCs w:val="10"/>
    </w:rPr>
  </w:style>
  <w:style w:type="character" w:customStyle="1" w:styleId="Heading1Char">
    <w:name w:val="Heading 1 Char"/>
    <w:basedOn w:val="DefaultParagraphFont"/>
    <w:link w:val="Heading1"/>
    <w:uiPriority w:val="9"/>
    <w:semiHidden/>
    <w:rsid w:val="00120E16"/>
    <w:rPr>
      <w:rFonts w:asciiTheme="majorHAnsi" w:eastAsiaTheme="majorEastAsia" w:hAnsiTheme="majorHAnsi" w:cstheme="majorBidi"/>
      <w:b/>
      <w:bCs/>
      <w:color w:val="3BB427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3996"/>
    <w:rPr>
      <w:rFonts w:asciiTheme="majorHAnsi" w:eastAsiaTheme="majorEastAsia" w:hAnsiTheme="majorHAnsi" w:cstheme="majorBidi"/>
      <w:b/>
      <w:bCs/>
      <w:color w:val="62D84E" w:themeColor="accent1"/>
      <w:sz w:val="26"/>
      <w:szCs w:val="26"/>
    </w:rPr>
  </w:style>
  <w:style w:type="paragraph" w:styleId="TOC1">
    <w:name w:val="toc 1"/>
    <w:basedOn w:val="Normal"/>
    <w:next w:val="Normal"/>
    <w:autoRedefine/>
    <w:uiPriority w:val="39"/>
    <w:qFormat/>
    <w:rsid w:val="006E4D65"/>
    <w:pPr>
      <w:spacing w:after="100"/>
    </w:pPr>
    <w:rPr>
      <w:sz w:val="20"/>
    </w:rPr>
  </w:style>
  <w:style w:type="paragraph" w:styleId="TOC2">
    <w:name w:val="toc 2"/>
    <w:basedOn w:val="Normal"/>
    <w:next w:val="Normal"/>
    <w:autoRedefine/>
    <w:uiPriority w:val="39"/>
    <w:qFormat/>
    <w:rsid w:val="006E4D65"/>
    <w:pPr>
      <w:tabs>
        <w:tab w:val="right" w:leader="dot" w:pos="9350"/>
      </w:tabs>
      <w:spacing w:after="100"/>
      <w:ind w:left="180"/>
    </w:pPr>
    <w:rPr>
      <w:rFonts w:eastAsiaTheme="minorEastAsia"/>
      <w:noProof/>
      <w:sz w:val="20"/>
    </w:rPr>
  </w:style>
  <w:style w:type="character" w:styleId="Hyperlink">
    <w:name w:val="Hyperlink"/>
    <w:basedOn w:val="DefaultParagraphFont"/>
    <w:uiPriority w:val="99"/>
    <w:unhideWhenUsed/>
    <w:rsid w:val="006E4D65"/>
    <w:rPr>
      <w:rFonts w:ascii="Century Gothic" w:hAnsi="Century Gothic"/>
      <w:color w:val="009156" w:themeColor="accent2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6E4D65"/>
    <w:pPr>
      <w:spacing w:before="0" w:after="120" w:line="276" w:lineRule="auto"/>
      <w:outlineLvl w:val="9"/>
    </w:pPr>
    <w:rPr>
      <w:rFonts w:ascii="Century Gothic" w:hAnsi="Century Gothic"/>
      <w:color w:val="auto"/>
      <w:sz w:val="32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rsid w:val="00120E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40E4"/>
    <w:rPr>
      <w:rFonts w:ascii="Tahoma" w:hAnsi="Tahoma" w:cs="Tahoma"/>
      <w:sz w:val="16"/>
      <w:szCs w:val="16"/>
    </w:rPr>
  </w:style>
  <w:style w:type="paragraph" w:styleId="TOC3">
    <w:name w:val="toc 3"/>
    <w:basedOn w:val="Normal"/>
    <w:next w:val="Normal"/>
    <w:autoRedefine/>
    <w:uiPriority w:val="39"/>
    <w:semiHidden/>
    <w:qFormat/>
    <w:rsid w:val="00120E16"/>
    <w:pPr>
      <w:spacing w:after="100" w:line="276" w:lineRule="auto"/>
      <w:ind w:left="440"/>
    </w:pPr>
    <w:rPr>
      <w:rFonts w:eastAsiaTheme="minorEastAsia"/>
      <w:sz w:val="22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3996"/>
    <w:rPr>
      <w:rFonts w:asciiTheme="majorHAnsi" w:eastAsiaTheme="majorEastAsia" w:hAnsiTheme="majorHAnsi" w:cstheme="majorBidi"/>
      <w:b/>
      <w:bCs/>
      <w:color w:val="62D84E" w:themeColor="accent1"/>
      <w:sz w:val="18"/>
    </w:rPr>
  </w:style>
  <w:style w:type="paragraph" w:customStyle="1" w:styleId="07Bullets-L2">
    <w:name w:val="07_Bullets - L2"/>
    <w:basedOn w:val="06Bullets"/>
    <w:semiHidden/>
    <w:qFormat/>
    <w:rsid w:val="008E1A76"/>
    <w:pPr>
      <w:numPr>
        <w:numId w:val="3"/>
      </w:numPr>
      <w:tabs>
        <w:tab w:val="clear" w:pos="360"/>
        <w:tab w:val="left" w:pos="720"/>
      </w:tabs>
    </w:pPr>
  </w:style>
  <w:style w:type="numbering" w:customStyle="1" w:styleId="Style1">
    <w:name w:val="Style1"/>
    <w:uiPriority w:val="99"/>
    <w:rsid w:val="00F4162A"/>
    <w:pPr>
      <w:numPr>
        <w:numId w:val="4"/>
      </w:numPr>
    </w:pPr>
  </w:style>
  <w:style w:type="character" w:customStyle="1" w:styleId="10PageNumber">
    <w:name w:val="10_Page Number"/>
    <w:basedOn w:val="DefaultParagraphFont"/>
    <w:uiPriority w:val="1"/>
    <w:semiHidden/>
    <w:rsid w:val="002F70CE"/>
    <w:rPr>
      <w:rFonts w:asciiTheme="minorHAnsi" w:hAnsiTheme="minorHAnsi"/>
      <w:sz w:val="20"/>
      <w:szCs w:val="12"/>
    </w:rPr>
  </w:style>
  <w:style w:type="table" w:styleId="TableGrid">
    <w:name w:val="Table Grid"/>
    <w:aliases w:val="ServiceNow"/>
    <w:basedOn w:val="TableNormal"/>
    <w:uiPriority w:val="59"/>
    <w:rsid w:val="009905EB"/>
    <w:pPr>
      <w:spacing w:after="0" w:line="240" w:lineRule="auto"/>
    </w:pPr>
    <w:rPr>
      <w:sz w:val="18"/>
    </w:rPr>
    <w:tblPr>
      <w:tblStyleRowBandSize w:val="1"/>
      <w:tblStyleColBandSize w:val="1"/>
      <w:tblBorders>
        <w:top w:val="single" w:sz="6" w:space="0" w:color="FFFFFF" w:themeColor="background1"/>
        <w:left w:val="single" w:sz="6" w:space="0" w:color="FFFFFF" w:themeColor="background1"/>
        <w:bottom w:val="single" w:sz="6" w:space="0" w:color="FFFFFF" w:themeColor="background1"/>
        <w:right w:val="single" w:sz="6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blStylePr w:type="firstRow">
      <w:rPr>
        <w:rFonts w:asciiTheme="minorHAnsi" w:hAnsiTheme="minorHAnsi"/>
        <w:b w:val="0"/>
        <w:i w:val="0"/>
        <w:color w:val="FFFFFF" w:themeColor="background1"/>
        <w:sz w:val="18"/>
      </w:rPr>
      <w:tblPr/>
      <w:tcPr>
        <w:tcBorders>
          <w:top w:val="single" w:sz="6" w:space="0" w:color="7399C6"/>
          <w:left w:val="single" w:sz="6" w:space="0" w:color="7399C6"/>
          <w:bottom w:val="single" w:sz="6" w:space="0" w:color="7399C6"/>
          <w:right w:val="single" w:sz="6" w:space="0" w:color="7399C6"/>
          <w:insideH w:val="single" w:sz="6" w:space="0" w:color="7399C6"/>
          <w:insideV w:val="single" w:sz="6" w:space="0" w:color="7399C6"/>
          <w:tl2br w:val="nil"/>
          <w:tr2bl w:val="nil"/>
        </w:tcBorders>
        <w:shd w:val="clear" w:color="auto" w:fill="7399C6"/>
      </w:tcPr>
    </w:tblStylePr>
    <w:tblStylePr w:type="lastRow">
      <w:tblPr/>
      <w:tcPr>
        <w:tcBorders>
          <w:top w:val="single" w:sz="6" w:space="0" w:color="C30C21"/>
          <w:left w:val="single" w:sz="6" w:space="0" w:color="C30C21"/>
          <w:bottom w:val="single" w:sz="6" w:space="0" w:color="C30C21"/>
          <w:right w:val="single" w:sz="6" w:space="0" w:color="C30C21"/>
          <w:insideH w:val="single" w:sz="6" w:space="0" w:color="C30C21"/>
          <w:insideV w:val="single" w:sz="6" w:space="0" w:color="C30C21"/>
          <w:tl2br w:val="nil"/>
          <w:tr2bl w:val="nil"/>
        </w:tcBorders>
      </w:tcPr>
    </w:tblStylePr>
    <w:tblStylePr w:type="band1Vert">
      <w:tblPr/>
      <w:tcPr>
        <w:tcBorders>
          <w:top w:val="single" w:sz="6" w:space="0" w:color="7399C6"/>
          <w:left w:val="single" w:sz="6" w:space="0" w:color="7399C6"/>
          <w:bottom w:val="single" w:sz="6" w:space="0" w:color="7399C6"/>
          <w:right w:val="single" w:sz="6" w:space="0" w:color="7399C6"/>
          <w:insideH w:val="single" w:sz="6" w:space="0" w:color="7399C6"/>
          <w:insideV w:val="single" w:sz="6" w:space="0" w:color="7399C6"/>
          <w:tl2br w:val="nil"/>
          <w:tr2bl w:val="nil"/>
        </w:tcBorders>
      </w:tcPr>
    </w:tblStylePr>
    <w:tblStylePr w:type="band2Vert">
      <w:tblPr/>
      <w:tcPr>
        <w:tcBorders>
          <w:top w:val="single" w:sz="6" w:space="0" w:color="7399C6"/>
          <w:left w:val="single" w:sz="6" w:space="0" w:color="7399C6"/>
          <w:bottom w:val="single" w:sz="6" w:space="0" w:color="7399C6"/>
          <w:right w:val="single" w:sz="6" w:space="0" w:color="7399C6"/>
          <w:insideH w:val="single" w:sz="6" w:space="0" w:color="7399C6"/>
          <w:insideV w:val="single" w:sz="6" w:space="0" w:color="7399C6"/>
          <w:tl2br w:val="nil"/>
          <w:tr2bl w:val="nil"/>
        </w:tcBorders>
      </w:tcPr>
    </w:tblStylePr>
    <w:tblStylePr w:type="band1Horz">
      <w:tblPr/>
      <w:tcPr>
        <w:tcBorders>
          <w:top w:val="single" w:sz="6" w:space="0" w:color="7399C6"/>
          <w:left w:val="single" w:sz="6" w:space="0" w:color="7399C6"/>
          <w:bottom w:val="single" w:sz="6" w:space="0" w:color="7399C6"/>
          <w:right w:val="single" w:sz="6" w:space="0" w:color="7399C6"/>
          <w:insideH w:val="single" w:sz="6" w:space="0" w:color="7399C6"/>
          <w:insideV w:val="single" w:sz="6" w:space="0" w:color="7399C6"/>
          <w:tl2br w:val="nil"/>
          <w:tr2bl w:val="nil"/>
        </w:tcBorders>
      </w:tcPr>
    </w:tblStylePr>
    <w:tblStylePr w:type="band2Horz">
      <w:tblPr/>
      <w:tcPr>
        <w:tcBorders>
          <w:top w:val="single" w:sz="6" w:space="0" w:color="7399C6"/>
          <w:left w:val="single" w:sz="6" w:space="0" w:color="7399C6"/>
          <w:bottom w:val="single" w:sz="6" w:space="0" w:color="7399C6"/>
          <w:right w:val="single" w:sz="6" w:space="0" w:color="7399C6"/>
          <w:insideH w:val="single" w:sz="6" w:space="0" w:color="7399C6"/>
          <w:insideV w:val="single" w:sz="6" w:space="0" w:color="7399C6"/>
          <w:tl2br w:val="nil"/>
          <w:tr2bl w:val="nil"/>
        </w:tcBorders>
      </w:tcPr>
    </w:tblStylePr>
  </w:style>
  <w:style w:type="paragraph" w:customStyle="1" w:styleId="10TableHead">
    <w:name w:val="10_Table Head"/>
    <w:qFormat/>
    <w:rsid w:val="00E70A63"/>
    <w:pPr>
      <w:keepNext/>
      <w:spacing w:before="40" w:after="40" w:line="240" w:lineRule="auto"/>
    </w:pPr>
    <w:rPr>
      <w:rFonts w:ascii="Century Gothic" w:hAnsi="Century Gothic"/>
      <w:b/>
      <w:color w:val="FFFFFF" w:themeColor="background1"/>
      <w:sz w:val="18"/>
    </w:rPr>
  </w:style>
  <w:style w:type="paragraph" w:customStyle="1" w:styleId="11TableBody">
    <w:name w:val="11_Table Body"/>
    <w:basedOn w:val="Normal"/>
    <w:qFormat/>
    <w:rsid w:val="00E70A63"/>
    <w:pPr>
      <w:keepNext/>
      <w:spacing w:after="60"/>
    </w:pPr>
  </w:style>
  <w:style w:type="paragraph" w:customStyle="1" w:styleId="12TableBullets">
    <w:name w:val="12_Table Bullets"/>
    <w:basedOn w:val="11TableBody"/>
    <w:qFormat/>
    <w:rsid w:val="005421DC"/>
    <w:pPr>
      <w:numPr>
        <w:numId w:val="5"/>
      </w:numPr>
      <w:tabs>
        <w:tab w:val="left" w:pos="187"/>
      </w:tabs>
    </w:pPr>
  </w:style>
  <w:style w:type="paragraph" w:customStyle="1" w:styleId="07NumberList">
    <w:name w:val="07_Number List"/>
    <w:basedOn w:val="05BodyCopy"/>
    <w:qFormat/>
    <w:rsid w:val="00993002"/>
    <w:pPr>
      <w:numPr>
        <w:numId w:val="6"/>
      </w:numPr>
      <w:tabs>
        <w:tab w:val="left" w:pos="360"/>
      </w:tabs>
      <w:spacing w:after="40"/>
    </w:pPr>
  </w:style>
  <w:style w:type="paragraph" w:styleId="NormalWeb">
    <w:name w:val="Normal (Web)"/>
    <w:basedOn w:val="Normal"/>
    <w:uiPriority w:val="99"/>
    <w:semiHidden/>
    <w:unhideWhenUsed/>
    <w:rsid w:val="0067354C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2F02CA"/>
    <w:pPr>
      <w:ind w:left="720"/>
      <w:contextualSpacing/>
    </w:pPr>
    <w:rPr>
      <w:rFonts w:eastAsiaTheme="minorEastAsia" w:cs="Times New Roman"/>
      <w:sz w:val="20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5C5839"/>
    <w:rPr>
      <w:color w:val="009156" w:themeColor="accent2"/>
      <w:u w:val="single"/>
    </w:rPr>
  </w:style>
  <w:style w:type="character" w:customStyle="1" w:styleId="sn-widget-textblock-body">
    <w:name w:val="sn-widget-textblock-body"/>
    <w:basedOn w:val="DefaultParagraphFont"/>
    <w:rsid w:val="00A15847"/>
  </w:style>
  <w:style w:type="character" w:styleId="PageNumber">
    <w:name w:val="page number"/>
    <w:basedOn w:val="DefaultParagraphFont"/>
    <w:uiPriority w:val="99"/>
    <w:semiHidden/>
    <w:unhideWhenUsed/>
    <w:rsid w:val="00A15847"/>
  </w:style>
  <w:style w:type="table" w:styleId="TableGridLight">
    <w:name w:val="Grid Table Light"/>
    <w:basedOn w:val="TableNormal"/>
    <w:uiPriority w:val="40"/>
    <w:rsid w:val="003F03E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Style2">
    <w:name w:val="Style2"/>
    <w:basedOn w:val="TableNormal"/>
    <w:uiPriority w:val="99"/>
    <w:rsid w:val="003F03ED"/>
    <w:pPr>
      <w:spacing w:after="0" w:line="240" w:lineRule="auto"/>
    </w:pPr>
    <w:rPr>
      <w:sz w:val="18"/>
    </w:rPr>
    <w:tblPr>
      <w:tblStyleRow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cPr>
      <w:vAlign w:val="center"/>
    </w:tcPr>
    <w:tblStylePr w:type="firstRow">
      <w:pPr>
        <w:wordWrap/>
        <w:spacing w:beforeLines="40" w:before="40" w:beforeAutospacing="0" w:afterLines="40" w:after="40" w:afterAutospacing="0" w:line="240" w:lineRule="auto"/>
        <w:ind w:leftChars="0" w:left="0" w:rightChars="0" w:right="0" w:firstLineChars="0" w:firstLine="0"/>
        <w:jc w:val="left"/>
      </w:pPr>
      <w:rPr>
        <w:rFonts w:asciiTheme="minorHAnsi" w:hAnsiTheme="minorHAnsi"/>
        <w:b/>
        <w:color w:val="FFFFFF" w:themeColor="background1"/>
        <w:sz w:val="18"/>
      </w:rPr>
      <w:tblPr/>
      <w:tcPr>
        <w:shd w:val="clear" w:color="auto" w:fill="FFFFFF" w:themeFill="background2"/>
      </w:tcPr>
    </w:tblStylePr>
    <w:tblStylePr w:type="band1Horz">
      <w:pPr>
        <w:wordWrap/>
        <w:spacing w:beforeLines="40" w:before="40" w:beforeAutospacing="0" w:afterLines="40" w:after="40" w:afterAutospacing="0" w:line="240" w:lineRule="auto"/>
        <w:jc w:val="left"/>
      </w:pPr>
      <w:rPr>
        <w:rFonts w:asciiTheme="minorHAnsi" w:hAnsiTheme="minorHAnsi"/>
        <w:sz w:val="18"/>
      </w:rPr>
      <w:tblPr/>
      <w:tcPr>
        <w:tcBorders>
          <w:top w:val="single" w:sz="4" w:space="0" w:color="666666" w:themeColor="text1" w:themeTint="99"/>
          <w:left w:val="single" w:sz="4" w:space="0" w:color="666666" w:themeColor="text1" w:themeTint="99"/>
          <w:bottom w:val="single" w:sz="4" w:space="0" w:color="666666" w:themeColor="text1" w:themeTint="99"/>
          <w:right w:val="single" w:sz="4" w:space="0" w:color="666666" w:themeColor="text1" w:themeTint="99"/>
          <w:insideH w:val="single" w:sz="4" w:space="0" w:color="666666" w:themeColor="text1" w:themeTint="99"/>
          <w:insideV w:val="single" w:sz="4" w:space="0" w:color="666666" w:themeColor="text1" w:themeTint="99"/>
        </w:tcBorders>
      </w:tcPr>
    </w:tblStylePr>
    <w:tblStylePr w:type="band2Horz">
      <w:pPr>
        <w:wordWrap/>
        <w:spacing w:beforeLines="40" w:before="40" w:beforeAutospacing="0" w:afterLines="40" w:after="40" w:afterAutospacing="0" w:line="240" w:lineRule="auto"/>
        <w:jc w:val="left"/>
      </w:pPr>
      <w:rPr>
        <w:rFonts w:asciiTheme="minorHAnsi" w:hAnsiTheme="minorHAnsi"/>
        <w:sz w:val="18"/>
      </w:rPr>
      <w:tblPr/>
      <w:tcPr>
        <w:tcBorders>
          <w:insideH w:val="single" w:sz="4" w:space="0" w:color="666666" w:themeColor="text1" w:themeTint="99"/>
          <w:insideV w:val="single" w:sz="4" w:space="0" w:color="666666" w:themeColor="text1" w:themeTint="99"/>
        </w:tcBorders>
      </w:tcPr>
    </w:tblStylePr>
  </w:style>
  <w:style w:type="paragraph" w:customStyle="1" w:styleId="13FigureCaption">
    <w:name w:val="13_FigureCaption"/>
    <w:basedOn w:val="05BodyCopy"/>
    <w:link w:val="13FigureCaptionChar"/>
    <w:qFormat/>
    <w:rsid w:val="003F03ED"/>
    <w:pPr>
      <w:framePr w:hSpace="180" w:wrap="around" w:vAnchor="text" w:hAnchor="page" w:x="1450" w:y="475"/>
    </w:pPr>
    <w:rPr>
      <w:i/>
    </w:rPr>
  </w:style>
  <w:style w:type="character" w:customStyle="1" w:styleId="05BodyCopyChar">
    <w:name w:val="05_Body Copy Char"/>
    <w:basedOn w:val="DefaultParagraphFont"/>
    <w:link w:val="05BodyCopy"/>
    <w:rsid w:val="00E70A63"/>
    <w:rPr>
      <w:rFonts w:ascii="Century Gothic" w:hAnsi="Century Gothic"/>
      <w:sz w:val="20"/>
    </w:rPr>
  </w:style>
  <w:style w:type="character" w:customStyle="1" w:styleId="13FigureCaptionChar">
    <w:name w:val="13_FigureCaption Char"/>
    <w:basedOn w:val="05BodyCopyChar"/>
    <w:link w:val="13FigureCaption"/>
    <w:rsid w:val="003F03ED"/>
    <w:rPr>
      <w:rFonts w:ascii="Century Gothic" w:hAnsi="Century Gothic"/>
      <w:i/>
      <w:sz w:val="20"/>
    </w:rPr>
  </w:style>
  <w:style w:type="paragraph" w:customStyle="1" w:styleId="Style3">
    <w:name w:val="Style3"/>
    <w:basedOn w:val="06Bullets"/>
    <w:qFormat/>
    <w:rsid w:val="00E32348"/>
    <w:pPr>
      <w:numPr>
        <w:numId w:val="9"/>
      </w:numPr>
    </w:pPr>
  </w:style>
  <w:style w:type="paragraph" w:customStyle="1" w:styleId="NoteLevel11">
    <w:name w:val="Note Level 11"/>
    <w:basedOn w:val="Normal"/>
    <w:uiPriority w:val="99"/>
    <w:rsid w:val="006E4D65"/>
    <w:pPr>
      <w:keepNext/>
      <w:numPr>
        <w:numId w:val="7"/>
      </w:numPr>
      <w:contextualSpacing/>
      <w:outlineLvl w:val="0"/>
    </w:pPr>
  </w:style>
  <w:style w:type="paragraph" w:customStyle="1" w:styleId="NoteLevel21">
    <w:name w:val="Note Level 21"/>
    <w:basedOn w:val="Normal"/>
    <w:uiPriority w:val="99"/>
    <w:rsid w:val="006E4D65"/>
    <w:pPr>
      <w:keepNext/>
      <w:numPr>
        <w:ilvl w:val="1"/>
        <w:numId w:val="7"/>
      </w:numPr>
      <w:contextualSpacing/>
      <w:outlineLvl w:val="1"/>
    </w:pPr>
  </w:style>
  <w:style w:type="paragraph" w:customStyle="1" w:styleId="NoteLevel41">
    <w:name w:val="Note Level 41"/>
    <w:basedOn w:val="Normal"/>
    <w:uiPriority w:val="99"/>
    <w:rsid w:val="006E4D65"/>
    <w:pPr>
      <w:keepNext/>
      <w:numPr>
        <w:ilvl w:val="3"/>
        <w:numId w:val="7"/>
      </w:numPr>
      <w:contextualSpacing/>
      <w:outlineLvl w:val="3"/>
    </w:pPr>
  </w:style>
  <w:style w:type="paragraph" w:styleId="Title">
    <w:name w:val="Title"/>
    <w:basedOn w:val="Normal"/>
    <w:next w:val="Normal"/>
    <w:link w:val="TitleChar"/>
    <w:uiPriority w:val="10"/>
    <w:qFormat/>
    <w:rsid w:val="006E4D65"/>
    <w:pPr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4D65"/>
    <w:rPr>
      <w:rFonts w:ascii="Century Gothic" w:eastAsiaTheme="majorEastAsia" w:hAnsi="Century Gothic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AD2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2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2B72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2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2B72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D2B72"/>
    <w:pPr>
      <w:spacing w:after="0" w:line="240" w:lineRule="auto"/>
    </w:pPr>
    <w:rPr>
      <w:rFonts w:ascii="Century Gothic" w:hAnsi="Century Gothic"/>
      <w:sz w:val="18"/>
    </w:rPr>
  </w:style>
  <w:style w:type="numbering" w:customStyle="1" w:styleId="CurrentList1">
    <w:name w:val="Current List1"/>
    <w:uiPriority w:val="99"/>
    <w:rsid w:val="009F79C8"/>
    <w:pPr>
      <w:numPr>
        <w:numId w:val="8"/>
      </w:numPr>
    </w:pPr>
  </w:style>
  <w:style w:type="numbering" w:customStyle="1" w:styleId="CurrentList3">
    <w:name w:val="Current List3"/>
    <w:uiPriority w:val="99"/>
    <w:rsid w:val="009F79C8"/>
    <w:pPr>
      <w:numPr>
        <w:numId w:val="11"/>
      </w:numPr>
    </w:pPr>
  </w:style>
  <w:style w:type="numbering" w:customStyle="1" w:styleId="CurrentList2">
    <w:name w:val="Current List2"/>
    <w:uiPriority w:val="99"/>
    <w:rsid w:val="009F79C8"/>
    <w:pPr>
      <w:numPr>
        <w:numId w:val="10"/>
      </w:numPr>
    </w:pPr>
  </w:style>
  <w:style w:type="numbering" w:customStyle="1" w:styleId="CurrentList4">
    <w:name w:val="Current List4"/>
    <w:uiPriority w:val="99"/>
    <w:rsid w:val="009F79C8"/>
    <w:pPr>
      <w:numPr>
        <w:numId w:val="12"/>
      </w:numPr>
    </w:pPr>
  </w:style>
  <w:style w:type="character" w:customStyle="1" w:styleId="03SubheadBodyTitleChar">
    <w:name w:val="03_Subhead Body Title Char"/>
    <w:basedOn w:val="DefaultParagraphFont"/>
    <w:link w:val="03SubheadBodyTitle"/>
    <w:rsid w:val="00AB2D74"/>
    <w:rPr>
      <w:rFonts w:ascii="Century Gothic" w:hAnsi="Century Gothic"/>
      <w:b/>
      <w:sz w:val="32"/>
    </w:rPr>
  </w:style>
  <w:style w:type="character" w:styleId="UnresolvedMention">
    <w:name w:val="Unresolved Mention"/>
    <w:basedOn w:val="DefaultParagraphFont"/>
    <w:uiPriority w:val="99"/>
    <w:rsid w:val="00C87C22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DD08D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IN" w:eastAsia="en-GB"/>
    </w:rPr>
  </w:style>
  <w:style w:type="character" w:customStyle="1" w:styleId="scxp215912956">
    <w:name w:val="scxp215912956"/>
    <w:basedOn w:val="DefaultParagraphFont"/>
    <w:rsid w:val="00DD08D8"/>
  </w:style>
  <w:style w:type="character" w:customStyle="1" w:styleId="eop">
    <w:name w:val="eop"/>
    <w:basedOn w:val="DefaultParagraphFont"/>
    <w:rsid w:val="00DD08D8"/>
  </w:style>
  <w:style w:type="character" w:customStyle="1" w:styleId="normaltextrun">
    <w:name w:val="normaltextrun"/>
    <w:basedOn w:val="DefaultParagraphFont"/>
    <w:rsid w:val="00DD08D8"/>
  </w:style>
  <w:style w:type="character" w:customStyle="1" w:styleId="contextualspellingandgrammarerrorzoomed">
    <w:name w:val="contextualspellingandgrammarerrorzoomed"/>
    <w:basedOn w:val="DefaultParagraphFont"/>
    <w:rsid w:val="00DD08D8"/>
  </w:style>
  <w:style w:type="character" w:customStyle="1" w:styleId="scxp138371422">
    <w:name w:val="scxp138371422"/>
    <w:basedOn w:val="DefaultParagraphFont"/>
    <w:rsid w:val="00562C38"/>
  </w:style>
  <w:style w:type="character" w:customStyle="1" w:styleId="wacimagecontainer">
    <w:name w:val="wacimagecontainer"/>
    <w:basedOn w:val="DefaultParagraphFont"/>
    <w:rsid w:val="00821219"/>
  </w:style>
  <w:style w:type="character" w:customStyle="1" w:styleId="scxw188671660">
    <w:name w:val="scxw188671660"/>
    <w:basedOn w:val="DefaultParagraphFont"/>
    <w:rsid w:val="00E21E96"/>
  </w:style>
  <w:style w:type="numbering" w:customStyle="1" w:styleId="CurrentList5">
    <w:name w:val="Current List5"/>
    <w:uiPriority w:val="99"/>
    <w:rsid w:val="00CA6A49"/>
    <w:pPr>
      <w:numPr>
        <w:numId w:val="102"/>
      </w:numPr>
    </w:pPr>
  </w:style>
  <w:style w:type="numbering" w:customStyle="1" w:styleId="CurrentList6">
    <w:name w:val="Current List6"/>
    <w:uiPriority w:val="99"/>
    <w:rsid w:val="00CA6A49"/>
    <w:pPr>
      <w:numPr>
        <w:numId w:val="103"/>
      </w:numPr>
    </w:pPr>
  </w:style>
  <w:style w:type="paragraph" w:customStyle="1" w:styleId="ObjectBlockBar-Acapulco">
    <w:name w:val="Object: Block (Bar) - Acapulco"/>
    <w:basedOn w:val="Normal"/>
    <w:qFormat/>
    <w:rsid w:val="00DE5839"/>
    <w:pPr>
      <w:shd w:val="clear" w:color="auto" w:fill="009156"/>
      <w:spacing w:before="480" w:after="480"/>
      <w:ind w:left="3600" w:right="3960"/>
    </w:pPr>
    <w:rPr>
      <w:b/>
      <w:color w:val="FFFFFF" w:themeColor="background1"/>
      <w:sz w:val="24"/>
      <w:szCs w:val="24"/>
    </w:rPr>
  </w:style>
  <w:style w:type="paragraph" w:customStyle="1" w:styleId="VerificationTitleTextImages">
    <w:name w:val="Verification Title / Text / Images"/>
    <w:basedOn w:val="05BodyCopy"/>
    <w:qFormat/>
    <w:rsid w:val="00DE5839"/>
    <w:pPr>
      <w:keepNext w:val="0"/>
      <w:spacing w:before="240" w:after="0"/>
      <w:ind w:left="907" w:right="360"/>
    </w:pPr>
  </w:style>
  <w:style w:type="paragraph" w:customStyle="1" w:styleId="02TitleLabSummaryVerification">
    <w:name w:val="02_Title: Lab Summary/Verification"/>
    <w:next w:val="04SubheadBody"/>
    <w:link w:val="02TitleLabSummaryVerificationChar"/>
    <w:qFormat/>
    <w:rsid w:val="00DE5839"/>
    <w:pPr>
      <w:shd w:val="clear" w:color="auto" w:fill="032D42"/>
      <w:spacing w:before="320"/>
    </w:pPr>
    <w:rPr>
      <w:rFonts w:ascii="Century Gothic" w:hAnsi="Century Gothic"/>
      <w:b/>
      <w:sz w:val="32"/>
    </w:rPr>
  </w:style>
  <w:style w:type="character" w:customStyle="1" w:styleId="02TitleLabSummaryVerificationChar">
    <w:name w:val="02_Title: Lab Summary/Verification Char"/>
    <w:basedOn w:val="03SubheadBodyTitleChar"/>
    <w:link w:val="02TitleLabSummaryVerification"/>
    <w:rsid w:val="00DE5839"/>
    <w:rPr>
      <w:rFonts w:ascii="Century Gothic" w:hAnsi="Century Gothic"/>
      <w:b/>
      <w:sz w:val="32"/>
      <w:shd w:val="clear" w:color="auto" w:fill="032D4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7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05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8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3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6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5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54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9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3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32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04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0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95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2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53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1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9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70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5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43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3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4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66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92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6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8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1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56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36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5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74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2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1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03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1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2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20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2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198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02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7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1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850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26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37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023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72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94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54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455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32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8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80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03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343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37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04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48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83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52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95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3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7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93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37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64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30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96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94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91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16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73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74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60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03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87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2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54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84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39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44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36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62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86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61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0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13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65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14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6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7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67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32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7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9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2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9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8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8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1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8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7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4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87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23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64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97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81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90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03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38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59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18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52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655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0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480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35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13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98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19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6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58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7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399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95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418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382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69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86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418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0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7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6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77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9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55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0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2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394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84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00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9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93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48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535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2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40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524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2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65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3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73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68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55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64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62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24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44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44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63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200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04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29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52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03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43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461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62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28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99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51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65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38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64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8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0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2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8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1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1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5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52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65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23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1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6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67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80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9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2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71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162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70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84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5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44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9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2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14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9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7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50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53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88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8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58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1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8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205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0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5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54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48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2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5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11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8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03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42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0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2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9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9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34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image" Target="media/image18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3.png"/><Relationship Id="rId32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31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header" Target="header1.xml"/><Relationship Id="rId35" Type="http://schemas.openxmlformats.org/officeDocument/2006/relationships/fontTable" Target="fontTable.xml"/><Relationship Id="rId8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akul.sharma/Library/Group%20Containers/UBF8T346G9.Office/User%20Content.localized/Templates.localized/Config%20guide%20OPM.dotx" TargetMode="External"/></Relationships>
</file>

<file path=word/theme/theme1.xml><?xml version="1.0" encoding="utf-8"?>
<a:theme xmlns:a="http://schemas.openxmlformats.org/drawingml/2006/main" name="ServiceNow 2016">
  <a:themeElements>
    <a:clrScheme name="SN Wasabi 2022">
      <a:dk1>
        <a:srgbClr val="000000"/>
      </a:dk1>
      <a:lt1>
        <a:srgbClr val="FFFFFF"/>
      </a:lt1>
      <a:dk2>
        <a:srgbClr val="032D42"/>
      </a:dk2>
      <a:lt2>
        <a:srgbClr val="FFFFFF"/>
      </a:lt2>
      <a:accent1>
        <a:srgbClr val="62D84E"/>
      </a:accent1>
      <a:accent2>
        <a:srgbClr val="009156"/>
      </a:accent2>
      <a:accent3>
        <a:srgbClr val="5274FF"/>
      </a:accent3>
      <a:accent4>
        <a:srgbClr val="24C2CE"/>
      </a:accent4>
      <a:accent5>
        <a:srgbClr val="FC7786"/>
      </a:accent5>
      <a:accent6>
        <a:srgbClr val="FFDE1D"/>
      </a:accent6>
      <a:hlink>
        <a:srgbClr val="009156"/>
      </a:hlink>
      <a:folHlink>
        <a:srgbClr val="4F4F4F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Couture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8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9050" h="31750" prst="coolSlan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bg2"/>
        </a:solidFill>
        <a:ln>
          <a:noFill/>
        </a:ln>
        <a:effectLst/>
      </a:spPr>
      <a:bodyPr rtlCol="0" anchor="ctr"/>
      <a:lstStyle>
        <a:defPPr algn="ctr">
          <a:defRPr dirty="0" smtClean="0">
            <a:solidFill>
              <a:srgbClr val="FFFFFF"/>
            </a:solidFill>
          </a:defRPr>
        </a:defPPr>
      </a:lstStyle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>
        <a:ln w="19050">
          <a:solidFill>
            <a:schemeClr val="tx1"/>
          </a:solidFill>
        </a:ln>
        <a:effectLst/>
      </a:spPr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rtlCol="0">
        <a:spAutoFit/>
      </a:bodyPr>
      <a:lstStyle>
        <a:defPPr>
          <a:spcBef>
            <a:spcPts val="1200"/>
          </a:spcBef>
          <a:buClr>
            <a:schemeClr val="tx2"/>
          </a:buClr>
          <a:defRPr sz="2400" dirty="0" err="1" smtClean="0">
            <a:solidFill>
              <a:srgbClr val="515151"/>
            </a:solidFill>
          </a:defRPr>
        </a:defPPr>
      </a:lstStyle>
    </a:txDef>
  </a:objectDefaults>
  <a:extraClrSchemeLst/>
  <a:extLst>
    <a:ext uri="{05A4C25C-085E-4340-85A3-A5531E510DB2}">
      <thm15:themeFamily xmlns:thm15="http://schemas.microsoft.com/office/thememl/2012/main" name="ServiceNow 2016" id="{F1900D48-8460-49FD-A12F-83880B2DE96C}" vid="{BAC151EB-3BB7-41DA-9DBD-2C302262E4B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bcd0496-573b-4764-ad03-3cbd88c596fa">
      <Terms xmlns="http://schemas.microsoft.com/office/infopath/2007/PartnerControls"/>
    </lcf76f155ced4ddcb4097134ff3c332f>
    <TaxCatchAll xmlns="6fb18d58-42cd-463b-b81e-2c8492737bd2" xsi:nil="true"/>
    <Details xmlns="0bcd0496-573b-4764-ad03-3cbd88c596fa" xsi:nil="true"/>
    <_dlc_DocId xmlns="6fb18d58-42cd-463b-b81e-2c8492737bd2">DKCU53F7ZYFY-1479739208-14704</_dlc_DocId>
    <_dlc_DocIdUrl xmlns="6fb18d58-42cd-463b-b81e-2c8492737bd2">
      <Url>https://servicenow.sharepoint.com/sites/EWFOutboundProductManagement/_layouts/15/DocIdRedir.aspx?ID=DKCU53F7ZYFY-1479739208-14704</Url>
      <Description>DKCU53F7ZYFY-1479739208-14704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6BD3FC8F9B641BED25DC5BDA0E2BD" ma:contentTypeVersion="21" ma:contentTypeDescription="Create a new document." ma:contentTypeScope="" ma:versionID="5dbb2494276c30507b3323b7f1e158ff">
  <xsd:schema xmlns:xsd="http://www.w3.org/2001/XMLSchema" xmlns:xs="http://www.w3.org/2001/XMLSchema" xmlns:p="http://schemas.microsoft.com/office/2006/metadata/properties" xmlns:ns2="6fb18d58-42cd-463b-b81e-2c8492737bd2" xmlns:ns3="0bcd0496-573b-4764-ad03-3cbd88c596fa" targetNamespace="http://schemas.microsoft.com/office/2006/metadata/properties" ma:root="true" ma:fieldsID="f975b305f3e9391e0f45e8f90bc3716d" ns2:_="" ns3:_="">
    <xsd:import namespace="6fb18d58-42cd-463b-b81e-2c8492737bd2"/>
    <xsd:import namespace="0bcd0496-573b-4764-ad03-3cbd88c596f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2:SharedWithUsers" minOccurs="0"/>
                <xsd:element ref="ns2:SharedWithDetails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Details" minOccurs="0"/>
                <xsd:element ref="ns3:MediaServiceObjectDetectorVersions" minOccurs="0"/>
                <xsd:element ref="ns3:MediaServiceSearchPropertie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b18d58-42cd-463b-b81e-2c8492737bd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d346cd4a-b7da-478d-b819-da44a9c42a1b}" ma:internalName="TaxCatchAll" ma:showField="CatchAllData" ma:web="6fb18d58-42cd-463b-b81e-2c8492737bd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bcd0496-573b-4764-ad03-3cbd88c596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e27af23-84c9-4733-8bcb-da60bbaae2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etails" ma:index="26" nillable="true" ma:displayName="Details" ma:format="Dropdown" ma:internalName="Details">
      <xsd:simpleType>
        <xsd:restriction base="dms:Text">
          <xsd:maxLength value="255"/>
        </xsd:restriction>
      </xsd:simple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3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4D40445-BAAD-F244-8976-BD19662933A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F070E8-A748-4E77-B388-0867149EA68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5EC4484-2990-489C-B092-F7FD3F7B4EC7}">
  <ds:schemaRefs>
    <ds:schemaRef ds:uri="http://schemas.microsoft.com/office/2006/metadata/properties"/>
    <ds:schemaRef ds:uri="http://schemas.microsoft.com/office/infopath/2007/PartnerControls"/>
    <ds:schemaRef ds:uri="0bcd0496-573b-4764-ad03-3cbd88c596fa"/>
    <ds:schemaRef ds:uri="6fb18d58-42cd-463b-b81e-2c8492737bd2"/>
  </ds:schemaRefs>
</ds:datastoreItem>
</file>

<file path=customXml/itemProps4.xml><?xml version="1.0" encoding="utf-8"?>
<ds:datastoreItem xmlns:ds="http://schemas.openxmlformats.org/officeDocument/2006/customXml" ds:itemID="{8DFB0D34-284C-42F8-820A-B6B6BC72F50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54E51FC-E111-4531-AA73-9F634F08BF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b18d58-42cd-463b-b81e-2c8492737bd2"/>
    <ds:schemaRef ds:uri="0bcd0496-573b-4764-ad03-3cbd88c596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8bcff170-9979-491e-8683-d8ced0850bad}" enabled="0" method="" siteId="{8bcff170-9979-491e-8683-d8ced0850ba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Config guide OPM.dotx</Template>
  <TotalTime>10</TotalTime>
  <Pages>12</Pages>
  <Words>842</Words>
  <Characters>4805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Akul Sharma</cp:lastModifiedBy>
  <cp:revision>7</cp:revision>
  <dcterms:created xsi:type="dcterms:W3CDTF">2025-03-17T22:21:00Z</dcterms:created>
  <dcterms:modified xsi:type="dcterms:W3CDTF">2025-10-10T11:26:00Z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0x010100C2E6BD3FC8F9B641BED25DC5BDA0E2BD</vt:lpwstr>
  </property>
  <property fmtid="{D5CDD505-2E9C-101B-9397-08002B2CF9AE}" pid="3" name="MediaServiceImageTags">
    <vt:lpwstr/>
  </property>
  <property fmtid="{D5CDD505-2E9C-101B-9397-08002B2CF9AE}" pid="4" name="_dlc_DocIdItemGuid">
    <vt:lpwstr>fee596bb-a709-4dfb-a0ae-ec8c9b54e02d</vt:lpwstr>
  </property>
  <property fmtid="{D5CDD505-2E9C-101B-9397-08002B2CF9AE}" pid="5" name="docLang">
    <vt:lpwstr>en</vt:lpwstr>
  </property>
</Properties>
</file>